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B6C" w:rsidRDefault="005F6B6C" w:rsidP="005F6B6C">
      <w:pPr>
        <w:widowControl w:val="0"/>
        <w:jc w:val="center"/>
      </w:pPr>
      <w:bookmarkStart w:id="0" w:name="_GoBack"/>
      <w:bookmarkEnd w:id="0"/>
      <w:r w:rsidRPr="005F6B6C">
        <w:rPr>
          <w:b/>
        </w:rPr>
        <w:t>South Carolina General Assembly</w:t>
      </w:r>
    </w:p>
    <w:p w:rsidR="005F6B6C" w:rsidRDefault="005F6B6C" w:rsidP="005F6B6C">
      <w:pPr>
        <w:widowControl w:val="0"/>
        <w:jc w:val="center"/>
      </w:pPr>
      <w:r>
        <w:t>119th Session, 2011-2012</w:t>
      </w:r>
    </w:p>
    <w:p w:rsidR="005F6B6C" w:rsidRDefault="005F6B6C" w:rsidP="005F6B6C">
      <w:pPr>
        <w:widowControl w:val="0"/>
        <w:jc w:val="left"/>
      </w:pPr>
    </w:p>
    <w:p w:rsidR="005F6B6C" w:rsidRDefault="005F6B6C" w:rsidP="005F6B6C">
      <w:pPr>
        <w:widowControl w:val="0"/>
        <w:jc w:val="left"/>
        <w:rPr>
          <w:b/>
        </w:rPr>
      </w:pPr>
      <w:r w:rsidRPr="005F6B6C">
        <w:rPr>
          <w:b/>
        </w:rPr>
        <w:t>H. 4960</w:t>
      </w:r>
    </w:p>
    <w:p w:rsidR="005F6B6C" w:rsidRDefault="005F6B6C" w:rsidP="005F6B6C">
      <w:pPr>
        <w:widowControl w:val="0"/>
        <w:jc w:val="left"/>
        <w:rPr>
          <w:b/>
        </w:rPr>
      </w:pPr>
    </w:p>
    <w:p w:rsidR="005F6B6C" w:rsidRDefault="005F6B6C" w:rsidP="005F6B6C">
      <w:pPr>
        <w:widowControl w:val="0"/>
        <w:jc w:val="left"/>
      </w:pPr>
      <w:r w:rsidRPr="005F6B6C">
        <w:rPr>
          <w:b/>
        </w:rPr>
        <w:t>STATUS INFORMATION</w:t>
      </w:r>
    </w:p>
    <w:p w:rsidR="005F6B6C" w:rsidRDefault="005F6B6C" w:rsidP="005F6B6C">
      <w:pPr>
        <w:widowControl w:val="0"/>
        <w:jc w:val="left"/>
      </w:pPr>
    </w:p>
    <w:p w:rsidR="005F6B6C" w:rsidRDefault="005F6B6C" w:rsidP="005F6B6C">
      <w:pPr>
        <w:widowControl w:val="0"/>
        <w:jc w:val="left"/>
      </w:pPr>
      <w:r>
        <w:t>House Resolution</w:t>
      </w:r>
    </w:p>
    <w:p w:rsidR="005F6B6C" w:rsidRDefault="005F6B6C" w:rsidP="005F6B6C">
      <w:pPr>
        <w:widowControl w:val="0"/>
        <w:jc w:val="left"/>
      </w:pPr>
      <w:r>
        <w:t>Sponsors: Rep. Nanney</w:t>
      </w:r>
    </w:p>
    <w:p w:rsidR="005F6B6C" w:rsidRDefault="005F6B6C" w:rsidP="005F6B6C">
      <w:pPr>
        <w:widowControl w:val="0"/>
        <w:jc w:val="left"/>
      </w:pPr>
      <w:r>
        <w:t>Document Path: l:\council\bills\rm\1463dg12.docx</w:t>
      </w:r>
    </w:p>
    <w:p w:rsidR="005F6B6C" w:rsidRDefault="005F6B6C" w:rsidP="005F6B6C">
      <w:pPr>
        <w:widowControl w:val="0"/>
        <w:jc w:val="left"/>
      </w:pPr>
    </w:p>
    <w:p w:rsidR="005F6B6C" w:rsidRDefault="005F6B6C" w:rsidP="005F6B6C">
      <w:pPr>
        <w:widowControl w:val="0"/>
        <w:jc w:val="left"/>
      </w:pPr>
      <w:r>
        <w:t>Introduced in the House on March 7, 2012</w:t>
      </w:r>
    </w:p>
    <w:p w:rsidR="005F6B6C" w:rsidRDefault="005F6B6C" w:rsidP="005F6B6C">
      <w:pPr>
        <w:widowControl w:val="0"/>
        <w:jc w:val="left"/>
      </w:pPr>
      <w:r>
        <w:t>Adopted by the House on March 7, 2012</w:t>
      </w:r>
    </w:p>
    <w:p w:rsidR="005F6B6C" w:rsidRDefault="005F6B6C" w:rsidP="005F6B6C">
      <w:pPr>
        <w:widowControl w:val="0"/>
        <w:jc w:val="left"/>
      </w:pPr>
    </w:p>
    <w:p w:rsidR="005F6B6C" w:rsidRDefault="005F6B6C" w:rsidP="005F6B6C">
      <w:pPr>
        <w:widowControl w:val="0"/>
        <w:jc w:val="left"/>
      </w:pPr>
      <w:r>
        <w:t xml:space="preserve">Summary: </w:t>
      </w:r>
      <w:r w:rsidR="00C81BAD">
        <w:t>Faith Elizabeth Olsen</w:t>
      </w:r>
    </w:p>
    <w:p w:rsidR="005F6B6C" w:rsidRDefault="005F6B6C" w:rsidP="005F6B6C">
      <w:pPr>
        <w:widowControl w:val="0"/>
        <w:jc w:val="left"/>
      </w:pPr>
    </w:p>
    <w:p w:rsidR="005F6B6C" w:rsidRDefault="005F6B6C" w:rsidP="005F6B6C">
      <w:pPr>
        <w:widowControl w:val="0"/>
        <w:jc w:val="left"/>
      </w:pPr>
    </w:p>
    <w:p w:rsidR="005F6B6C" w:rsidRDefault="005F6B6C" w:rsidP="005F6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6B6C">
        <w:rPr>
          <w:b/>
        </w:rPr>
        <w:t>HISTORY OF LEGISLATIVE ACTIONS</w:t>
      </w:r>
    </w:p>
    <w:p w:rsidR="005F6B6C" w:rsidRDefault="005F6B6C" w:rsidP="005F6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6B6C" w:rsidRPr="005F6B6C" w:rsidRDefault="005F6B6C" w:rsidP="005F6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6B6C">
        <w:rPr>
          <w:u w:val="single"/>
        </w:rPr>
        <w:tab/>
        <w:t>Date</w:t>
      </w:r>
      <w:r w:rsidRPr="005F6B6C">
        <w:rPr>
          <w:u w:val="single"/>
        </w:rPr>
        <w:tab/>
        <w:t>Body</w:t>
      </w:r>
      <w:r w:rsidRPr="005F6B6C">
        <w:rPr>
          <w:u w:val="single"/>
        </w:rPr>
        <w:tab/>
        <w:t>Action Description with journal page number</w:t>
      </w:r>
      <w:r w:rsidRPr="005F6B6C">
        <w:rPr>
          <w:u w:val="single"/>
        </w:rPr>
        <w:tab/>
      </w:r>
    </w:p>
    <w:p w:rsidR="00FB2B1C" w:rsidRDefault="00FB2B1C" w:rsidP="00FB2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House</w:t>
      </w:r>
      <w:r>
        <w:tab/>
      </w:r>
      <w:r w:rsidRPr="00B20351">
        <w:t>Introduced and adopted (</w:t>
      </w:r>
      <w:hyperlink r:id="rId7" w:history="1">
        <w:r w:rsidRPr="00B20351">
          <w:rPr>
            <w:rStyle w:val="Hyperlink"/>
          </w:rPr>
          <w:t>House Journal</w:t>
        </w:r>
        <w:r w:rsidRPr="00B20351">
          <w:rPr>
            <w:rStyle w:val="Hyperlink"/>
          </w:rPr>
          <w:noBreakHyphen/>
          <w:t>page 7</w:t>
        </w:r>
      </w:hyperlink>
      <w:r w:rsidRPr="00B20351">
        <w:t>)</w:t>
      </w:r>
    </w:p>
    <w:p w:rsidR="00FB2B1C" w:rsidRDefault="00FB2B1C" w:rsidP="00FB2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6B6C" w:rsidRPr="005F6B6C" w:rsidRDefault="005F6B6C" w:rsidP="005F6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6B6C" w:rsidRDefault="005F6B6C" w:rsidP="005F6B6C">
      <w:r w:rsidRPr="005F6B6C">
        <w:rPr>
          <w:b/>
        </w:rPr>
        <w:t>VERSIONS OF THIS BILL</w:t>
      </w:r>
    </w:p>
    <w:p w:rsidR="005F6B6C" w:rsidRDefault="005F6B6C" w:rsidP="005F6B6C"/>
    <w:p w:rsidR="005F6B6C" w:rsidRDefault="007067F0" w:rsidP="005F6B6C">
      <w:hyperlink r:id="rId8" w:history="1">
        <w:r w:rsidR="005F6B6C">
          <w:rPr>
            <w:rStyle w:val="Hyperlink"/>
          </w:rPr>
          <w:t>3/7/2012</w:t>
        </w:r>
      </w:hyperlink>
    </w:p>
    <w:p w:rsidR="005F6B6C" w:rsidRDefault="005F6B6C" w:rsidP="005F6B6C"/>
    <w:p w:rsidR="005F6B6C" w:rsidRDefault="005F6B6C" w:rsidP="005F6B6C">
      <w:pPr>
        <w:sectPr w:rsidR="005F6B6C" w:rsidSect="005F6B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4D5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301" w:rsidRDefault="005B4629" w:rsidP="0082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24301">
        <w:t xml:space="preserve">CONGRATULATE </w:t>
      </w:r>
      <w:r w:rsidR="001F51A1">
        <w:t>FAITH ELIZABETH OLSEN</w:t>
      </w:r>
      <w:r w:rsidR="00824301">
        <w:t xml:space="preserve"> OF </w:t>
      </w:r>
      <w:r w:rsidR="00CB2D0A">
        <w:t>GREENVILLE</w:t>
      </w:r>
      <w:r w:rsidR="00824301">
        <w:t xml:space="preserve"> COUNTY UPON THE OCCASION OF HER RETIREMENT, TO COMMEND HER FOR HER FORTY</w:t>
      </w:r>
      <w:r w:rsidR="00752254">
        <w:noBreakHyphen/>
      </w:r>
      <w:r w:rsidR="00CB2D0A">
        <w:t>FIVE</w:t>
      </w:r>
      <w:r w:rsidR="00824301">
        <w:t xml:space="preserve"> YEARS OF DEDICATED SERVICE AS AN EDUCATOR, AND TO WISH HER MUCH HAPPINESS AND FULFILLMENT IN ALL HER FUTURE ENDEAVORS.</w:t>
      </w:r>
    </w:p>
    <w:p w:rsidR="00AC4D56" w:rsidRDefault="00AC4D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378F" w:rsidRDefault="00AC4D56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6378F">
        <w:t xml:space="preserve">it is with great pleasure that the South Carolina House of Representatives honors those individuals who give tirelessly of themselves to the welfare of this great </w:t>
      </w:r>
      <w:r w:rsidR="00836FF2">
        <w:t>s</w:t>
      </w:r>
      <w:r w:rsidR="00B6378F">
        <w:t>tate</w:t>
      </w:r>
      <w:r w:rsidR="00752254" w:rsidRPr="00752254">
        <w:t>’</w:t>
      </w:r>
      <w:r w:rsidR="00B6378F">
        <w:t>s most important legacy, its children; and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5D4A">
        <w:t xml:space="preserve">Faith Elizabeth Olsen of Greenville County, </w:t>
      </w:r>
      <w:r>
        <w:t>retiring after forty</w:t>
      </w:r>
      <w:r w:rsidR="00752254">
        <w:noBreakHyphen/>
      </w:r>
      <w:r w:rsidR="00D65D4A">
        <w:t>five</w:t>
      </w:r>
      <w:r>
        <w:t xml:space="preserve"> fruitful years as a classroom teacher</w:t>
      </w:r>
      <w:r w:rsidR="00D65D4A">
        <w:t xml:space="preserve"> and administrator</w:t>
      </w:r>
      <w:r>
        <w:t xml:space="preserve">, stands among their number as an outstanding public benefactor, one much admired as both educator and </w:t>
      </w:r>
      <w:r w:rsidR="001100BB">
        <w:t>role model for her students</w:t>
      </w:r>
      <w:r>
        <w:t>; and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087B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0742">
        <w:t xml:space="preserve">a native of Riverside, New Jersey, </w:t>
      </w:r>
      <w:r>
        <w:t xml:space="preserve">young </w:t>
      </w:r>
      <w:r w:rsidR="00E10742">
        <w:t xml:space="preserve">“Chickie,” as she was known to family and friends, </w:t>
      </w:r>
      <w:r>
        <w:t xml:space="preserve">received her early teacher training at </w:t>
      </w:r>
      <w:r w:rsidR="00E10742">
        <w:t>Bob Jones University</w:t>
      </w:r>
      <w:r w:rsidR="00E551EB">
        <w:t xml:space="preserve"> (BJU)</w:t>
      </w:r>
      <w:r>
        <w:t xml:space="preserve">, finishing </w:t>
      </w:r>
      <w:r w:rsidR="00D8601D">
        <w:t xml:space="preserve">in 1967 </w:t>
      </w:r>
      <w:r>
        <w:t xml:space="preserve">with a degree in </w:t>
      </w:r>
      <w:r w:rsidR="00E10742">
        <w:t xml:space="preserve">elementary </w:t>
      </w:r>
      <w:r>
        <w:t>education. Further preparation for her calling followed</w:t>
      </w:r>
      <w:r w:rsidR="000C54FE">
        <w:t>, also</w:t>
      </w:r>
      <w:r>
        <w:t xml:space="preserve"> at </w:t>
      </w:r>
      <w:r w:rsidR="00E551EB">
        <w:t>BJU</w:t>
      </w:r>
      <w:r>
        <w:t xml:space="preserve">, where </w:t>
      </w:r>
      <w:r w:rsidR="000C54FE">
        <w:t xml:space="preserve">in 1980 </w:t>
      </w:r>
      <w:r>
        <w:t xml:space="preserve">she earned a </w:t>
      </w:r>
      <w:r w:rsidR="000C54FE">
        <w:t xml:space="preserve">master of education. </w:t>
      </w:r>
      <w:r w:rsidR="0064087B">
        <w:t>In addition, she</w:t>
      </w:r>
      <w:r w:rsidR="000C54FE">
        <w:t xml:space="preserve"> earned teacher certification from the State of South Carolina, as well as </w:t>
      </w:r>
      <w:r w:rsidR="0064087B">
        <w:lastRenderedPageBreak/>
        <w:t>advanced professional certification from the American Association of Christian Schools; and</w:t>
      </w:r>
    </w:p>
    <w:p w:rsidR="0064087B" w:rsidRDefault="0064087B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320F" w:rsidRDefault="00762363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75F49">
        <w:t xml:space="preserve">as an </w:t>
      </w:r>
      <w:r w:rsidR="00B6378F">
        <w:t>eager first</w:t>
      </w:r>
      <w:r w:rsidR="00752254">
        <w:noBreakHyphen/>
      </w:r>
      <w:r w:rsidR="00B6378F">
        <w:t xml:space="preserve">year </w:t>
      </w:r>
      <w:r w:rsidR="00A35F9B">
        <w:t>educator,</w:t>
      </w:r>
      <w:r w:rsidR="00475F49">
        <w:t xml:space="preserve"> she </w:t>
      </w:r>
      <w:r w:rsidR="00B6378F">
        <w:t xml:space="preserve">began her </w:t>
      </w:r>
      <w:r w:rsidR="00A35F9B">
        <w:t xml:space="preserve">teaching </w:t>
      </w:r>
      <w:r w:rsidR="00475F49">
        <w:t xml:space="preserve">career </w:t>
      </w:r>
      <w:r w:rsidR="00DC0564">
        <w:t xml:space="preserve">in 1967 </w:t>
      </w:r>
      <w:r w:rsidR="00B6378F">
        <w:t xml:space="preserve">with an assignment at </w:t>
      </w:r>
      <w:r>
        <w:t xml:space="preserve">Dade Christian </w:t>
      </w:r>
      <w:r w:rsidR="00A35F9B">
        <w:t>s</w:t>
      </w:r>
      <w:r>
        <w:t>chool in Florida, where she taught first grade</w:t>
      </w:r>
      <w:r w:rsidR="00B16FF6">
        <w:t xml:space="preserve">. The following year, she moved to </w:t>
      </w:r>
      <w:r w:rsidR="0042320F" w:rsidRPr="0083276D">
        <w:rPr>
          <w:color w:val="000000" w:themeColor="text1"/>
          <w:u w:color="000000" w:themeColor="text1"/>
        </w:rPr>
        <w:t>Ramseur, N</w:t>
      </w:r>
      <w:r w:rsidR="0042320F">
        <w:rPr>
          <w:color w:val="000000" w:themeColor="text1"/>
          <w:u w:color="000000" w:themeColor="text1"/>
        </w:rPr>
        <w:t xml:space="preserve">orth Carolina, </w:t>
      </w:r>
      <w:r w:rsidR="0042320F" w:rsidRPr="0083276D">
        <w:rPr>
          <w:color w:val="000000" w:themeColor="text1"/>
          <w:u w:color="000000" w:themeColor="text1"/>
        </w:rPr>
        <w:t xml:space="preserve">to teach English, </w:t>
      </w:r>
      <w:r w:rsidR="0042320F">
        <w:rPr>
          <w:color w:val="000000" w:themeColor="text1"/>
          <w:u w:color="000000" w:themeColor="text1"/>
        </w:rPr>
        <w:t>s</w:t>
      </w:r>
      <w:r w:rsidR="0042320F" w:rsidRPr="0083276D">
        <w:rPr>
          <w:color w:val="000000" w:themeColor="text1"/>
          <w:u w:color="000000" w:themeColor="text1"/>
        </w:rPr>
        <w:t>cience</w:t>
      </w:r>
      <w:r w:rsidR="00FA2EC7">
        <w:rPr>
          <w:color w:val="000000" w:themeColor="text1"/>
          <w:u w:color="000000" w:themeColor="text1"/>
        </w:rPr>
        <w:t>,</w:t>
      </w:r>
      <w:r w:rsidR="0042320F" w:rsidRPr="0083276D">
        <w:rPr>
          <w:color w:val="000000" w:themeColor="text1"/>
          <w:u w:color="000000" w:themeColor="text1"/>
        </w:rPr>
        <w:t xml:space="preserve"> and </w:t>
      </w:r>
      <w:r w:rsidR="0042320F">
        <w:rPr>
          <w:color w:val="000000" w:themeColor="text1"/>
          <w:u w:color="000000" w:themeColor="text1"/>
        </w:rPr>
        <w:t>p</w:t>
      </w:r>
      <w:r w:rsidR="0042320F" w:rsidRPr="0083276D">
        <w:rPr>
          <w:color w:val="000000" w:themeColor="text1"/>
          <w:u w:color="000000" w:themeColor="text1"/>
        </w:rPr>
        <w:t xml:space="preserve">hysical </w:t>
      </w:r>
      <w:r w:rsidR="0042320F">
        <w:rPr>
          <w:color w:val="000000" w:themeColor="text1"/>
          <w:u w:color="000000" w:themeColor="text1"/>
        </w:rPr>
        <w:t>e</w:t>
      </w:r>
      <w:r w:rsidR="0042320F" w:rsidRPr="0083276D">
        <w:rPr>
          <w:color w:val="000000" w:themeColor="text1"/>
          <w:u w:color="000000" w:themeColor="text1"/>
        </w:rPr>
        <w:t>ducation in grades 6, 7</w:t>
      </w:r>
      <w:r w:rsidR="0042320F">
        <w:rPr>
          <w:color w:val="000000" w:themeColor="text1"/>
          <w:u w:color="000000" w:themeColor="text1"/>
        </w:rPr>
        <w:t>,</w:t>
      </w:r>
      <w:r w:rsidR="0042320F" w:rsidRPr="0083276D">
        <w:rPr>
          <w:color w:val="000000" w:themeColor="text1"/>
          <w:u w:color="000000" w:themeColor="text1"/>
        </w:rPr>
        <w:t xml:space="preserve"> and 8 at Faith Christian School</w:t>
      </w:r>
      <w:r w:rsidR="0042320F">
        <w:rPr>
          <w:color w:val="000000" w:themeColor="text1"/>
          <w:u w:color="000000" w:themeColor="text1"/>
        </w:rPr>
        <w:t>; and</w:t>
      </w:r>
    </w:p>
    <w:p w:rsidR="0042320F" w:rsidRDefault="0042320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DC5" w:rsidRDefault="0042320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1969,</w:t>
      </w:r>
      <w:r w:rsidRPr="0083276D">
        <w:rPr>
          <w:color w:val="000000" w:themeColor="text1"/>
          <w:u w:color="000000" w:themeColor="text1"/>
        </w:rPr>
        <w:t xml:space="preserve"> </w:t>
      </w:r>
      <w:r w:rsidR="003F73A7">
        <w:rPr>
          <w:color w:val="000000" w:themeColor="text1"/>
          <w:u w:color="000000" w:themeColor="text1"/>
        </w:rPr>
        <w:t xml:space="preserve">Mrs. Olsen </w:t>
      </w:r>
      <w:r w:rsidR="003F73A7" w:rsidRPr="0083276D">
        <w:rPr>
          <w:color w:val="000000" w:themeColor="text1"/>
          <w:u w:color="000000" w:themeColor="text1"/>
        </w:rPr>
        <w:t xml:space="preserve">joined the faculty at Bob Jones Junior High School </w:t>
      </w:r>
      <w:r w:rsidR="004E6DC5">
        <w:rPr>
          <w:color w:val="000000" w:themeColor="text1"/>
          <w:u w:color="000000" w:themeColor="text1"/>
        </w:rPr>
        <w:t xml:space="preserve">(BJJH) </w:t>
      </w:r>
      <w:r w:rsidR="003F73A7" w:rsidRPr="0083276D">
        <w:rPr>
          <w:color w:val="000000" w:themeColor="text1"/>
          <w:u w:color="000000" w:themeColor="text1"/>
        </w:rPr>
        <w:t>for the first time, teaching English, science</w:t>
      </w:r>
      <w:r w:rsidR="003F73A7">
        <w:rPr>
          <w:color w:val="000000" w:themeColor="text1"/>
          <w:u w:color="000000" w:themeColor="text1"/>
        </w:rPr>
        <w:t>,</w:t>
      </w:r>
      <w:r w:rsidR="003F73A7" w:rsidRPr="0083276D">
        <w:rPr>
          <w:color w:val="000000" w:themeColor="text1"/>
          <w:u w:color="000000" w:themeColor="text1"/>
        </w:rPr>
        <w:t xml:space="preserve"> and Spanish for </w:t>
      </w:r>
      <w:r w:rsidR="003F73A7">
        <w:rPr>
          <w:color w:val="000000" w:themeColor="text1"/>
          <w:u w:color="000000" w:themeColor="text1"/>
        </w:rPr>
        <w:t xml:space="preserve">several years. </w:t>
      </w:r>
      <w:r w:rsidR="004E6DC5">
        <w:rPr>
          <w:color w:val="000000" w:themeColor="text1"/>
          <w:u w:color="000000" w:themeColor="text1"/>
        </w:rPr>
        <w:t>After some time off to start a family, she returned to full</w:t>
      </w:r>
      <w:r w:rsidR="00752254">
        <w:rPr>
          <w:color w:val="000000" w:themeColor="text1"/>
          <w:u w:color="000000" w:themeColor="text1"/>
        </w:rPr>
        <w:noBreakHyphen/>
      </w:r>
      <w:r w:rsidR="004E6DC5">
        <w:rPr>
          <w:color w:val="000000" w:themeColor="text1"/>
          <w:u w:color="000000" w:themeColor="text1"/>
        </w:rPr>
        <w:t>time teaching at BJJH</w:t>
      </w:r>
      <w:r w:rsidR="00752254">
        <w:rPr>
          <w:color w:val="000000" w:themeColor="text1"/>
          <w:u w:color="000000" w:themeColor="text1"/>
        </w:rPr>
        <w:noBreakHyphen/>
      </w:r>
      <w:r w:rsidR="00752254">
        <w:rPr>
          <w:color w:val="000000" w:themeColor="text1"/>
          <w:u w:color="000000" w:themeColor="text1"/>
        </w:rPr>
        <w:noBreakHyphen/>
      </w:r>
      <w:r w:rsidR="004E6DC5">
        <w:rPr>
          <w:color w:val="000000" w:themeColor="text1"/>
          <w:u w:color="000000" w:themeColor="text1"/>
        </w:rPr>
        <w:t>math this time</w:t>
      </w:r>
      <w:r w:rsidR="00752254">
        <w:rPr>
          <w:color w:val="000000" w:themeColor="text1"/>
          <w:u w:color="000000" w:themeColor="text1"/>
        </w:rPr>
        <w:noBreakHyphen/>
      </w:r>
      <w:r w:rsidR="00752254">
        <w:rPr>
          <w:color w:val="000000" w:themeColor="text1"/>
          <w:u w:color="000000" w:themeColor="text1"/>
        </w:rPr>
        <w:noBreakHyphen/>
      </w:r>
      <w:r w:rsidR="004E6DC5">
        <w:rPr>
          <w:color w:val="000000" w:themeColor="text1"/>
          <w:u w:color="000000" w:themeColor="text1"/>
        </w:rPr>
        <w:t xml:space="preserve">and then, </w:t>
      </w:r>
      <w:r w:rsidR="004E6DC5" w:rsidRPr="0083276D">
        <w:rPr>
          <w:color w:val="000000" w:themeColor="text1"/>
          <w:u w:color="000000" w:themeColor="text1"/>
        </w:rPr>
        <w:t>beginning in 1978</w:t>
      </w:r>
      <w:r w:rsidR="004E6DC5">
        <w:rPr>
          <w:color w:val="000000" w:themeColor="text1"/>
          <w:u w:color="000000" w:themeColor="text1"/>
        </w:rPr>
        <w:t>,</w:t>
      </w:r>
      <w:r w:rsidR="004E6DC5" w:rsidRPr="0083276D">
        <w:rPr>
          <w:color w:val="000000" w:themeColor="text1"/>
          <w:u w:color="000000" w:themeColor="text1"/>
        </w:rPr>
        <w:t xml:space="preserve"> she took on the U.S </w:t>
      </w:r>
      <w:r w:rsidR="004E6DC5">
        <w:rPr>
          <w:color w:val="000000" w:themeColor="text1"/>
          <w:u w:color="000000" w:themeColor="text1"/>
        </w:rPr>
        <w:t>h</w:t>
      </w:r>
      <w:r w:rsidR="004E6DC5" w:rsidRPr="0083276D">
        <w:rPr>
          <w:color w:val="000000" w:themeColor="text1"/>
          <w:u w:color="000000" w:themeColor="text1"/>
        </w:rPr>
        <w:t>istory class that she would continue to teach until 2004</w:t>
      </w:r>
      <w:r w:rsidR="004E6DC5">
        <w:rPr>
          <w:color w:val="000000" w:themeColor="text1"/>
          <w:u w:color="000000" w:themeColor="text1"/>
        </w:rPr>
        <w:t>; and</w:t>
      </w:r>
    </w:p>
    <w:p w:rsidR="004E6DC5" w:rsidRDefault="004E6DC5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084" w:rsidRDefault="004E6DC5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3114">
        <w:rPr>
          <w:color w:val="000000" w:themeColor="text1"/>
          <w:u w:color="000000" w:themeColor="text1"/>
        </w:rPr>
        <w:t>d</w:t>
      </w:r>
      <w:r w:rsidR="00B03114" w:rsidRPr="0083276D">
        <w:rPr>
          <w:color w:val="000000" w:themeColor="text1"/>
          <w:u w:color="000000" w:themeColor="text1"/>
        </w:rPr>
        <w:t xml:space="preserve">uring those years at </w:t>
      </w:r>
      <w:r w:rsidR="005D4084">
        <w:rPr>
          <w:color w:val="000000" w:themeColor="text1"/>
          <w:u w:color="000000" w:themeColor="text1"/>
        </w:rPr>
        <w:t>BJJH</w:t>
      </w:r>
      <w:r w:rsidR="00B03114" w:rsidRPr="0083276D">
        <w:rPr>
          <w:color w:val="000000" w:themeColor="text1"/>
          <w:u w:color="000000" w:themeColor="text1"/>
        </w:rPr>
        <w:t>, Mrs. Olsen took on many additional responsibilities</w:t>
      </w:r>
      <w:r w:rsidR="007D64B1">
        <w:rPr>
          <w:color w:val="000000" w:themeColor="text1"/>
          <w:u w:color="000000" w:themeColor="text1"/>
        </w:rPr>
        <w:t xml:space="preserve"> beyond her teaching duties</w:t>
      </w:r>
      <w:r w:rsidR="005D4084">
        <w:rPr>
          <w:color w:val="000000" w:themeColor="text1"/>
          <w:u w:color="000000" w:themeColor="text1"/>
        </w:rPr>
        <w:t>, among them l</w:t>
      </w:r>
      <w:r w:rsidR="00B03114" w:rsidRPr="0083276D">
        <w:rPr>
          <w:color w:val="000000" w:themeColor="text1"/>
          <w:u w:color="000000" w:themeColor="text1"/>
        </w:rPr>
        <w:t>ate</w:t>
      </w:r>
      <w:r w:rsidR="00752254">
        <w:rPr>
          <w:color w:val="000000" w:themeColor="text1"/>
          <w:u w:color="000000" w:themeColor="text1"/>
        </w:rPr>
        <w:noBreakHyphen/>
      </w:r>
      <w:r w:rsidR="005D4084">
        <w:rPr>
          <w:color w:val="000000" w:themeColor="text1"/>
          <w:u w:color="000000" w:themeColor="text1"/>
        </w:rPr>
        <w:t>s</w:t>
      </w:r>
      <w:r w:rsidR="00B03114" w:rsidRPr="0083276D">
        <w:rPr>
          <w:color w:val="000000" w:themeColor="text1"/>
          <w:u w:color="000000" w:themeColor="text1"/>
        </w:rPr>
        <w:t xml:space="preserve">tay supervisor, </w:t>
      </w:r>
      <w:r w:rsidR="005D4084">
        <w:rPr>
          <w:color w:val="000000" w:themeColor="text1"/>
          <w:u w:color="000000" w:themeColor="text1"/>
        </w:rPr>
        <w:t>b</w:t>
      </w:r>
      <w:r w:rsidR="00B03114" w:rsidRPr="0083276D">
        <w:rPr>
          <w:color w:val="000000" w:themeColor="text1"/>
          <w:u w:color="000000" w:themeColor="text1"/>
        </w:rPr>
        <w:t xml:space="preserve">uilding </w:t>
      </w:r>
      <w:r w:rsidR="005D4084">
        <w:rPr>
          <w:color w:val="000000" w:themeColor="text1"/>
          <w:u w:color="000000" w:themeColor="text1"/>
        </w:rPr>
        <w:t>i</w:t>
      </w:r>
      <w:r w:rsidR="00B03114" w:rsidRPr="0083276D">
        <w:rPr>
          <w:color w:val="000000" w:themeColor="text1"/>
          <w:u w:color="000000" w:themeColor="text1"/>
        </w:rPr>
        <w:t xml:space="preserve">nspector, Williamsburg </w:t>
      </w:r>
      <w:r w:rsidR="005D4084">
        <w:rPr>
          <w:color w:val="000000" w:themeColor="text1"/>
          <w:u w:color="000000" w:themeColor="text1"/>
        </w:rPr>
        <w:t>t</w:t>
      </w:r>
      <w:r w:rsidR="00B03114" w:rsidRPr="0083276D">
        <w:rPr>
          <w:color w:val="000000" w:themeColor="text1"/>
          <w:u w:color="000000" w:themeColor="text1"/>
        </w:rPr>
        <w:t xml:space="preserve">rip </w:t>
      </w:r>
      <w:r w:rsidR="005D4084">
        <w:rPr>
          <w:color w:val="000000" w:themeColor="text1"/>
          <w:u w:color="000000" w:themeColor="text1"/>
        </w:rPr>
        <w:t>o</w:t>
      </w:r>
      <w:r w:rsidR="00B03114" w:rsidRPr="0083276D">
        <w:rPr>
          <w:color w:val="000000" w:themeColor="text1"/>
          <w:u w:color="000000" w:themeColor="text1"/>
        </w:rPr>
        <w:t>rganizer, and sponsor and cook for the high school</w:t>
      </w:r>
      <w:r w:rsidR="00752254" w:rsidRPr="00752254">
        <w:rPr>
          <w:color w:val="000000" w:themeColor="text1"/>
          <w:u w:color="000000" w:themeColor="text1"/>
        </w:rPr>
        <w:t>’</w:t>
      </w:r>
      <w:r w:rsidR="005D4084">
        <w:rPr>
          <w:color w:val="000000" w:themeColor="text1"/>
          <w:u w:color="000000" w:themeColor="text1"/>
        </w:rPr>
        <w:t>s m</w:t>
      </w:r>
      <w:r w:rsidR="00B03114" w:rsidRPr="0083276D">
        <w:rPr>
          <w:color w:val="000000" w:themeColor="text1"/>
          <w:u w:color="000000" w:themeColor="text1"/>
        </w:rPr>
        <w:t xml:space="preserve">ission </w:t>
      </w:r>
      <w:r w:rsidR="005D4084">
        <w:rPr>
          <w:color w:val="000000" w:themeColor="text1"/>
          <w:u w:color="000000" w:themeColor="text1"/>
        </w:rPr>
        <w:t>t</w:t>
      </w:r>
      <w:r w:rsidR="00B03114" w:rsidRPr="0083276D">
        <w:rPr>
          <w:color w:val="000000" w:themeColor="text1"/>
          <w:u w:color="000000" w:themeColor="text1"/>
        </w:rPr>
        <w:t>rip to N</w:t>
      </w:r>
      <w:r w:rsidR="005D4084">
        <w:rPr>
          <w:color w:val="000000" w:themeColor="text1"/>
          <w:u w:color="000000" w:themeColor="text1"/>
        </w:rPr>
        <w:t xml:space="preserve">ew York City. She also </w:t>
      </w:r>
      <w:r w:rsidR="00B03114" w:rsidRPr="0083276D">
        <w:rPr>
          <w:color w:val="000000" w:themeColor="text1"/>
          <w:u w:color="000000" w:themeColor="text1"/>
        </w:rPr>
        <w:t xml:space="preserve">mentored a total of </w:t>
      </w:r>
      <w:r w:rsidR="005D4084">
        <w:rPr>
          <w:color w:val="000000" w:themeColor="text1"/>
          <w:u w:color="000000" w:themeColor="text1"/>
        </w:rPr>
        <w:t>ten</w:t>
      </w:r>
      <w:r w:rsidR="00B03114" w:rsidRPr="0083276D">
        <w:rPr>
          <w:color w:val="000000" w:themeColor="text1"/>
          <w:u w:color="000000" w:themeColor="text1"/>
        </w:rPr>
        <w:t xml:space="preserve"> student teachers</w:t>
      </w:r>
      <w:r w:rsidR="005D4084">
        <w:rPr>
          <w:color w:val="000000" w:themeColor="text1"/>
          <w:u w:color="000000" w:themeColor="text1"/>
        </w:rPr>
        <w:t>; and</w:t>
      </w:r>
    </w:p>
    <w:p w:rsidR="005D4084" w:rsidRDefault="005D4084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593" w:rsidRDefault="005D4084" w:rsidP="009B2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6454">
        <w:t xml:space="preserve">Faith Elizabeth Olsen 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was consistently a favorite of her students, many of whom remember her classes and personal attention fondly. Her love for history and particularly her love for her country inspired many. </w:t>
      </w:r>
      <w:r w:rsidR="004F6454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4F6454">
        <w:t xml:space="preserve">ong acknowledged as a master teacher, she received public recognition of that mastery when she was named to </w:t>
      </w:r>
      <w:r w:rsidR="009B2331" w:rsidRPr="009B2331">
        <w:rPr>
          <w:rFonts w:eastAsiaTheme="minorHAnsi"/>
          <w:i/>
          <w:color w:val="000000" w:themeColor="text1"/>
          <w:szCs w:val="22"/>
          <w:u w:color="000000" w:themeColor="text1"/>
        </w:rPr>
        <w:t>Who</w:t>
      </w:r>
      <w:r w:rsidR="00752254" w:rsidRPr="0075225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B2331" w:rsidRPr="009B2331">
        <w:rPr>
          <w:rFonts w:eastAsiaTheme="minorHAnsi"/>
          <w:i/>
          <w:color w:val="000000" w:themeColor="text1"/>
          <w:szCs w:val="22"/>
          <w:u w:color="000000" w:themeColor="text1"/>
        </w:rPr>
        <w:t>s Who Among America</w:t>
      </w:r>
      <w:r w:rsidR="00752254" w:rsidRPr="0075225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B2331" w:rsidRPr="009B2331">
        <w:rPr>
          <w:rFonts w:eastAsiaTheme="minorHAnsi"/>
          <w:i/>
          <w:color w:val="000000" w:themeColor="text1"/>
          <w:szCs w:val="22"/>
          <w:u w:color="000000" w:themeColor="text1"/>
        </w:rPr>
        <w:t>s Teachers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in 1994 and 2002. She was recognized for </w:t>
      </w:r>
      <w:r w:rsidR="004F6454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752254" w:rsidRPr="0075225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faithful service to Bob Jones University in 1999 and again for </w:t>
      </w:r>
      <w:r w:rsidR="006A0593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752254" w:rsidRPr="0075225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faithful service in 2009</w:t>
      </w:r>
      <w:r w:rsidR="006A059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A0593" w:rsidRDefault="006A0593" w:rsidP="009B2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2331" w:rsidRPr="009B2331" w:rsidRDefault="00A93118" w:rsidP="009B2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7193C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 her forty</w:t>
      </w:r>
      <w:r w:rsidR="007522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three years at Bob Jones, Mrs. Olsen has work</w:t>
      </w:r>
      <w:r w:rsidR="0087193C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 with eight different principals. F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rom 2004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 to 20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09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, she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served the junior high as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ssistant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dministrator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and at 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the start of the 2009</w:t>
      </w:r>
      <w:r w:rsidR="007522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F357B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10 school year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became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cting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rincipal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. F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or her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final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year of ministry to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her 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school,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the 2011</w:t>
      </w:r>
      <w:r w:rsidR="007522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2012 academic year, 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Mrs. Olsen has continued as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ssistant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dministrator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75B17" w:rsidRDefault="00A75B17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1BF3" w:rsidRPr="004B26A8" w:rsidRDefault="00D41BF3" w:rsidP="00D41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6A8">
        <w:rPr>
          <w:color w:val="000000" w:themeColor="text1"/>
          <w:u w:color="000000" w:themeColor="text1"/>
        </w:rPr>
        <w:t>Whereas, on the home front, Faith Elizabeth Olsen and her husband, Craig, raised a fine family of two boys, Brent and Randy, who have given their parents the joy of two grandchildren: Zakery Craig Olsen (named after his grandfather) and Faith Olsen (named after her grandmother); and</w:t>
      </w:r>
    </w:p>
    <w:p w:rsidR="0087193C" w:rsidRDefault="0087193C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378F" w:rsidRDefault="0087193C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</w:t>
      </w:r>
      <w:r w:rsidR="00B6378F">
        <w:t xml:space="preserve">uring </w:t>
      </w:r>
      <w:r w:rsidR="008C362B">
        <w:t>her</w:t>
      </w:r>
      <w:r w:rsidR="00B6378F">
        <w:t xml:space="preserve"> well</w:t>
      </w:r>
      <w:r w:rsidR="00752254">
        <w:noBreakHyphen/>
      </w:r>
      <w:r w:rsidR="00B6378F">
        <w:t xml:space="preserve">earned retirement, the House trusts </w:t>
      </w:r>
      <w:r w:rsidR="00EF7EB5">
        <w:t>Mrs. Olsen</w:t>
      </w:r>
      <w:r w:rsidR="00B6378F">
        <w:t xml:space="preserve"> will find herself more frequently </w:t>
      </w:r>
      <w:r w:rsidR="002C558F">
        <w:t xml:space="preserve">able to spend time </w:t>
      </w:r>
      <w:r w:rsidR="00CF0BC1">
        <w:t xml:space="preserve">out on </w:t>
      </w:r>
      <w:r w:rsidR="00910591">
        <w:t>the beautiful beaches of South Carolina</w:t>
      </w:r>
      <w:r w:rsidR="00CF0BC1">
        <w:t xml:space="preserve"> (</w:t>
      </w:r>
      <w:r w:rsidR="00910591">
        <w:t xml:space="preserve">buried </w:t>
      </w:r>
      <w:r w:rsidR="0041747B">
        <w:t xml:space="preserve">at times </w:t>
      </w:r>
      <w:r w:rsidR="00910591">
        <w:t>in the pages of favorite books</w:t>
      </w:r>
      <w:r w:rsidR="00CF0BC1">
        <w:t>, of course)</w:t>
      </w:r>
      <w:r w:rsidR="00910591">
        <w:t xml:space="preserve"> and i</w:t>
      </w:r>
      <w:r w:rsidR="00B6378F">
        <w:t>n the kitchen indulging her love for cooking; and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1B734C">
        <w:t>Faith Elizabeth Olsen</w:t>
      </w:r>
      <w:r>
        <w:t xml:space="preserve"> will be remembered with affection and gratitude by colleagues, students, parents, and legislative friends for years to come. Now, therefore,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1B734C">
        <w:t>Faith Elizabeth Olsen</w:t>
      </w:r>
      <w:r>
        <w:t xml:space="preserve"> of </w:t>
      </w:r>
      <w:r w:rsidR="001B734C">
        <w:t>Greenville</w:t>
      </w:r>
      <w:r>
        <w:t xml:space="preserve"> County upon the occasion of her retirement, commend her for her forty</w:t>
      </w:r>
      <w:r w:rsidR="00752254">
        <w:noBreakHyphen/>
      </w:r>
      <w:r w:rsidR="001B734C">
        <w:t>five</w:t>
      </w:r>
      <w:r>
        <w:t xml:space="preserve"> years of dedicated service as an educator, and wish her much happiness and fulfillment in all her future endeavors.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B734C">
        <w:t>Faith Elizabeth Olsen</w:t>
      </w:r>
      <w:r>
        <w:t>.</w:t>
      </w:r>
    </w:p>
    <w:p w:rsidR="002649F7" w:rsidRDefault="00752254" w:rsidP="00FE7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9F7" w:rsidRDefault="002649F7" w:rsidP="005F6B6C">
      <w:pPr>
        <w:suppressAutoHyphens/>
      </w:pPr>
    </w:p>
    <w:sectPr w:rsidR="002649F7" w:rsidSect="005F6B6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593" w:rsidRDefault="006A0593" w:rsidP="009F0C77">
      <w:r>
        <w:separator/>
      </w:r>
    </w:p>
  </w:endnote>
  <w:endnote w:type="continuationSeparator" w:id="0">
    <w:p w:rsidR="006A0593" w:rsidRDefault="006A05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1FDDD0-3AD7-4056-84A6-B435E62D796E}"/>
    <w:embedBold r:id="rId2" w:fontKey="{2C382694-C590-491A-A53A-3BFA012457CD}"/>
    <w:embedItalic r:id="rId3" w:fontKey="{F9F90C22-D86E-45F8-BB5C-6CC1A94A7B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6F29AB4-0D2B-4DAE-A3DB-A9663007DFB2}"/>
    <w:embedItalic r:id="rId5" w:fontKey="{9B6A90D1-5E96-4FFD-B5B5-A293B81A82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F8987D4F-E390-42C6-ACAC-AA77155BC1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3609199-C9AF-403C-889F-6EB614E273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B6C" w:rsidRPr="002649F7" w:rsidRDefault="005F6B6C" w:rsidP="002649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[4960]</w:t>
    </w:r>
    <w:r>
      <w:tab/>
    </w:r>
    <w:r w:rsidR="007067F0">
      <w:fldChar w:fldCharType="begin"/>
    </w:r>
    <w:r w:rsidR="007067F0">
      <w:instrText xml:space="preserve"> PAGE  \* MERGEFORMAT </w:instrText>
    </w:r>
    <w:r w:rsidR="007067F0">
      <w:fldChar w:fldCharType="separate"/>
    </w:r>
    <w:r w:rsidR="007067F0">
      <w:rPr>
        <w:noProof/>
      </w:rPr>
      <w:t>1</w:t>
    </w:r>
    <w:r w:rsidR="007067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593" w:rsidRDefault="006A0593" w:rsidP="009F0C77">
      <w:r>
        <w:separator/>
      </w:r>
    </w:p>
  </w:footnote>
  <w:footnote w:type="continuationSeparator" w:id="0">
    <w:p w:rsidR="006A0593" w:rsidRDefault="006A05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3DG12"/>
    <w:docVar w:name="CoverBillType" w:val="r"/>
    <w:docVar w:name="docpath" w:val="L:\Council\bills\RM\1463DG12.DOCX"/>
    <w:docVar w:name="dvBillNumber" w:val="49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2D7F"/>
    <w:rsid w:val="00011869"/>
    <w:rsid w:val="00025995"/>
    <w:rsid w:val="00073809"/>
    <w:rsid w:val="000C54FE"/>
    <w:rsid w:val="000E1785"/>
    <w:rsid w:val="000F40FA"/>
    <w:rsid w:val="0010776B"/>
    <w:rsid w:val="001100BB"/>
    <w:rsid w:val="00120784"/>
    <w:rsid w:val="00133E66"/>
    <w:rsid w:val="001435A3"/>
    <w:rsid w:val="001B734C"/>
    <w:rsid w:val="001D08F2"/>
    <w:rsid w:val="001D525B"/>
    <w:rsid w:val="001D7F4F"/>
    <w:rsid w:val="001F51A1"/>
    <w:rsid w:val="002321B6"/>
    <w:rsid w:val="00250967"/>
    <w:rsid w:val="002543C8"/>
    <w:rsid w:val="002649F7"/>
    <w:rsid w:val="00284AAE"/>
    <w:rsid w:val="002C558F"/>
    <w:rsid w:val="002E39D1"/>
    <w:rsid w:val="002E5912"/>
    <w:rsid w:val="003067A5"/>
    <w:rsid w:val="00325348"/>
    <w:rsid w:val="0032732C"/>
    <w:rsid w:val="00336AD0"/>
    <w:rsid w:val="0034151E"/>
    <w:rsid w:val="00360B27"/>
    <w:rsid w:val="0037079A"/>
    <w:rsid w:val="003D01E8"/>
    <w:rsid w:val="003E5288"/>
    <w:rsid w:val="003F6D79"/>
    <w:rsid w:val="003F73A7"/>
    <w:rsid w:val="0041747B"/>
    <w:rsid w:val="0041760A"/>
    <w:rsid w:val="00417C01"/>
    <w:rsid w:val="0042320F"/>
    <w:rsid w:val="00475F49"/>
    <w:rsid w:val="004809EE"/>
    <w:rsid w:val="004D017D"/>
    <w:rsid w:val="004E6DC5"/>
    <w:rsid w:val="004E7D54"/>
    <w:rsid w:val="004F6454"/>
    <w:rsid w:val="005273C6"/>
    <w:rsid w:val="00530A69"/>
    <w:rsid w:val="00545593"/>
    <w:rsid w:val="00577C6C"/>
    <w:rsid w:val="005B4629"/>
    <w:rsid w:val="005B6641"/>
    <w:rsid w:val="005C2FE2"/>
    <w:rsid w:val="005D4084"/>
    <w:rsid w:val="005E2BC9"/>
    <w:rsid w:val="005F6B6C"/>
    <w:rsid w:val="00605102"/>
    <w:rsid w:val="006215AA"/>
    <w:rsid w:val="0064087B"/>
    <w:rsid w:val="00683CF9"/>
    <w:rsid w:val="006913C9"/>
    <w:rsid w:val="0069470D"/>
    <w:rsid w:val="006A0593"/>
    <w:rsid w:val="006F6941"/>
    <w:rsid w:val="007067F0"/>
    <w:rsid w:val="00734F00"/>
    <w:rsid w:val="00752254"/>
    <w:rsid w:val="00762363"/>
    <w:rsid w:val="007A70AE"/>
    <w:rsid w:val="007D64B1"/>
    <w:rsid w:val="007F107C"/>
    <w:rsid w:val="00824301"/>
    <w:rsid w:val="008362E8"/>
    <w:rsid w:val="00836FF2"/>
    <w:rsid w:val="0087193C"/>
    <w:rsid w:val="008847A8"/>
    <w:rsid w:val="008A1768"/>
    <w:rsid w:val="008C362B"/>
    <w:rsid w:val="008D21B3"/>
    <w:rsid w:val="008F4429"/>
    <w:rsid w:val="00910591"/>
    <w:rsid w:val="0094021A"/>
    <w:rsid w:val="00955B95"/>
    <w:rsid w:val="00984A3A"/>
    <w:rsid w:val="009A14BB"/>
    <w:rsid w:val="009B02EB"/>
    <w:rsid w:val="009B2331"/>
    <w:rsid w:val="009C6A0B"/>
    <w:rsid w:val="009F0C77"/>
    <w:rsid w:val="009F4DD1"/>
    <w:rsid w:val="00A35F9B"/>
    <w:rsid w:val="00A41684"/>
    <w:rsid w:val="00A64E80"/>
    <w:rsid w:val="00A72BCD"/>
    <w:rsid w:val="00A741D9"/>
    <w:rsid w:val="00A75B17"/>
    <w:rsid w:val="00A833AB"/>
    <w:rsid w:val="00A93118"/>
    <w:rsid w:val="00A9741D"/>
    <w:rsid w:val="00AB5255"/>
    <w:rsid w:val="00AC4D56"/>
    <w:rsid w:val="00AD4B17"/>
    <w:rsid w:val="00B03114"/>
    <w:rsid w:val="00B16FF6"/>
    <w:rsid w:val="00B275C2"/>
    <w:rsid w:val="00B412D4"/>
    <w:rsid w:val="00B6378F"/>
    <w:rsid w:val="00B66A73"/>
    <w:rsid w:val="00BE3C22"/>
    <w:rsid w:val="00BF357B"/>
    <w:rsid w:val="00C0345E"/>
    <w:rsid w:val="00C223F6"/>
    <w:rsid w:val="00C3483A"/>
    <w:rsid w:val="00C74E9D"/>
    <w:rsid w:val="00C81BAD"/>
    <w:rsid w:val="00C82FD3"/>
    <w:rsid w:val="00C92819"/>
    <w:rsid w:val="00C96AD1"/>
    <w:rsid w:val="00CB2D0A"/>
    <w:rsid w:val="00CC6B7B"/>
    <w:rsid w:val="00CD2089"/>
    <w:rsid w:val="00CF0BC1"/>
    <w:rsid w:val="00D41BF3"/>
    <w:rsid w:val="00D65D4A"/>
    <w:rsid w:val="00D73A67"/>
    <w:rsid w:val="00D8601D"/>
    <w:rsid w:val="00D970A9"/>
    <w:rsid w:val="00DC0564"/>
    <w:rsid w:val="00DC496A"/>
    <w:rsid w:val="00DD2066"/>
    <w:rsid w:val="00DF3845"/>
    <w:rsid w:val="00E10742"/>
    <w:rsid w:val="00E200AC"/>
    <w:rsid w:val="00E41911"/>
    <w:rsid w:val="00E551EB"/>
    <w:rsid w:val="00E92EEF"/>
    <w:rsid w:val="00E97378"/>
    <w:rsid w:val="00EF7EB5"/>
    <w:rsid w:val="00F24442"/>
    <w:rsid w:val="00F50AE3"/>
    <w:rsid w:val="00F67CF1"/>
    <w:rsid w:val="00F72D7F"/>
    <w:rsid w:val="00F840F0"/>
    <w:rsid w:val="00FA2EC7"/>
    <w:rsid w:val="00FB011C"/>
    <w:rsid w:val="00FB0D0D"/>
    <w:rsid w:val="00FB2B1C"/>
    <w:rsid w:val="00FB43B4"/>
    <w:rsid w:val="00FE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3FBDBB2-E54C-43D4-9DDF-F0966335B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94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6B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60_201203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97027-A3AE-44A2-B939-90D2C3FCD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782</Words>
  <Characters>4166</Characters>
  <Application>Microsoft Office Word</Application>
  <DocSecurity>4</DocSecurity>
  <Lines>132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4960: Faith Elizabeth Olsen - South Carolina Legislature Online</dc:title>
  <dc:subject/>
  <dc:creator>rosannemcdowell</dc:creator>
  <cp:keywords/>
  <dc:description/>
  <cp:lastModifiedBy>N Cumfer</cp:lastModifiedBy>
  <cp:revision>2</cp:revision>
  <cp:lastPrinted>2012-03-01T20:32:00Z</cp:lastPrinted>
  <dcterms:created xsi:type="dcterms:W3CDTF">2014-11-24T14:52:00Z</dcterms:created>
  <dcterms:modified xsi:type="dcterms:W3CDTF">2014-11-24T14:52:00Z</dcterms:modified>
</cp:coreProperties>
</file>