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7E9" w:rsidRDefault="008307E9" w:rsidP="008307E9">
      <w:pPr>
        <w:widowControl w:val="0"/>
        <w:jc w:val="center"/>
      </w:pPr>
      <w:bookmarkStart w:id="0" w:name="_GoBack"/>
      <w:bookmarkEnd w:id="0"/>
      <w:r w:rsidRPr="008307E9">
        <w:rPr>
          <w:b/>
        </w:rPr>
        <w:t>South Carolina General Assembly</w:t>
      </w:r>
    </w:p>
    <w:p w:rsidR="008307E9" w:rsidRDefault="008307E9" w:rsidP="008307E9">
      <w:pPr>
        <w:widowControl w:val="0"/>
        <w:jc w:val="center"/>
      </w:pPr>
      <w:r>
        <w:t>119th Session, 2011-2012</w:t>
      </w:r>
    </w:p>
    <w:p w:rsidR="008307E9" w:rsidRDefault="008307E9" w:rsidP="008307E9">
      <w:pPr>
        <w:widowControl w:val="0"/>
      </w:pPr>
    </w:p>
    <w:p w:rsidR="008307E9" w:rsidRDefault="008307E9" w:rsidP="008307E9">
      <w:pPr>
        <w:widowControl w:val="0"/>
        <w:rPr>
          <w:b/>
        </w:rPr>
      </w:pPr>
      <w:r w:rsidRPr="008307E9">
        <w:rPr>
          <w:b/>
        </w:rPr>
        <w:t>S.</w:t>
      </w:r>
      <w:r>
        <w:rPr>
          <w:b/>
        </w:rPr>
        <w:t xml:space="preserve"> </w:t>
      </w:r>
      <w:r w:rsidRPr="008307E9">
        <w:rPr>
          <w:b/>
        </w:rPr>
        <w:t>5</w:t>
      </w:r>
    </w:p>
    <w:p w:rsidR="008307E9" w:rsidRDefault="008307E9" w:rsidP="008307E9">
      <w:pPr>
        <w:widowControl w:val="0"/>
        <w:rPr>
          <w:b/>
        </w:rPr>
      </w:pPr>
    </w:p>
    <w:p w:rsidR="008307E9" w:rsidRDefault="008307E9" w:rsidP="008307E9">
      <w:pPr>
        <w:widowControl w:val="0"/>
      </w:pPr>
      <w:r w:rsidRPr="008307E9">
        <w:rPr>
          <w:b/>
        </w:rPr>
        <w:t>STATUS INFORMATION</w:t>
      </w:r>
    </w:p>
    <w:p w:rsidR="008307E9" w:rsidRDefault="008307E9" w:rsidP="008307E9">
      <w:pPr>
        <w:widowControl w:val="0"/>
      </w:pPr>
    </w:p>
    <w:p w:rsidR="008307E9" w:rsidRDefault="008307E9" w:rsidP="008307E9">
      <w:pPr>
        <w:widowControl w:val="0"/>
      </w:pPr>
      <w:r>
        <w:t>General Bill</w:t>
      </w:r>
    </w:p>
    <w:p w:rsidR="008307E9" w:rsidRDefault="00272154" w:rsidP="008307E9">
      <w:pPr>
        <w:widowControl w:val="0"/>
      </w:pPr>
      <w:r>
        <w:t>Sponsors: Senators Leatherman, Rose, McConnell, Campsen, Fair, Rankin, Cromer, Alexander and Elliott</w:t>
      </w:r>
    </w:p>
    <w:p w:rsidR="008307E9" w:rsidRDefault="008307E9" w:rsidP="008307E9">
      <w:pPr>
        <w:widowControl w:val="0"/>
      </w:pPr>
      <w:r>
        <w:t>Document Path: l:\s-financ\drafting\hkl\002hcar.dag.hkl.docx</w:t>
      </w:r>
    </w:p>
    <w:p w:rsidR="008307E9" w:rsidRDefault="008307E9" w:rsidP="008307E9">
      <w:pPr>
        <w:widowControl w:val="0"/>
      </w:pPr>
    </w:p>
    <w:p w:rsidR="008C1744" w:rsidRDefault="008C1744" w:rsidP="008307E9">
      <w:pPr>
        <w:widowControl w:val="0"/>
      </w:pPr>
      <w:r>
        <w:t>Introduced in the Senate on January 11, 2011</w:t>
      </w:r>
    </w:p>
    <w:p w:rsidR="008C1744" w:rsidRDefault="008C1744" w:rsidP="008307E9">
      <w:pPr>
        <w:widowControl w:val="0"/>
      </w:pPr>
      <w:r>
        <w:t>Currently residing in the Senate</w:t>
      </w:r>
    </w:p>
    <w:p w:rsidR="008C1744" w:rsidRDefault="008C1744" w:rsidP="008307E9">
      <w:pPr>
        <w:widowControl w:val="0"/>
      </w:pPr>
    </w:p>
    <w:p w:rsidR="008307E9" w:rsidRDefault="008307E9" w:rsidP="008307E9">
      <w:pPr>
        <w:widowControl w:val="0"/>
      </w:pPr>
      <w:r>
        <w:t xml:space="preserve">Summary: </w:t>
      </w:r>
      <w:r w:rsidR="00F53EDA">
        <w:t>Healthcare Freedom Act</w:t>
      </w:r>
    </w:p>
    <w:p w:rsidR="008307E9" w:rsidRDefault="008307E9" w:rsidP="008307E9">
      <w:pPr>
        <w:widowControl w:val="0"/>
      </w:pPr>
    </w:p>
    <w:p w:rsidR="008307E9" w:rsidRDefault="008307E9" w:rsidP="008307E9">
      <w:pPr>
        <w:widowControl w:val="0"/>
      </w:pPr>
    </w:p>
    <w:p w:rsidR="008307E9" w:rsidRDefault="008307E9" w:rsidP="008307E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307E9">
        <w:rPr>
          <w:b/>
        </w:rPr>
        <w:t>HISTORY OF LEGISLATIVE ACTIONS</w:t>
      </w:r>
    </w:p>
    <w:p w:rsidR="008307E9" w:rsidRDefault="008307E9" w:rsidP="008307E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307E9" w:rsidRPr="008307E9" w:rsidRDefault="008307E9" w:rsidP="008307E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307E9">
        <w:rPr>
          <w:u w:val="single"/>
        </w:rPr>
        <w:tab/>
        <w:t>Date</w:t>
      </w:r>
      <w:r w:rsidRPr="008307E9">
        <w:rPr>
          <w:u w:val="single"/>
        </w:rPr>
        <w:tab/>
        <w:t>Body</w:t>
      </w:r>
      <w:r w:rsidRPr="008307E9">
        <w:rPr>
          <w:u w:val="single"/>
        </w:rPr>
        <w:tab/>
        <w:t>Action Description with journal page number</w:t>
      </w:r>
      <w:r w:rsidRPr="008307E9">
        <w:rPr>
          <w:u w:val="single"/>
        </w:rPr>
        <w:tab/>
      </w:r>
    </w:p>
    <w:p w:rsidR="002F2A59" w:rsidRDefault="002F2A59" w:rsidP="002F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910E83">
        <w:t>Prefiled</w:t>
      </w:r>
    </w:p>
    <w:p w:rsidR="002F2A59" w:rsidRDefault="002F2A59" w:rsidP="002F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910E83">
        <w:t xml:space="preserve">Referred to Committee on </w:t>
      </w:r>
      <w:r w:rsidRPr="00910E83">
        <w:rPr>
          <w:b/>
        </w:rPr>
        <w:t>Banking and Insurance</w:t>
      </w:r>
    </w:p>
    <w:p w:rsidR="002F2A59" w:rsidRDefault="002F2A59" w:rsidP="002F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910E83">
        <w:t>Introduced and read first time (</w:t>
      </w:r>
      <w:hyperlink r:id="rId6" w:history="1">
        <w:r w:rsidRPr="00910E83">
          <w:rPr>
            <w:rStyle w:val="Hyperlink"/>
          </w:rPr>
          <w:t>Senate Journal</w:t>
        </w:r>
        <w:r w:rsidRPr="00910E83">
          <w:rPr>
            <w:rStyle w:val="Hyperlink"/>
          </w:rPr>
          <w:noBreakHyphen/>
          <w:t>page 9</w:t>
        </w:r>
      </w:hyperlink>
      <w:r w:rsidRPr="00910E83">
        <w:t>)</w:t>
      </w:r>
    </w:p>
    <w:p w:rsidR="002F2A59" w:rsidRDefault="002F2A59" w:rsidP="002F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910E83">
        <w:t>Referred to Com</w:t>
      </w:r>
      <w:r>
        <w:t xml:space="preserve">mittee on </w:t>
      </w:r>
      <w:r w:rsidRPr="00910E83">
        <w:rPr>
          <w:b/>
        </w:rPr>
        <w:t>Banking and Insurance</w:t>
      </w:r>
      <w:r>
        <w:t xml:space="preserve"> </w:t>
      </w:r>
      <w:r w:rsidRPr="00910E83">
        <w:t>(</w:t>
      </w:r>
      <w:hyperlink r:id="rId7" w:history="1">
        <w:r w:rsidRPr="00910E83">
          <w:rPr>
            <w:rStyle w:val="Hyperlink"/>
          </w:rPr>
          <w:t>Senate Journal</w:t>
        </w:r>
        <w:r w:rsidRPr="00910E83">
          <w:rPr>
            <w:rStyle w:val="Hyperlink"/>
          </w:rPr>
          <w:noBreakHyphen/>
          <w:t>page 9</w:t>
        </w:r>
      </w:hyperlink>
      <w:r w:rsidRPr="00910E83">
        <w:t>)</w:t>
      </w:r>
    </w:p>
    <w:p w:rsidR="002F2A59" w:rsidRDefault="002F2A59" w:rsidP="002F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4/14/2011</w:t>
      </w:r>
      <w:r>
        <w:tab/>
        <w:t>Senate</w:t>
      </w:r>
      <w:r>
        <w:tab/>
      </w:r>
      <w:r w:rsidRPr="00910E83">
        <w:t xml:space="preserve">Committee report: </w:t>
      </w:r>
      <w:r>
        <w:t xml:space="preserve">Favorable </w:t>
      </w:r>
      <w:r w:rsidRPr="00910E83">
        <w:rPr>
          <w:b/>
        </w:rPr>
        <w:t>Banking and Insurance</w:t>
      </w:r>
      <w:r>
        <w:t xml:space="preserve"> </w:t>
      </w:r>
      <w:r w:rsidRPr="00910E83">
        <w:t>(</w:t>
      </w:r>
      <w:hyperlink r:id="rId8" w:history="1">
        <w:r w:rsidRPr="00910E83">
          <w:rPr>
            <w:rStyle w:val="Hyperlink"/>
          </w:rPr>
          <w:t>Senate Journal</w:t>
        </w:r>
        <w:r w:rsidRPr="00910E83">
          <w:rPr>
            <w:rStyle w:val="Hyperlink"/>
          </w:rPr>
          <w:noBreakHyphen/>
          <w:t>page 15</w:t>
        </w:r>
      </w:hyperlink>
      <w:r w:rsidRPr="00910E83">
        <w:t>)</w:t>
      </w:r>
    </w:p>
    <w:p w:rsidR="002F2A59" w:rsidRDefault="002F2A59" w:rsidP="002F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4/18/2011</w:t>
      </w:r>
      <w:r>
        <w:tab/>
      </w:r>
      <w:r>
        <w:tab/>
      </w:r>
      <w:r w:rsidRPr="00910E83">
        <w:t>Scrivener's error corrected</w:t>
      </w:r>
    </w:p>
    <w:p w:rsidR="002F2A59" w:rsidRDefault="002F2A59" w:rsidP="002F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lastRenderedPageBreak/>
        <w:tab/>
        <w:t>6/6/2012</w:t>
      </w:r>
      <w:r>
        <w:tab/>
        <w:t>Senate</w:t>
      </w:r>
      <w:r>
        <w:tab/>
      </w:r>
      <w:r w:rsidRPr="00910E83">
        <w:t>Read second time (</w:t>
      </w:r>
      <w:hyperlink r:id="rId9" w:history="1">
        <w:r w:rsidRPr="00910E83">
          <w:rPr>
            <w:rStyle w:val="Hyperlink"/>
          </w:rPr>
          <w:t>Senate Journal</w:t>
        </w:r>
        <w:r w:rsidRPr="00910E83">
          <w:rPr>
            <w:rStyle w:val="Hyperlink"/>
          </w:rPr>
          <w:noBreakHyphen/>
          <w:t>page 113</w:t>
        </w:r>
      </w:hyperlink>
      <w:r w:rsidRPr="00910E83">
        <w:t>)</w:t>
      </w:r>
    </w:p>
    <w:p w:rsidR="002F2A59" w:rsidRDefault="002F2A59" w:rsidP="002F2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07E9" w:rsidRPr="008307E9" w:rsidRDefault="008307E9" w:rsidP="00830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07E9" w:rsidRDefault="008307E9" w:rsidP="008307E9">
      <w:pPr>
        <w:widowControl w:val="0"/>
      </w:pPr>
      <w:r w:rsidRPr="008307E9">
        <w:rPr>
          <w:b/>
        </w:rPr>
        <w:t>VERSIONS OF THIS BILL</w:t>
      </w:r>
    </w:p>
    <w:p w:rsidR="008307E9" w:rsidRDefault="008307E9" w:rsidP="008307E9">
      <w:pPr>
        <w:widowControl w:val="0"/>
      </w:pPr>
    </w:p>
    <w:p w:rsidR="008307E9" w:rsidRDefault="00ED3F3D" w:rsidP="008307E9">
      <w:pPr>
        <w:widowControl w:val="0"/>
      </w:pPr>
      <w:hyperlink r:id="rId10" w:history="1">
        <w:r w:rsidR="008307E9">
          <w:rPr>
            <w:rStyle w:val="Hyperlink"/>
          </w:rPr>
          <w:t>12/1/2010</w:t>
        </w:r>
      </w:hyperlink>
    </w:p>
    <w:p w:rsidR="006F5553" w:rsidRDefault="00ED3F3D" w:rsidP="008307E9">
      <w:hyperlink r:id="rId11" w:history="1">
        <w:r w:rsidR="006F5553" w:rsidRPr="006F5553">
          <w:rPr>
            <w:rStyle w:val="Hyperlink"/>
          </w:rPr>
          <w:t>4/14/2011</w:t>
        </w:r>
      </w:hyperlink>
    </w:p>
    <w:p w:rsidR="00591A3F" w:rsidRDefault="00ED3F3D" w:rsidP="008307E9">
      <w:hyperlink r:id="rId12" w:history="1">
        <w:r w:rsidR="00591A3F" w:rsidRPr="00591A3F">
          <w:rPr>
            <w:rStyle w:val="Hyperlink"/>
          </w:rPr>
          <w:t>4/18/2011</w:t>
        </w:r>
      </w:hyperlink>
    </w:p>
    <w:p w:rsidR="008307E9" w:rsidRDefault="008307E9" w:rsidP="008307E9"/>
    <w:p w:rsidR="008307E9" w:rsidRDefault="008307E9" w:rsidP="008307E9">
      <w:pPr>
        <w:sectPr w:rsidR="008307E9" w:rsidSect="008307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2011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Pr="00040773" w:rsidRDefault="00591A3F" w:rsidP="0004077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Leatherman, Rose, McGill, Campsen, Fair, Rankin, Cromer and Alexander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Default="00591A3F" w:rsidP="001317F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4/14/11--S.</w:t>
      </w:r>
      <w:r>
        <w:rPr>
          <w:rFonts w:eastAsia="Times New Roman"/>
        </w:rPr>
        <w:tab/>
        <w:t>[SEC 4/18/11 11:47 AM]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591A3F" w:rsidRPr="00040773" w:rsidRDefault="00591A3F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Default="00591A3F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BANKING AND INSURANCE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5) to amend Chapter 38, Title 1 of the 1976 code to enact the “Healthcare Freedom Act”, by adding Section 38-1-40 to provide that a citizen of, etc., respectfully</w:t>
      </w:r>
    </w:p>
    <w:p w:rsidR="00591A3F" w:rsidRPr="00040773" w:rsidRDefault="00591A3F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DAVID L. THOMAS for Committee.</w:t>
      </w:r>
    </w:p>
    <w:p w:rsidR="00591A3F" w:rsidRPr="00040773" w:rsidRDefault="00591A3F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Pr="00040773" w:rsidRDefault="00591A3F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591A3F" w:rsidRPr="00AF4F3D" w:rsidRDefault="00591A3F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F4F3D">
        <w:t>ESTIMATED FISCAL IMPACT ON GENERAL FUND EXPENDITURES:</w:t>
      </w:r>
    </w:p>
    <w:p w:rsidR="00591A3F" w:rsidRPr="00AF4F3D" w:rsidRDefault="00591A3F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g"/>
      <w:bookmarkEnd w:id="1"/>
      <w:r w:rsidRPr="00AF4F3D">
        <w:t>Minimal (Some additional costs expected but can be absorbed)</w:t>
      </w:r>
    </w:p>
    <w:p w:rsidR="00591A3F" w:rsidRPr="00AF4F3D" w:rsidRDefault="00591A3F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F4F3D">
        <w:t>ESTIMATED FISCAL IMPACT ON FEDERAL &amp; OTHER FUND EXPENDITURES:</w:t>
      </w:r>
    </w:p>
    <w:p w:rsidR="00591A3F" w:rsidRPr="00AF4F3D" w:rsidRDefault="00591A3F" w:rsidP="00040773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2" w:name="f"/>
      <w:bookmarkEnd w:id="2"/>
      <w:r w:rsidRPr="00AF4F3D">
        <w:t>$0 (No additional expenditures or savings are expected)</w:t>
      </w:r>
      <w:bookmarkStart w:id="3" w:name="c"/>
      <w:bookmarkEnd w:id="3"/>
    </w:p>
    <w:p w:rsidR="00591A3F" w:rsidRPr="00AF4F3D" w:rsidRDefault="00591A3F" w:rsidP="000407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AF4F3D">
        <w:rPr>
          <w:b/>
        </w:rPr>
        <w:t>EXPLANATION OF IMPACT:</w:t>
      </w:r>
    </w:p>
    <w:p w:rsidR="00591A3F" w:rsidRPr="00AF4F3D" w:rsidRDefault="00591A3F" w:rsidP="000407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bookmarkStart w:id="4" w:name="i"/>
      <w:bookmarkEnd w:id="4"/>
      <w:r w:rsidRPr="00AF4F3D">
        <w:rPr>
          <w:u w:val="single"/>
        </w:rPr>
        <w:t>Department of Insurance</w:t>
      </w:r>
    </w:p>
    <w:p w:rsidR="00591A3F" w:rsidRPr="00AF4F3D" w:rsidRDefault="00591A3F" w:rsidP="000407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AF4F3D">
        <w:t xml:space="preserve">The </w:t>
      </w:r>
      <w:r>
        <w:t>d</w:t>
      </w:r>
      <w:r w:rsidRPr="00AF4F3D">
        <w:t xml:space="preserve">epartment estimates that this </w:t>
      </w:r>
      <w:r>
        <w:t>b</w:t>
      </w:r>
      <w:r w:rsidRPr="00AF4F3D">
        <w:t>ill would generate additional phone inquiries to the Office of Consumer Services; however, any additional costs associated with the increased workload are expected to be minimal and will be absorbed by the agency using available resources.</w:t>
      </w:r>
    </w:p>
    <w:p w:rsidR="00591A3F" w:rsidRDefault="00591A3F" w:rsidP="000407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Default="00591A3F" w:rsidP="00040773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591A3F" w:rsidRDefault="00591A3F" w:rsidP="00040773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591A3F" w:rsidRPr="00040773" w:rsidRDefault="00591A3F" w:rsidP="00040773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91A3F" w:rsidSect="00040773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91A3F" w:rsidRPr="00522CE0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Pr="00522CE0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Pr="00522CE0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Pr="00522CE0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Pr="00522CE0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Pr="00522CE0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Pr="00522CE0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Pr="00522CE0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Pr="008F023B" w:rsidRDefault="00591A3F" w:rsidP="006A7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5" w:name="billhead"/>
      <w:bookmarkEnd w:id="5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6" w:name="whattype"/>
      <w:bookmarkEnd w:id="6"/>
      <w:r>
        <w:rPr>
          <w:rFonts w:eastAsia="Times New Roman"/>
          <w:b/>
          <w:sz w:val="30"/>
          <w:szCs w:val="30"/>
        </w:rPr>
        <w:t>BILL</w:t>
      </w:r>
    </w:p>
    <w:p w:rsidR="00591A3F" w:rsidRPr="00522CE0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Pr="00522CE0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top"/>
      <w:bookmarkEnd w:id="7"/>
      <w:r>
        <w:rPr>
          <w:rFonts w:eastAsia="Times New Roman"/>
        </w:rPr>
        <w:t>TO AMEND CHAPTER 38, TITLE 1 OF THE 1976 CODE TO ENACT THE “HEALTHCARE FREEDOM ACT”, BY ADDING SECTION 38-1-40 TO PROVIDE THAT A CITIZEN OF THIS STATE HAS THE RIGHT TO PURCHASE HEALTH INSURANCE OR REFUSE TO PURCHASE HEALTH INSURANCE, TO PROVIDE THAT THE GOVERNMENT MAY NOT ENACT A LAW THAT WOULD INTERFERE, RESTRICT, OR PUNISH A CITIZEN FOR EXERCISING THESE RIGHTS, AND TO PROVIDE THAT ANY LAW TO THE CONTRARY SHALL BE VOID AB INITIO.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8" w:name="titleend"/>
      <w:bookmarkEnd w:id="8"/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This act may be cited as the “Healthcare Freedom Act”.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38, Title 1 of the 1976 Code is amended by adding: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Default="00591A3F" w:rsidP="0014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38-1-40.</w:t>
      </w:r>
      <w:r>
        <w:rPr>
          <w:rFonts w:eastAsia="Times New Roman"/>
        </w:rPr>
        <w:tab/>
        <w:t>A citizen of this State has the right to purchase health insurance or refuse to purchase health insurance.  The government may not interfere with a citizen’s right to purchase health insurance or with a citizen’s right to refuse to purchase health insurance.  The government may not enact a law that would restrict these rights or that would impose a form of punishment for exercising either of these rights.  Any law to the contrary shall be void ab initio.”</w:t>
      </w:r>
    </w:p>
    <w:p w:rsidR="00591A3F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A3F" w:rsidRPr="00522CE0" w:rsidRDefault="00591A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591A3F" w:rsidRDefault="00591A3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A7D15" w:rsidRDefault="006A7D15" w:rsidP="00591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6A7D15" w:rsidSect="00040773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4D0" w:rsidRDefault="001424D0" w:rsidP="00522CE0">
      <w:r>
        <w:separator/>
      </w:r>
    </w:p>
  </w:endnote>
  <w:endnote w:type="continuationSeparator" w:id="0">
    <w:p w:rsidR="001424D0" w:rsidRDefault="001424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710D1F-47B5-41DD-99A5-08F3139D1340}"/>
    <w:embedBold r:id="rId2" w:fontKey="{6BAB1E16-198C-49D7-BD7B-8A7A107BE106}"/>
    <w:embedItalic r:id="rId3" w:fontKey="{9370E717-224C-44BC-AD51-5909C6DAEA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2CC7E31-CAA8-4C2C-AAC2-54A0D668F1E2}"/>
    <w:embedBold r:id="rId5" w:fontKey="{9FBA5FCD-D985-4BD1-A9CA-01F37AAF10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593A25A-E756-4603-953B-636A05E5D5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A3F" w:rsidRPr="006A7D15" w:rsidRDefault="00591A3F" w:rsidP="006A7D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[5-</w:t>
    </w:r>
    <w:r w:rsidR="00ED3F3D">
      <w:fldChar w:fldCharType="begin"/>
    </w:r>
    <w:r w:rsidR="00ED3F3D">
      <w:instrText xml:space="preserve"> PAGE  \* MERGEFORMAT </w:instrText>
    </w:r>
    <w:r w:rsidR="00ED3F3D">
      <w:fldChar w:fldCharType="separate"/>
    </w:r>
    <w:r w:rsidR="00ED3F3D">
      <w:rPr>
        <w:noProof/>
      </w:rPr>
      <w:t>1</w:t>
    </w:r>
    <w:r w:rsidR="00ED3F3D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773" w:rsidRPr="006A7D15" w:rsidRDefault="00591A3F" w:rsidP="006A7D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[5]</w:t>
    </w:r>
    <w:r>
      <w:tab/>
    </w:r>
    <w:r w:rsidR="00FA5149">
      <w:fldChar w:fldCharType="begin"/>
    </w:r>
    <w:r>
      <w:instrText xml:space="preserve"> PAGE  \* MERGEFORMAT </w:instrText>
    </w:r>
    <w:r w:rsidR="00FA5149">
      <w:fldChar w:fldCharType="separate"/>
    </w:r>
    <w:r>
      <w:rPr>
        <w:noProof/>
      </w:rPr>
      <w:t>1</w:t>
    </w:r>
    <w:r w:rsidR="00FA514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4D0" w:rsidRDefault="001424D0" w:rsidP="00522CE0">
      <w:r>
        <w:separator/>
      </w:r>
    </w:p>
  </w:footnote>
  <w:footnote w:type="continuationSeparator" w:id="0">
    <w:p w:rsidR="001424D0" w:rsidRDefault="001424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HCAR.DAG.HKL"/>
    <w:docVar w:name="CoverAttorneyInitials" w:val="DAG"/>
    <w:docVar w:name="CoverAttorneyLastName" w:val="Good"/>
    <w:docVar w:name="CoverBillType" w:val="b"/>
    <w:docVar w:name="CoverSenator" w:val="HKL"/>
    <w:docVar w:name="dvBillNumber" w:val="5"/>
    <w:docVar w:name="dvBillNumberPrefix" w:val="S. "/>
    <w:docVar w:name="dvOriginalBody" w:val="Senate"/>
    <w:docVar w:name="fulldraftpath" w:val="L:\S-FINANC\DRAFTING\HKL\002HCAR.DAG.HKL.DOCX"/>
    <w:docVar w:name="NameofBody" w:val="S"/>
    <w:docVar w:name="vgroup2" w:val="S-FINANC"/>
  </w:docVars>
  <w:rsids>
    <w:rsidRoot w:val="00CA0CE8"/>
    <w:rsid w:val="00026666"/>
    <w:rsid w:val="00036127"/>
    <w:rsid w:val="00042AC1"/>
    <w:rsid w:val="00046516"/>
    <w:rsid w:val="000547DC"/>
    <w:rsid w:val="00072C70"/>
    <w:rsid w:val="0007601D"/>
    <w:rsid w:val="000B0720"/>
    <w:rsid w:val="000B5EAF"/>
    <w:rsid w:val="000F0FF2"/>
    <w:rsid w:val="001424D0"/>
    <w:rsid w:val="00167FD4"/>
    <w:rsid w:val="00170561"/>
    <w:rsid w:val="00186AC9"/>
    <w:rsid w:val="0018785B"/>
    <w:rsid w:val="00197DF1"/>
    <w:rsid w:val="001B3DD9"/>
    <w:rsid w:val="001D3BAC"/>
    <w:rsid w:val="00245C4E"/>
    <w:rsid w:val="00272154"/>
    <w:rsid w:val="00280CAE"/>
    <w:rsid w:val="002C5896"/>
    <w:rsid w:val="002D3BED"/>
    <w:rsid w:val="002F2A59"/>
    <w:rsid w:val="00307C2B"/>
    <w:rsid w:val="003137C1"/>
    <w:rsid w:val="00320FA5"/>
    <w:rsid w:val="00355379"/>
    <w:rsid w:val="00362C88"/>
    <w:rsid w:val="003C30E0"/>
    <w:rsid w:val="003D6E2B"/>
    <w:rsid w:val="003E7597"/>
    <w:rsid w:val="0044529B"/>
    <w:rsid w:val="00450668"/>
    <w:rsid w:val="00485BBB"/>
    <w:rsid w:val="004952FA"/>
    <w:rsid w:val="004B0759"/>
    <w:rsid w:val="004B6A22"/>
    <w:rsid w:val="004D7F37"/>
    <w:rsid w:val="00522398"/>
    <w:rsid w:val="00522CE0"/>
    <w:rsid w:val="00565148"/>
    <w:rsid w:val="00591A3F"/>
    <w:rsid w:val="00593361"/>
    <w:rsid w:val="005A5017"/>
    <w:rsid w:val="005A648C"/>
    <w:rsid w:val="005B29D3"/>
    <w:rsid w:val="005E167E"/>
    <w:rsid w:val="005E1701"/>
    <w:rsid w:val="005E4268"/>
    <w:rsid w:val="005F1745"/>
    <w:rsid w:val="00610FAB"/>
    <w:rsid w:val="0065262C"/>
    <w:rsid w:val="00674108"/>
    <w:rsid w:val="006838E9"/>
    <w:rsid w:val="006A7D15"/>
    <w:rsid w:val="006C74EA"/>
    <w:rsid w:val="006E016E"/>
    <w:rsid w:val="006F5553"/>
    <w:rsid w:val="00720D40"/>
    <w:rsid w:val="00726108"/>
    <w:rsid w:val="007318D4"/>
    <w:rsid w:val="0073462F"/>
    <w:rsid w:val="00765784"/>
    <w:rsid w:val="00787094"/>
    <w:rsid w:val="00797511"/>
    <w:rsid w:val="007A4390"/>
    <w:rsid w:val="007B6510"/>
    <w:rsid w:val="007D7798"/>
    <w:rsid w:val="007E5CB7"/>
    <w:rsid w:val="007E6A0F"/>
    <w:rsid w:val="008307E9"/>
    <w:rsid w:val="008314D2"/>
    <w:rsid w:val="00845135"/>
    <w:rsid w:val="008B2F42"/>
    <w:rsid w:val="008C1744"/>
    <w:rsid w:val="008E069F"/>
    <w:rsid w:val="008E185F"/>
    <w:rsid w:val="008F023B"/>
    <w:rsid w:val="009046F1"/>
    <w:rsid w:val="00904E16"/>
    <w:rsid w:val="009162B3"/>
    <w:rsid w:val="00927C62"/>
    <w:rsid w:val="009504A6"/>
    <w:rsid w:val="00983951"/>
    <w:rsid w:val="00984124"/>
    <w:rsid w:val="00984640"/>
    <w:rsid w:val="00995C37"/>
    <w:rsid w:val="009C118A"/>
    <w:rsid w:val="00A02011"/>
    <w:rsid w:val="00A240C5"/>
    <w:rsid w:val="00A37492"/>
    <w:rsid w:val="00A4011E"/>
    <w:rsid w:val="00A86015"/>
    <w:rsid w:val="00AE59C8"/>
    <w:rsid w:val="00AF59B7"/>
    <w:rsid w:val="00B0603D"/>
    <w:rsid w:val="00B10098"/>
    <w:rsid w:val="00B108E7"/>
    <w:rsid w:val="00B21D76"/>
    <w:rsid w:val="00B32F94"/>
    <w:rsid w:val="00B33D12"/>
    <w:rsid w:val="00B4507B"/>
    <w:rsid w:val="00B47B87"/>
    <w:rsid w:val="00B5790D"/>
    <w:rsid w:val="00B83A29"/>
    <w:rsid w:val="00B945C5"/>
    <w:rsid w:val="00BA1CBB"/>
    <w:rsid w:val="00BA20EA"/>
    <w:rsid w:val="00BB5AFC"/>
    <w:rsid w:val="00BC0A56"/>
    <w:rsid w:val="00BE04A6"/>
    <w:rsid w:val="00BE0E8F"/>
    <w:rsid w:val="00C01F6A"/>
    <w:rsid w:val="00C31BAE"/>
    <w:rsid w:val="00C45366"/>
    <w:rsid w:val="00C52971"/>
    <w:rsid w:val="00C74052"/>
    <w:rsid w:val="00C762AA"/>
    <w:rsid w:val="00CA0CE8"/>
    <w:rsid w:val="00CB187A"/>
    <w:rsid w:val="00CC0EC7"/>
    <w:rsid w:val="00CF30EA"/>
    <w:rsid w:val="00D1088B"/>
    <w:rsid w:val="00D11F8F"/>
    <w:rsid w:val="00D156D2"/>
    <w:rsid w:val="00D27F23"/>
    <w:rsid w:val="00D30B69"/>
    <w:rsid w:val="00D33EFD"/>
    <w:rsid w:val="00D5229B"/>
    <w:rsid w:val="00D60C82"/>
    <w:rsid w:val="00D709DD"/>
    <w:rsid w:val="00D86943"/>
    <w:rsid w:val="00DA47B9"/>
    <w:rsid w:val="00E06322"/>
    <w:rsid w:val="00E265E8"/>
    <w:rsid w:val="00E54301"/>
    <w:rsid w:val="00E730BC"/>
    <w:rsid w:val="00E91E2F"/>
    <w:rsid w:val="00E944CE"/>
    <w:rsid w:val="00EA3546"/>
    <w:rsid w:val="00EB47AE"/>
    <w:rsid w:val="00EC34E1"/>
    <w:rsid w:val="00ED3F3D"/>
    <w:rsid w:val="00F0234A"/>
    <w:rsid w:val="00F03C8B"/>
    <w:rsid w:val="00F3291D"/>
    <w:rsid w:val="00F52959"/>
    <w:rsid w:val="00F53EDA"/>
    <w:rsid w:val="00F55884"/>
    <w:rsid w:val="00F97DFC"/>
    <w:rsid w:val="00FA076C"/>
    <w:rsid w:val="00FA5149"/>
    <w:rsid w:val="00FB71FD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/>
    <o:shapelayout v:ext="edit">
      <o:idmap v:ext="edit" data="1"/>
    </o:shapelayout>
  </w:shapeDefaults>
  <w:doNotEmbedSmartTags/>
  <w:decimalSymbol w:val="."/>
  <w:listSeparator w:val=","/>
  <w15:docId w15:val="{4E038ED2-6FCB-4F0D-840C-DC2D8DCAC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307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14-11.doc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hyperlink" Target="file:///p:\pprever\2011-12\5_20110418.docx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hyperlink" Target="file:///p:\pprever\2011-12\5_20110414.doc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file:///p:\pprever\2011-12\5_20101201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2\06-06-12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AE61F8EC.dotm</Template>
  <TotalTime>0</TotalTime>
  <Pages>3</Pages>
  <Words>523</Words>
  <Characters>2837</Characters>
  <Application>Microsoft Office Word</Application>
  <DocSecurity>4</DocSecurity>
  <Lines>122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5: Healthcare Freedom Act - South Carolina Legislature Online</dc:title>
  <dc:subject/>
  <dc:creator>davidgood</dc:creator>
  <cp:keywords/>
  <dc:description/>
  <cp:lastModifiedBy>N Cumfer</cp:lastModifiedBy>
  <cp:revision>2</cp:revision>
  <dcterms:created xsi:type="dcterms:W3CDTF">2014-11-21T18:48:00Z</dcterms:created>
  <dcterms:modified xsi:type="dcterms:W3CDTF">2014-11-21T18:48:00Z</dcterms:modified>
</cp:coreProperties>
</file>