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A38" w:rsidRDefault="00CD0A38" w:rsidP="00CD0A38">
      <w:pPr>
        <w:widowControl w:val="0"/>
        <w:jc w:val="center"/>
      </w:pPr>
      <w:bookmarkStart w:id="0" w:name="_GoBack"/>
      <w:bookmarkEnd w:id="0"/>
      <w:r w:rsidRPr="00CD0A38">
        <w:rPr>
          <w:b/>
        </w:rPr>
        <w:t>South Carolina General Assembly</w:t>
      </w:r>
    </w:p>
    <w:p w:rsidR="00CD0A38" w:rsidRDefault="00CD0A38" w:rsidP="00CD0A38">
      <w:pPr>
        <w:widowControl w:val="0"/>
        <w:jc w:val="center"/>
      </w:pPr>
      <w:r>
        <w:t>119th Session, 2011-2012</w:t>
      </w:r>
    </w:p>
    <w:p w:rsidR="00CD0A38" w:rsidRDefault="00CD0A38" w:rsidP="00CD0A38">
      <w:pPr>
        <w:widowControl w:val="0"/>
        <w:jc w:val="left"/>
      </w:pPr>
    </w:p>
    <w:p w:rsidR="00CD0A38" w:rsidRDefault="00CD0A38" w:rsidP="00CD0A38">
      <w:pPr>
        <w:widowControl w:val="0"/>
        <w:jc w:val="left"/>
        <w:rPr>
          <w:b/>
        </w:rPr>
      </w:pPr>
      <w:r w:rsidRPr="00CD0A38">
        <w:rPr>
          <w:b/>
        </w:rPr>
        <w:t>H. 5041</w:t>
      </w:r>
    </w:p>
    <w:p w:rsidR="00CD0A38" w:rsidRDefault="00CD0A38" w:rsidP="00CD0A38">
      <w:pPr>
        <w:widowControl w:val="0"/>
        <w:jc w:val="left"/>
        <w:rPr>
          <w:b/>
        </w:rPr>
      </w:pPr>
    </w:p>
    <w:p w:rsidR="00CD0A38" w:rsidRDefault="00CD0A38" w:rsidP="00CD0A38">
      <w:pPr>
        <w:widowControl w:val="0"/>
        <w:jc w:val="left"/>
      </w:pPr>
      <w:r w:rsidRPr="00CD0A38">
        <w:rPr>
          <w:b/>
        </w:rPr>
        <w:t>STATUS INFORMATION</w:t>
      </w:r>
    </w:p>
    <w:p w:rsidR="00CD0A38" w:rsidRDefault="00CD0A38" w:rsidP="00CD0A38">
      <w:pPr>
        <w:widowControl w:val="0"/>
        <w:jc w:val="left"/>
      </w:pPr>
    </w:p>
    <w:p w:rsidR="00CD0A38" w:rsidRDefault="00CD0A38" w:rsidP="00CD0A38">
      <w:pPr>
        <w:widowControl w:val="0"/>
        <w:jc w:val="left"/>
      </w:pPr>
      <w:r>
        <w:t>Concurrent Resolution</w:t>
      </w:r>
    </w:p>
    <w:p w:rsidR="00CD0A38" w:rsidRDefault="00CD0A38" w:rsidP="00CD0A38">
      <w:pPr>
        <w:widowControl w:val="0"/>
        <w:jc w:val="left"/>
      </w:pPr>
      <w:r>
        <w:t>Sponsors: Reps. White,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Whitmire, Williams, Willis and Young</w:t>
      </w:r>
    </w:p>
    <w:p w:rsidR="00CD0A38" w:rsidRDefault="00CD0A38" w:rsidP="00CD0A38">
      <w:pPr>
        <w:widowControl w:val="0"/>
        <w:jc w:val="left"/>
      </w:pPr>
      <w:r>
        <w:t>Document Path: l:\council\bills\rm\1493zw12.docx</w:t>
      </w:r>
    </w:p>
    <w:p w:rsidR="00CD0A38" w:rsidRDefault="00CD0A38" w:rsidP="00CD0A38">
      <w:pPr>
        <w:widowControl w:val="0"/>
        <w:jc w:val="left"/>
      </w:pPr>
    </w:p>
    <w:p w:rsidR="00A75B0C" w:rsidRDefault="00A75B0C" w:rsidP="00CD0A38">
      <w:pPr>
        <w:widowControl w:val="0"/>
        <w:jc w:val="left"/>
      </w:pPr>
      <w:r>
        <w:t>Introduced in the House on March 20, 2012</w:t>
      </w:r>
    </w:p>
    <w:p w:rsidR="00A75B0C" w:rsidRDefault="00A75B0C" w:rsidP="00CD0A38">
      <w:pPr>
        <w:widowControl w:val="0"/>
        <w:jc w:val="left"/>
      </w:pPr>
      <w:r>
        <w:t>Introduced in the Senate on March 28, 2012</w:t>
      </w:r>
    </w:p>
    <w:p w:rsidR="00A75B0C" w:rsidRDefault="00A75B0C" w:rsidP="00CD0A38">
      <w:pPr>
        <w:widowControl w:val="0"/>
        <w:jc w:val="left"/>
      </w:pPr>
      <w:r>
        <w:t>Adopted by the General Assembly on March 28, 2012</w:t>
      </w:r>
    </w:p>
    <w:p w:rsidR="00A75B0C" w:rsidRDefault="00A75B0C" w:rsidP="00CD0A38">
      <w:pPr>
        <w:widowControl w:val="0"/>
        <w:jc w:val="left"/>
      </w:pPr>
    </w:p>
    <w:p w:rsidR="00CD0A38" w:rsidRDefault="00CD0A38" w:rsidP="00CD0A38">
      <w:pPr>
        <w:widowControl w:val="0"/>
        <w:jc w:val="left"/>
      </w:pPr>
      <w:r>
        <w:t xml:space="preserve">Summary: </w:t>
      </w:r>
      <w:r w:rsidR="00A90C1B">
        <w:t>Senator David L. Thomas</w:t>
      </w:r>
    </w:p>
    <w:p w:rsidR="00CD0A38" w:rsidRDefault="00CD0A38" w:rsidP="00CD0A38">
      <w:pPr>
        <w:widowControl w:val="0"/>
        <w:jc w:val="left"/>
      </w:pPr>
    </w:p>
    <w:p w:rsidR="00CD0A38" w:rsidRDefault="00CD0A38" w:rsidP="00CD0A38">
      <w:pPr>
        <w:widowControl w:val="0"/>
        <w:jc w:val="left"/>
      </w:pPr>
    </w:p>
    <w:p w:rsidR="00CD0A38" w:rsidRDefault="00CD0A38" w:rsidP="00CD0A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0A38">
        <w:rPr>
          <w:b/>
        </w:rPr>
        <w:lastRenderedPageBreak/>
        <w:t>HISTORY OF LEGISLATIVE ACTIONS</w:t>
      </w:r>
    </w:p>
    <w:p w:rsidR="00CD0A38" w:rsidRDefault="00CD0A38" w:rsidP="00CD0A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0A38" w:rsidRPr="00CD0A38" w:rsidRDefault="00CD0A38" w:rsidP="00CD0A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0A38">
        <w:rPr>
          <w:u w:val="single"/>
        </w:rPr>
        <w:tab/>
        <w:t>Date</w:t>
      </w:r>
      <w:r w:rsidRPr="00CD0A38">
        <w:rPr>
          <w:u w:val="single"/>
        </w:rPr>
        <w:tab/>
        <w:t>Body</w:t>
      </w:r>
      <w:r w:rsidRPr="00CD0A38">
        <w:rPr>
          <w:u w:val="single"/>
        </w:rPr>
        <w:tab/>
        <w:t>Action Description with journal page number</w:t>
      </w:r>
      <w:r w:rsidRPr="00CD0A38">
        <w:rPr>
          <w:u w:val="single"/>
        </w:rPr>
        <w:tab/>
      </w:r>
    </w:p>
    <w:p w:rsidR="00322D8A" w:rsidRDefault="00322D8A" w:rsidP="00322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3/20/2012</w:t>
      </w:r>
      <w:r>
        <w:tab/>
        <w:t>House</w:t>
      </w:r>
      <w:r>
        <w:tab/>
      </w:r>
      <w:r w:rsidRPr="0095054C">
        <w:t>Intr</w:t>
      </w:r>
      <w:r>
        <w:t xml:space="preserve">oduced, adopted, sent to Senate </w:t>
      </w:r>
      <w:r w:rsidRPr="0095054C">
        <w:t>(</w:t>
      </w:r>
      <w:hyperlink r:id="rId7" w:history="1">
        <w:r w:rsidRPr="0095054C">
          <w:rPr>
            <w:rStyle w:val="Hyperlink"/>
          </w:rPr>
          <w:t>House Journal</w:t>
        </w:r>
        <w:r w:rsidRPr="0095054C">
          <w:rPr>
            <w:rStyle w:val="Hyperlink"/>
          </w:rPr>
          <w:noBreakHyphen/>
          <w:t>page 76</w:t>
        </w:r>
      </w:hyperlink>
      <w:r w:rsidRPr="0095054C">
        <w:t>)</w:t>
      </w:r>
    </w:p>
    <w:p w:rsidR="00322D8A" w:rsidRDefault="00322D8A" w:rsidP="00322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Senate</w:t>
      </w:r>
      <w:r>
        <w:tab/>
      </w:r>
      <w:r w:rsidRPr="0095054C">
        <w:t>Introduced, ado</w:t>
      </w:r>
      <w:r>
        <w:t xml:space="preserve">pted, returned with concurrence </w:t>
      </w:r>
      <w:r w:rsidRPr="0095054C">
        <w:t>(</w:t>
      </w:r>
      <w:hyperlink r:id="rId8" w:history="1">
        <w:r w:rsidRPr="0095054C">
          <w:rPr>
            <w:rStyle w:val="Hyperlink"/>
          </w:rPr>
          <w:t>Senate Journal</w:t>
        </w:r>
        <w:r w:rsidRPr="0095054C">
          <w:rPr>
            <w:rStyle w:val="Hyperlink"/>
          </w:rPr>
          <w:noBreakHyphen/>
          <w:t>page 11</w:t>
        </w:r>
      </w:hyperlink>
      <w:r w:rsidRPr="0095054C">
        <w:t>)</w:t>
      </w:r>
    </w:p>
    <w:p w:rsidR="00322D8A" w:rsidRDefault="00322D8A" w:rsidP="00322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0A38" w:rsidRPr="00CD0A38" w:rsidRDefault="00CD0A38" w:rsidP="00CD0A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0A38" w:rsidRDefault="00CD0A38" w:rsidP="00CD0A38">
      <w:r w:rsidRPr="00CD0A38">
        <w:rPr>
          <w:b/>
        </w:rPr>
        <w:t>VERSIONS OF THIS BILL</w:t>
      </w:r>
    </w:p>
    <w:p w:rsidR="00CD0A38" w:rsidRDefault="00CD0A38" w:rsidP="00CD0A38"/>
    <w:p w:rsidR="00CD0A38" w:rsidRDefault="00DB553A" w:rsidP="00CD0A38">
      <w:hyperlink r:id="rId9" w:history="1">
        <w:r w:rsidR="00CD0A38">
          <w:rPr>
            <w:rStyle w:val="Hyperlink"/>
          </w:rPr>
          <w:t>3/20/2012</w:t>
        </w:r>
      </w:hyperlink>
    </w:p>
    <w:p w:rsidR="00CD0A38" w:rsidRDefault="00CD0A38" w:rsidP="00CD0A38"/>
    <w:p w:rsidR="00CD0A38" w:rsidRDefault="00CD0A38" w:rsidP="00CD0A38">
      <w:pPr>
        <w:sectPr w:rsidR="00CD0A38" w:rsidSect="00CD0A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6FA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47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01ABB">
        <w:t xml:space="preserve">RECOGNIZE AND </w:t>
      </w:r>
      <w:r w:rsidR="009D7FFB">
        <w:t xml:space="preserve">HONOR SENATOR DAVID L. THOMAS </w:t>
      </w:r>
      <w:r w:rsidR="00CE3FA2">
        <w:t xml:space="preserve">OF GREENVILLE </w:t>
      </w:r>
      <w:r w:rsidR="009D7FFB">
        <w:t>FOR HIS LEADERSHIP IN FOUNDING PALMETTOPRIDE, THE DEDICATED LABORS OF WHICH HA</w:t>
      </w:r>
      <w:r w:rsidR="00E910D4">
        <w:t>VE</w:t>
      </w:r>
      <w:r w:rsidR="009D7FFB">
        <w:t xml:space="preserve"> HAD SUCH A </w:t>
      </w:r>
      <w:r w:rsidR="00BC7310">
        <w:t>REGE</w:t>
      </w:r>
      <w:r w:rsidR="00EB39BB">
        <w:t>NERATIVE AND BEAUTIFYING EFFECT ON SOUTH CAROLINA</w:t>
      </w:r>
      <w:r w:rsidR="00ED3B37" w:rsidRPr="00ED3B37">
        <w:t>’</w:t>
      </w:r>
      <w:r w:rsidR="00EB39BB">
        <w:t>S ROADWAYS, AND TO CONGRATULATE SENATOR TH</w:t>
      </w:r>
      <w:r w:rsidR="00333D5A">
        <w:t xml:space="preserve">OMAS AND PALMETTOPRIDE ON </w:t>
      </w:r>
      <w:r w:rsidR="003A0ED5">
        <w:t>THE ORGANIZATION</w:t>
      </w:r>
      <w:r w:rsidR="00ED3B37" w:rsidRPr="00ED3B37">
        <w:t>’</w:t>
      </w:r>
      <w:r w:rsidR="003A0ED5">
        <w:t>S</w:t>
      </w:r>
      <w:r w:rsidR="00333D5A">
        <w:t xml:space="preserve"> TENTH ANNIVERSARY</w:t>
      </w:r>
      <w:r w:rsidR="009D7FFB">
        <w:t>.</w:t>
      </w:r>
    </w:p>
    <w:p w:rsidR="000E6FAD" w:rsidRDefault="000E6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2455" w:rsidRDefault="000E6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910D4">
        <w:t xml:space="preserve">with a vision to see the </w:t>
      </w:r>
      <w:r w:rsidR="00263275">
        <w:t>roadways</w:t>
      </w:r>
      <w:r w:rsidR="00E92455">
        <w:t xml:space="preserve"> </w:t>
      </w:r>
      <w:r w:rsidR="00263275">
        <w:t xml:space="preserve">of this great State </w:t>
      </w:r>
      <w:r w:rsidR="00E92455">
        <w:t xml:space="preserve">clean and pleasurable </w:t>
      </w:r>
      <w:r w:rsidR="007A76C9">
        <w:t xml:space="preserve">for </w:t>
      </w:r>
      <w:r w:rsidR="00E92455">
        <w:t xml:space="preserve">all who travel on them, </w:t>
      </w:r>
      <w:r w:rsidR="00E910D4">
        <w:t>Senator David L. Thomas</w:t>
      </w:r>
      <w:r w:rsidR="00E92455">
        <w:t xml:space="preserve"> </w:t>
      </w:r>
      <w:r w:rsidR="00CE3FA2">
        <w:t xml:space="preserve">of Greenville </w:t>
      </w:r>
      <w:r w:rsidR="00E92455">
        <w:t xml:space="preserve">led the charge to </w:t>
      </w:r>
      <w:r w:rsidR="007A76C9">
        <w:t>create a legislative task force that would a</w:t>
      </w:r>
      <w:r w:rsidR="00E92455">
        <w:t xml:space="preserve">ddress </w:t>
      </w:r>
      <w:r w:rsidR="007A76C9">
        <w:t xml:space="preserve">citizen </w:t>
      </w:r>
      <w:r w:rsidR="00E92455">
        <w:t>concern</w:t>
      </w:r>
      <w:r w:rsidR="007A76C9">
        <w:t xml:space="preserve"> about </w:t>
      </w:r>
      <w:r w:rsidR="00263275">
        <w:t>South Carolina</w:t>
      </w:r>
      <w:r w:rsidR="00ED3B37" w:rsidRPr="00ED3B37">
        <w:t>’</w:t>
      </w:r>
      <w:r w:rsidR="00263275">
        <w:t xml:space="preserve">s </w:t>
      </w:r>
      <w:r w:rsidR="007A76C9">
        <w:t>highway litter; and</w:t>
      </w:r>
    </w:p>
    <w:p w:rsidR="007A76C9" w:rsidRDefault="007A7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6C9" w:rsidRDefault="007A7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A45E2">
        <w:t>the antilitter organization that resulted was renamed PalmettoPride and became a 501</w:t>
      </w:r>
      <w:r w:rsidR="006E53EA">
        <w:t>(c</w:t>
      </w:r>
      <w:r w:rsidR="007B7EB4">
        <w:t>)(3)</w:t>
      </w:r>
      <w:r w:rsidR="005A45E2">
        <w:t xml:space="preserve"> in 2002; and</w:t>
      </w:r>
    </w:p>
    <w:p w:rsidR="001C3BB7" w:rsidRDefault="001C3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BB7" w:rsidRDefault="001C3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Senator Thomas</w:t>
      </w:r>
      <w:r w:rsidR="00ED3B37" w:rsidRPr="00ED3B37">
        <w:t>’</w:t>
      </w:r>
      <w:r>
        <w:t>s leadership, PalmettoPride has reduced litter by fifty</w:t>
      </w:r>
      <w:r w:rsidR="00ED3B37">
        <w:noBreakHyphen/>
      </w:r>
      <w:r>
        <w:t>nine percent on our state</w:t>
      </w:r>
      <w:r w:rsidR="00ED3B37" w:rsidRPr="00ED3B37">
        <w:t>’</w:t>
      </w:r>
      <w:r>
        <w:t>s highways through the efforts of it</w:t>
      </w:r>
      <w:r w:rsidR="00845C86">
        <w:t>s</w:t>
      </w:r>
      <w:r>
        <w:t xml:space="preserve"> committed volunteers, who have cleaned up more than twenty</w:t>
      </w:r>
      <w:r w:rsidR="00ED3B37">
        <w:noBreakHyphen/>
      </w:r>
      <w:r>
        <w:t>seven million pounds of litter from our state</w:t>
      </w:r>
      <w:r w:rsidR="00ED3B37" w:rsidRPr="00ED3B37">
        <w:t>’</w:t>
      </w:r>
      <w:r>
        <w:t>s roads, neighborhoods, forests, parks, and waterways; and</w:t>
      </w:r>
    </w:p>
    <w:p w:rsidR="001C3BB7" w:rsidRDefault="001C3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BB7" w:rsidRDefault="001C3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Keep South Carolina Beautiful network has increased to twenty</w:t>
      </w:r>
      <w:r w:rsidR="00ED3B37">
        <w:noBreakHyphen/>
      </w:r>
      <w:r>
        <w:t>five local affiliates, and th</w:t>
      </w:r>
      <w:r w:rsidR="00F51CD6">
        <w:t>e</w:t>
      </w:r>
      <w:r>
        <w:t>se affiliates have won national awards for programs, advertisements, and leadership; and</w:t>
      </w:r>
    </w:p>
    <w:p w:rsidR="001C3BB7" w:rsidRDefault="001C3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A4E" w:rsidRDefault="001C3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4923">
        <w:t xml:space="preserve">to further its laudable goals, </w:t>
      </w:r>
      <w:r w:rsidR="00801A4E">
        <w:t>PalmettoPride has provided South Carolina law enforcement officers with grants, resources, and training vital to protecting quality of life for all South Carolinians</w:t>
      </w:r>
      <w:r w:rsidR="00664923">
        <w:t xml:space="preserve"> and has awarded more than one thousand grants to schools, enforcement agencies, local governments, and community</w:t>
      </w:r>
      <w:r w:rsidR="00ED3B37">
        <w:noBreakHyphen/>
      </w:r>
      <w:r w:rsidR="00EF091A">
        <w:t>improvement</w:t>
      </w:r>
      <w:r w:rsidR="00664923">
        <w:t xml:space="preserve"> organizations; and</w:t>
      </w:r>
    </w:p>
    <w:p w:rsidR="007A76C9" w:rsidRDefault="007A7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FAD" w:rsidRDefault="00DB62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these remarkable benefits to the Palmetto State have accrued to its citizens </w:t>
      </w:r>
      <w:r w:rsidR="00816776">
        <w:t xml:space="preserve">largely </w:t>
      </w:r>
      <w:r>
        <w:t>thanks to the fore</w:t>
      </w:r>
      <w:r w:rsidR="00D30B8F">
        <w:t>sight</w:t>
      </w:r>
      <w:r>
        <w:t xml:space="preserve"> and concerted efforts of Senator David L. Thomas. </w:t>
      </w:r>
      <w:r w:rsidR="000E6FAD">
        <w:t xml:space="preserve">Now, therefore, </w:t>
      </w:r>
    </w:p>
    <w:p w:rsidR="000E6FAD" w:rsidRDefault="000E6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FAD" w:rsidRDefault="000E6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E6FAD" w:rsidRDefault="000E6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AFE" w:rsidRDefault="000E6FAD" w:rsidP="00FC2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213B9">
        <w:t xml:space="preserve"> </w:t>
      </w:r>
      <w:r w:rsidR="00D01ABB" w:rsidRPr="00D01ABB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by this resolution,</w:t>
      </w:r>
      <w:r w:rsidR="00D01A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C2AFE">
        <w:t xml:space="preserve">recognize and honor Senator David L. Thomas </w:t>
      </w:r>
      <w:r w:rsidR="00DD6448">
        <w:t xml:space="preserve">of Greenville </w:t>
      </w:r>
      <w:r w:rsidR="00FC2AFE">
        <w:t xml:space="preserve">for his leadership in founding PalmettoPride, the dedicated labors of which have had such a regenerative </w:t>
      </w:r>
      <w:r w:rsidR="00EB39BB">
        <w:t xml:space="preserve">and beautifying </w:t>
      </w:r>
      <w:r w:rsidR="00FC2AFE">
        <w:t>effect on South Carolina</w:t>
      </w:r>
      <w:r w:rsidR="00ED3B37" w:rsidRPr="00ED3B37">
        <w:t>’</w:t>
      </w:r>
      <w:r w:rsidR="00FC2AFE">
        <w:t>s roadways</w:t>
      </w:r>
      <w:r w:rsidR="00956538">
        <w:t xml:space="preserve">, and to congratulate Senator Thomas and PalmettoPride on </w:t>
      </w:r>
      <w:r w:rsidR="003A0ED5">
        <w:t>the organization</w:t>
      </w:r>
      <w:r w:rsidR="00ED3B37" w:rsidRPr="00ED3B37">
        <w:t>’</w:t>
      </w:r>
      <w:r w:rsidR="003A0ED5">
        <w:t>s</w:t>
      </w:r>
      <w:r w:rsidR="00956538">
        <w:t xml:space="preserve"> tenth anniversary</w:t>
      </w:r>
      <w:r w:rsidR="00FC2AFE">
        <w:t>.</w:t>
      </w:r>
    </w:p>
    <w:p w:rsidR="00D01ABB" w:rsidRPr="00D01ABB" w:rsidRDefault="00D01ABB" w:rsidP="00D0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0E6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C2AFE">
        <w:t>presented</w:t>
      </w:r>
      <w:r>
        <w:t xml:space="preserve"> to</w:t>
      </w:r>
      <w:r w:rsidR="00FC2AFE">
        <w:t xml:space="preserve"> Senator David L. Thomas.</w:t>
      </w:r>
    </w:p>
    <w:p w:rsidR="001D0C49" w:rsidRDefault="00ED3B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0C49" w:rsidRDefault="001D0C49" w:rsidP="00CD0A38">
      <w:pPr>
        <w:suppressAutoHyphens/>
      </w:pPr>
    </w:p>
    <w:sectPr w:rsidR="001D0C49" w:rsidSect="00CD0A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FAD" w:rsidRDefault="000E6FAD" w:rsidP="009F0C77">
      <w:r>
        <w:separator/>
      </w:r>
    </w:p>
  </w:endnote>
  <w:endnote w:type="continuationSeparator" w:id="0">
    <w:p w:rsidR="000E6FAD" w:rsidRDefault="000E6F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88A686-1146-4EE5-A52B-EC5D6D31C387}"/>
    <w:embedBold r:id="rId2" w:fontKey="{AE700BE9-3B2D-407D-A4DE-CCC7E30EAD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B236F1-0C6D-4318-B7FD-FED2D08982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0EB8B07-8DDE-4D66-8160-649AD9A73D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6BE206-9A0E-4BD9-AD95-27757E571F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A38" w:rsidRPr="001D0C49" w:rsidRDefault="00CD0A38" w:rsidP="001D0C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[5041]</w:t>
    </w:r>
    <w:r>
      <w:tab/>
    </w:r>
    <w:r w:rsidR="00DB553A">
      <w:fldChar w:fldCharType="begin"/>
    </w:r>
    <w:r w:rsidR="00DB553A">
      <w:instrText xml:space="preserve"> PAGE  \* MERGEFORMAT </w:instrText>
    </w:r>
    <w:r w:rsidR="00DB553A">
      <w:fldChar w:fldCharType="separate"/>
    </w:r>
    <w:r w:rsidR="00DB553A">
      <w:rPr>
        <w:noProof/>
      </w:rPr>
      <w:t>1</w:t>
    </w:r>
    <w:r w:rsidR="00DB55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FAD" w:rsidRDefault="000E6FAD" w:rsidP="009F0C77">
      <w:r>
        <w:separator/>
      </w:r>
    </w:p>
  </w:footnote>
  <w:footnote w:type="continuationSeparator" w:id="0">
    <w:p w:rsidR="000E6FAD" w:rsidRDefault="000E6F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93ZW12"/>
    <w:docVar w:name="CoverBillType" w:val="c"/>
    <w:docVar w:name="docpath" w:val="L:\Council\bills\RM\1493ZW12.DOCX"/>
    <w:docVar w:name="dvBillNumber" w:val="50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47BA"/>
    <w:rsid w:val="00011869"/>
    <w:rsid w:val="000309E6"/>
    <w:rsid w:val="000E1785"/>
    <w:rsid w:val="000E6FAD"/>
    <w:rsid w:val="000F1D1F"/>
    <w:rsid w:val="000F40FA"/>
    <w:rsid w:val="0010776B"/>
    <w:rsid w:val="00133E66"/>
    <w:rsid w:val="001435A3"/>
    <w:rsid w:val="001606A8"/>
    <w:rsid w:val="001C3BB7"/>
    <w:rsid w:val="001D08F2"/>
    <w:rsid w:val="001D0C49"/>
    <w:rsid w:val="001D525B"/>
    <w:rsid w:val="001D7F4F"/>
    <w:rsid w:val="002321B6"/>
    <w:rsid w:val="00250967"/>
    <w:rsid w:val="002543C8"/>
    <w:rsid w:val="00260FE3"/>
    <w:rsid w:val="00263275"/>
    <w:rsid w:val="00284AAE"/>
    <w:rsid w:val="002E5912"/>
    <w:rsid w:val="00322D8A"/>
    <w:rsid w:val="00325348"/>
    <w:rsid w:val="003261E6"/>
    <w:rsid w:val="0032732C"/>
    <w:rsid w:val="00333D5A"/>
    <w:rsid w:val="003347B0"/>
    <w:rsid w:val="00336AD0"/>
    <w:rsid w:val="0037079A"/>
    <w:rsid w:val="00394B07"/>
    <w:rsid w:val="003A0ED5"/>
    <w:rsid w:val="003C47BA"/>
    <w:rsid w:val="003D01E8"/>
    <w:rsid w:val="003E5288"/>
    <w:rsid w:val="003F6D79"/>
    <w:rsid w:val="0041760A"/>
    <w:rsid w:val="00417C01"/>
    <w:rsid w:val="00431BD8"/>
    <w:rsid w:val="00446781"/>
    <w:rsid w:val="00471107"/>
    <w:rsid w:val="004809EE"/>
    <w:rsid w:val="004E7D54"/>
    <w:rsid w:val="005273C6"/>
    <w:rsid w:val="00530A69"/>
    <w:rsid w:val="00545593"/>
    <w:rsid w:val="00570BDE"/>
    <w:rsid w:val="00577C6C"/>
    <w:rsid w:val="005A45E2"/>
    <w:rsid w:val="005C2FE2"/>
    <w:rsid w:val="005E2BC9"/>
    <w:rsid w:val="00605102"/>
    <w:rsid w:val="006215AA"/>
    <w:rsid w:val="00664923"/>
    <w:rsid w:val="006913C9"/>
    <w:rsid w:val="0069470D"/>
    <w:rsid w:val="006E53EA"/>
    <w:rsid w:val="00734F00"/>
    <w:rsid w:val="007A70AE"/>
    <w:rsid w:val="007A76C9"/>
    <w:rsid w:val="007B7EB4"/>
    <w:rsid w:val="00801A4E"/>
    <w:rsid w:val="00816776"/>
    <w:rsid w:val="008213B9"/>
    <w:rsid w:val="008362E8"/>
    <w:rsid w:val="00845C86"/>
    <w:rsid w:val="008A1768"/>
    <w:rsid w:val="008B46EC"/>
    <w:rsid w:val="008F4429"/>
    <w:rsid w:val="0094021A"/>
    <w:rsid w:val="00956538"/>
    <w:rsid w:val="009655B7"/>
    <w:rsid w:val="009C692E"/>
    <w:rsid w:val="009C6A0B"/>
    <w:rsid w:val="009D7FFB"/>
    <w:rsid w:val="009F0C77"/>
    <w:rsid w:val="009F4DD1"/>
    <w:rsid w:val="00A04ADD"/>
    <w:rsid w:val="00A1004A"/>
    <w:rsid w:val="00A41684"/>
    <w:rsid w:val="00A64E80"/>
    <w:rsid w:val="00A72BCD"/>
    <w:rsid w:val="00A741D9"/>
    <w:rsid w:val="00A75B0C"/>
    <w:rsid w:val="00A833AB"/>
    <w:rsid w:val="00A90C1B"/>
    <w:rsid w:val="00A9741D"/>
    <w:rsid w:val="00AD4B17"/>
    <w:rsid w:val="00B412D4"/>
    <w:rsid w:val="00B739AB"/>
    <w:rsid w:val="00BC5358"/>
    <w:rsid w:val="00BC7310"/>
    <w:rsid w:val="00BE3C22"/>
    <w:rsid w:val="00C0345E"/>
    <w:rsid w:val="00C3483A"/>
    <w:rsid w:val="00C74E9D"/>
    <w:rsid w:val="00C82FD3"/>
    <w:rsid w:val="00C92819"/>
    <w:rsid w:val="00CC6B7B"/>
    <w:rsid w:val="00CD0A38"/>
    <w:rsid w:val="00CD2089"/>
    <w:rsid w:val="00CE3FA2"/>
    <w:rsid w:val="00D01ABB"/>
    <w:rsid w:val="00D26A5D"/>
    <w:rsid w:val="00D30B8F"/>
    <w:rsid w:val="00D73A67"/>
    <w:rsid w:val="00D970A9"/>
    <w:rsid w:val="00DB553A"/>
    <w:rsid w:val="00DB6247"/>
    <w:rsid w:val="00DD6448"/>
    <w:rsid w:val="00DF3845"/>
    <w:rsid w:val="00E341ED"/>
    <w:rsid w:val="00E41911"/>
    <w:rsid w:val="00E910D4"/>
    <w:rsid w:val="00E92455"/>
    <w:rsid w:val="00E92EEF"/>
    <w:rsid w:val="00EB39BB"/>
    <w:rsid w:val="00EB74BF"/>
    <w:rsid w:val="00ED3B37"/>
    <w:rsid w:val="00EF091A"/>
    <w:rsid w:val="00F24442"/>
    <w:rsid w:val="00F50AE3"/>
    <w:rsid w:val="00F51CD6"/>
    <w:rsid w:val="00F67CF1"/>
    <w:rsid w:val="00F840F0"/>
    <w:rsid w:val="00FB0D0D"/>
    <w:rsid w:val="00FB43B4"/>
    <w:rsid w:val="00FB488B"/>
    <w:rsid w:val="00FC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7AB778F-A5ED-466D-9627-AFF11C77E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3F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FA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0A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2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041_2012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3253B-14AF-433F-840F-CB3210DA6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563</Words>
  <Characters>3488</Characters>
  <Application>Microsoft Office Word</Application>
  <DocSecurity>4</DocSecurity>
  <Lines>104</Lines>
  <Paragraphs>29</Paragraphs>
  <ScaleCrop>false</ScaleCrop>
  <Company> </Company>
  <LinksUpToDate>false</LinksUpToDate>
  <CharactersWithSpaces>4025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5041: Senator David L. Thomas - South Carolina Legislature Online</dc:title>
  <dc:subject/>
  <dc:creator>rosannemcdowell</dc:creator>
  <cp:keywords/>
  <dc:description/>
  <cp:lastModifiedBy>N Cumfer</cp:lastModifiedBy>
  <cp:revision>2</cp:revision>
  <cp:lastPrinted>2012-03-15T15:01:00Z</cp:lastPrinted>
  <dcterms:created xsi:type="dcterms:W3CDTF">2014-11-24T14:54:00Z</dcterms:created>
  <dcterms:modified xsi:type="dcterms:W3CDTF">2014-11-24T14:54:00Z</dcterms:modified>
</cp:coreProperties>
</file>