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1F2" w:rsidRDefault="008631F2" w:rsidP="008631F2">
      <w:pPr>
        <w:widowControl w:val="0"/>
        <w:jc w:val="center"/>
      </w:pPr>
      <w:bookmarkStart w:id="0" w:name="_GoBack"/>
      <w:bookmarkEnd w:id="0"/>
      <w:r w:rsidRPr="008631F2">
        <w:rPr>
          <w:b/>
        </w:rPr>
        <w:t>South Carolina General Assembly</w:t>
      </w:r>
    </w:p>
    <w:p w:rsidR="008631F2" w:rsidRDefault="008631F2" w:rsidP="008631F2">
      <w:pPr>
        <w:widowControl w:val="0"/>
        <w:jc w:val="center"/>
      </w:pPr>
      <w:r>
        <w:t>119th Session, 2011-2012</w:t>
      </w:r>
    </w:p>
    <w:p w:rsidR="008631F2" w:rsidRDefault="008631F2" w:rsidP="008631F2">
      <w:pPr>
        <w:widowControl w:val="0"/>
        <w:jc w:val="left"/>
      </w:pPr>
    </w:p>
    <w:p w:rsidR="008631F2" w:rsidRDefault="008631F2" w:rsidP="008631F2">
      <w:pPr>
        <w:widowControl w:val="0"/>
        <w:jc w:val="left"/>
        <w:rPr>
          <w:b/>
        </w:rPr>
      </w:pPr>
      <w:r w:rsidRPr="008631F2">
        <w:rPr>
          <w:b/>
        </w:rPr>
        <w:t>H. 5074</w:t>
      </w:r>
    </w:p>
    <w:p w:rsidR="008631F2" w:rsidRDefault="008631F2" w:rsidP="008631F2">
      <w:pPr>
        <w:widowControl w:val="0"/>
        <w:jc w:val="left"/>
        <w:rPr>
          <w:b/>
        </w:rPr>
      </w:pPr>
    </w:p>
    <w:p w:rsidR="008631F2" w:rsidRDefault="008631F2" w:rsidP="008631F2">
      <w:pPr>
        <w:widowControl w:val="0"/>
        <w:jc w:val="left"/>
      </w:pPr>
      <w:r w:rsidRPr="008631F2">
        <w:rPr>
          <w:b/>
        </w:rPr>
        <w:t>STATUS INFORMATION</w:t>
      </w:r>
    </w:p>
    <w:p w:rsidR="008631F2" w:rsidRDefault="008631F2" w:rsidP="008631F2">
      <w:pPr>
        <w:widowControl w:val="0"/>
        <w:jc w:val="left"/>
      </w:pPr>
    </w:p>
    <w:p w:rsidR="008631F2" w:rsidRDefault="008631F2" w:rsidP="008631F2">
      <w:pPr>
        <w:widowControl w:val="0"/>
        <w:jc w:val="left"/>
      </w:pPr>
      <w:r>
        <w:t>Concurrent Resolution</w:t>
      </w:r>
    </w:p>
    <w:p w:rsidR="008631F2" w:rsidRDefault="008631F2" w:rsidP="008631F2">
      <w:pPr>
        <w:widowControl w:val="0"/>
        <w:jc w:val="left"/>
      </w:pPr>
      <w:r>
        <w:t>Sponsors: Reps. Corbin,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8631F2" w:rsidRDefault="008631F2" w:rsidP="008631F2">
      <w:pPr>
        <w:widowControl w:val="0"/>
        <w:jc w:val="left"/>
      </w:pPr>
      <w:r>
        <w:t>Document Path: l:\council\bills\rm\1498zw12.docx</w:t>
      </w:r>
    </w:p>
    <w:p w:rsidR="00AA59A2" w:rsidRDefault="00AA59A2" w:rsidP="008631F2">
      <w:pPr>
        <w:widowControl w:val="0"/>
        <w:jc w:val="left"/>
      </w:pPr>
      <w:r>
        <w:t>Companion/Similar bill(s): 5075</w:t>
      </w:r>
    </w:p>
    <w:p w:rsidR="008631F2" w:rsidRDefault="008631F2" w:rsidP="008631F2">
      <w:pPr>
        <w:widowControl w:val="0"/>
        <w:jc w:val="left"/>
      </w:pPr>
    </w:p>
    <w:p w:rsidR="00F0099E" w:rsidRDefault="00F0099E" w:rsidP="008631F2">
      <w:pPr>
        <w:widowControl w:val="0"/>
        <w:jc w:val="left"/>
      </w:pPr>
      <w:r>
        <w:t>Introduced in the House on March 22, 2012</w:t>
      </w:r>
    </w:p>
    <w:p w:rsidR="00F0099E" w:rsidRDefault="00F0099E" w:rsidP="008631F2">
      <w:pPr>
        <w:widowControl w:val="0"/>
        <w:jc w:val="left"/>
      </w:pPr>
      <w:r>
        <w:t>Introduced in the Senate on March 27, 2012</w:t>
      </w:r>
    </w:p>
    <w:p w:rsidR="00F0099E" w:rsidRDefault="00F0099E" w:rsidP="008631F2">
      <w:pPr>
        <w:widowControl w:val="0"/>
        <w:jc w:val="left"/>
      </w:pPr>
      <w:r>
        <w:t>Adopted by the General Assembly on March 27, 2012</w:t>
      </w:r>
    </w:p>
    <w:p w:rsidR="00F0099E" w:rsidRDefault="00F0099E" w:rsidP="008631F2">
      <w:pPr>
        <w:widowControl w:val="0"/>
        <w:jc w:val="left"/>
      </w:pPr>
    </w:p>
    <w:p w:rsidR="008631F2" w:rsidRDefault="008631F2" w:rsidP="008631F2">
      <w:pPr>
        <w:widowControl w:val="0"/>
        <w:jc w:val="left"/>
      </w:pPr>
      <w:r>
        <w:t xml:space="preserve">Summary: </w:t>
      </w:r>
      <w:r w:rsidR="00C758CF">
        <w:t>Blue Ridge Middle School Battle of the Brains Team</w:t>
      </w:r>
    </w:p>
    <w:p w:rsidR="008631F2" w:rsidRDefault="008631F2" w:rsidP="008631F2">
      <w:pPr>
        <w:widowControl w:val="0"/>
        <w:jc w:val="left"/>
      </w:pPr>
    </w:p>
    <w:p w:rsidR="008631F2" w:rsidRDefault="008631F2" w:rsidP="008631F2">
      <w:pPr>
        <w:widowControl w:val="0"/>
        <w:jc w:val="left"/>
      </w:pPr>
    </w:p>
    <w:p w:rsidR="008631F2" w:rsidRDefault="008631F2" w:rsidP="00863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31F2">
        <w:rPr>
          <w:b/>
        </w:rPr>
        <w:t>HISTORY OF LEGISLATIVE ACTIONS</w:t>
      </w:r>
    </w:p>
    <w:p w:rsidR="008631F2" w:rsidRDefault="008631F2" w:rsidP="00863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31F2" w:rsidRPr="008631F2" w:rsidRDefault="008631F2" w:rsidP="00863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31F2">
        <w:rPr>
          <w:u w:val="single"/>
        </w:rPr>
        <w:tab/>
        <w:t>Date</w:t>
      </w:r>
      <w:r w:rsidRPr="008631F2">
        <w:rPr>
          <w:u w:val="single"/>
        </w:rPr>
        <w:tab/>
        <w:t>Body</w:t>
      </w:r>
      <w:r w:rsidRPr="008631F2">
        <w:rPr>
          <w:u w:val="single"/>
        </w:rPr>
        <w:tab/>
        <w:t>Action Description with journal page number</w:t>
      </w:r>
      <w:r w:rsidRPr="008631F2">
        <w:rPr>
          <w:u w:val="single"/>
        </w:rPr>
        <w:tab/>
      </w:r>
    </w:p>
    <w:p w:rsidR="00973C33" w:rsidRDefault="00973C33" w:rsidP="00973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House</w:t>
      </w:r>
      <w:r>
        <w:tab/>
      </w:r>
      <w:r w:rsidRPr="00662A16">
        <w:t>Intr</w:t>
      </w:r>
      <w:r>
        <w:t xml:space="preserve">oduced, adopted, sent to Senate </w:t>
      </w:r>
      <w:r w:rsidRPr="00662A16">
        <w:t>(</w:t>
      </w:r>
      <w:hyperlink r:id="rId7" w:history="1">
        <w:r w:rsidRPr="00662A16">
          <w:rPr>
            <w:rStyle w:val="Hyperlink"/>
          </w:rPr>
          <w:t>House Journal</w:t>
        </w:r>
        <w:r w:rsidRPr="00662A16">
          <w:rPr>
            <w:rStyle w:val="Hyperlink"/>
          </w:rPr>
          <w:noBreakHyphen/>
          <w:t>page 6</w:t>
        </w:r>
      </w:hyperlink>
      <w:r w:rsidRPr="00662A16">
        <w:t>)</w:t>
      </w:r>
    </w:p>
    <w:p w:rsidR="00973C33" w:rsidRDefault="00973C33" w:rsidP="00973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3/27/2012</w:t>
      </w:r>
      <w:r>
        <w:tab/>
        <w:t>Senate</w:t>
      </w:r>
      <w:r>
        <w:tab/>
      </w:r>
      <w:r w:rsidRPr="00662A16">
        <w:t>Introduced, ado</w:t>
      </w:r>
      <w:r>
        <w:t xml:space="preserve">pted, returned with concurrence </w:t>
      </w:r>
      <w:r w:rsidRPr="00662A16">
        <w:t>(</w:t>
      </w:r>
      <w:hyperlink r:id="rId8" w:history="1">
        <w:r w:rsidRPr="00662A16">
          <w:rPr>
            <w:rStyle w:val="Hyperlink"/>
          </w:rPr>
          <w:t>Senate Journal</w:t>
        </w:r>
        <w:r w:rsidRPr="00662A16">
          <w:rPr>
            <w:rStyle w:val="Hyperlink"/>
          </w:rPr>
          <w:noBreakHyphen/>
          <w:t>page 17</w:t>
        </w:r>
      </w:hyperlink>
      <w:r w:rsidRPr="00662A16">
        <w:t>)</w:t>
      </w:r>
    </w:p>
    <w:p w:rsidR="00973C33" w:rsidRDefault="00973C33" w:rsidP="00973C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1F2" w:rsidRPr="008631F2" w:rsidRDefault="008631F2" w:rsidP="00863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31F2" w:rsidRDefault="008631F2" w:rsidP="008631F2">
      <w:r w:rsidRPr="008631F2">
        <w:rPr>
          <w:b/>
        </w:rPr>
        <w:t>VERSIONS OF THIS BILL</w:t>
      </w:r>
    </w:p>
    <w:p w:rsidR="008631F2" w:rsidRDefault="008631F2" w:rsidP="008631F2"/>
    <w:p w:rsidR="008631F2" w:rsidRDefault="00D41CBD" w:rsidP="008631F2">
      <w:hyperlink r:id="rId9" w:history="1">
        <w:r w:rsidR="008631F2">
          <w:rPr>
            <w:rStyle w:val="Hyperlink"/>
          </w:rPr>
          <w:t>3/22/2012</w:t>
        </w:r>
      </w:hyperlink>
    </w:p>
    <w:p w:rsidR="008631F2" w:rsidRDefault="008631F2" w:rsidP="008631F2"/>
    <w:p w:rsidR="008631F2" w:rsidRDefault="008631F2" w:rsidP="008631F2">
      <w:pPr>
        <w:sectPr w:rsidR="008631F2" w:rsidSect="008631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7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462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531" w:rsidRPr="00705CB0" w:rsidRDefault="001837C1" w:rsidP="00A075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7531" w:rsidRPr="00705CB0">
        <w:t xml:space="preserve">RECOGNIZE AND HONOR THE </w:t>
      </w:r>
      <w:r w:rsidR="00040473">
        <w:t>BLUE RIDGE MIDDLE SCHOOL B</w:t>
      </w:r>
      <w:r w:rsidR="00A07531" w:rsidRPr="00705CB0">
        <w:t>ATTLE OF THE BRAINS TEAM ON ITS OUTSTANDING WIN OF THE 20</w:t>
      </w:r>
      <w:r w:rsidR="00040473">
        <w:t>12</w:t>
      </w:r>
      <w:r w:rsidR="00A07531" w:rsidRPr="00705CB0">
        <w:t xml:space="preserve"> BATTLE OF THE BRAINS COMPETITION AND TO WISH ITS MEMBERS ALL THE BEST </w:t>
      </w:r>
      <w:r w:rsidR="008C05DB">
        <w:t xml:space="preserve">AS THEY COMPETE </w:t>
      </w:r>
      <w:r w:rsidR="00505FC0">
        <w:t xml:space="preserve">AT THE </w:t>
      </w:r>
      <w:r w:rsidR="008C05DB">
        <w:t xml:space="preserve">NATIONAL </w:t>
      </w:r>
      <w:r w:rsidR="00505FC0">
        <w:t xml:space="preserve">LEVEL </w:t>
      </w:r>
      <w:r w:rsidR="008C05DB">
        <w:t>IN JUNE.</w:t>
      </w:r>
    </w:p>
    <w:p w:rsidR="00754629" w:rsidRDefault="007546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136E" w:rsidRDefault="00754629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2F94" w:rsidRPr="00705CB0">
        <w:t xml:space="preserve">the </w:t>
      </w:r>
      <w:r w:rsidR="00560C1A">
        <w:t xml:space="preserve">South Carolina General Assembly is pleased to learn that the Blue Ridge Middle School </w:t>
      </w:r>
      <w:r w:rsidR="002D2F94" w:rsidRPr="00705CB0">
        <w:t xml:space="preserve">Battle of the Brains Team </w:t>
      </w:r>
      <w:r w:rsidR="00560C1A">
        <w:t xml:space="preserve">defeated </w:t>
      </w:r>
      <w:r w:rsidR="00FC0618">
        <w:t>Sterling School 75</w:t>
      </w:r>
      <w:r w:rsidR="00B10F96">
        <w:noBreakHyphen/>
      </w:r>
      <w:r w:rsidR="00FC0618">
        <w:t xml:space="preserve">67 </w:t>
      </w:r>
      <w:r w:rsidR="00560C1A">
        <w:t xml:space="preserve">to </w:t>
      </w:r>
      <w:r w:rsidR="002D2F94" w:rsidRPr="00705CB0">
        <w:t>win the Battle of the Brains Competition</w:t>
      </w:r>
      <w:r w:rsidR="00560C1A">
        <w:t>,</w:t>
      </w:r>
      <w:r w:rsidR="002D2F94" w:rsidRPr="00705CB0">
        <w:t xml:space="preserve"> held at Spartanburg</w:t>
      </w:r>
      <w:r w:rsidR="00B10F96" w:rsidRPr="00B10F96">
        <w:t>’</w:t>
      </w:r>
      <w:r w:rsidR="00560C1A">
        <w:t>s Chapman Cultural</w:t>
      </w:r>
      <w:r w:rsidR="002D2F94" w:rsidRPr="00705CB0">
        <w:t xml:space="preserve"> Center; a</w:t>
      </w:r>
      <w:r w:rsidR="003C136E">
        <w:t>nd</w:t>
      </w:r>
    </w:p>
    <w:p w:rsidR="003C136E" w:rsidRDefault="003C136E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Whereas, the team tenaciously competed against an army of scholars from </w:t>
      </w:r>
      <w:r w:rsidR="00FC0618">
        <w:t>thirty</w:t>
      </w:r>
      <w:r w:rsidR="00B10F96">
        <w:noBreakHyphen/>
      </w:r>
      <w:r w:rsidR="00FC0618">
        <w:t xml:space="preserve">six Upstate </w:t>
      </w:r>
      <w:r w:rsidR="00BB300A">
        <w:t xml:space="preserve">middle </w:t>
      </w:r>
      <w:r w:rsidR="00FC0618">
        <w:t>schools to take home the $1,000 top prize and a berth in the national competition in June</w:t>
      </w:r>
      <w:r w:rsidRPr="002D2F94">
        <w:t>; and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36E" w:rsidRDefault="003C136E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2670">
        <w:t>now celebrating its fortieth anniversary, Battle of the Brains is a competition of seventh</w:t>
      </w:r>
      <w:r w:rsidR="00B10F96">
        <w:noBreakHyphen/>
      </w:r>
      <w:r w:rsidR="00872670">
        <w:t xml:space="preserve"> and eighth</w:t>
      </w:r>
      <w:r w:rsidR="00B10F96">
        <w:noBreakHyphen/>
      </w:r>
      <w:r w:rsidR="00872670">
        <w:t>grade students hosted by the program</w:t>
      </w:r>
      <w:r w:rsidR="00B10F96" w:rsidRPr="00B10F96">
        <w:t>’</w:t>
      </w:r>
      <w:r w:rsidR="00872670">
        <w:t>s founder and mentor, Bill Drake of WOLT 103.3 FM Radio. The top eight teams, called the Elite 8, compete for prize money and the championship; and</w:t>
      </w:r>
    </w:p>
    <w:p w:rsidR="00872670" w:rsidRDefault="00872670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E202EF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Blue Ridge</w:t>
      </w:r>
      <w:r w:rsidR="00B10F96" w:rsidRPr="00B10F96">
        <w:t>’</w:t>
      </w:r>
      <w:r>
        <w:t xml:space="preserve">s </w:t>
      </w:r>
      <w:r w:rsidR="0037724C">
        <w:t xml:space="preserve">champion </w:t>
      </w:r>
      <w:r>
        <w:t>Elite 8 team members are William Corbin, Campbell Davenport, Michael Matthews, Elliott Corbin, Adam Barnett, Emily Rogers, Amy Barnett, Calleigh Terry, Jake Holland, and Hayden Lines; and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>Whereas, thriving under the leadership of the team</w:t>
      </w:r>
      <w:r w:rsidR="00B10F96" w:rsidRPr="00B10F96">
        <w:t>’</w:t>
      </w:r>
      <w:r w:rsidRPr="002D2F94">
        <w:t xml:space="preserve">s </w:t>
      </w:r>
      <w:r w:rsidR="00485438">
        <w:t>coaches</w:t>
      </w:r>
      <w:r w:rsidRPr="002D2F94">
        <w:t xml:space="preserve">, </w:t>
      </w:r>
      <w:r w:rsidR="00EC7F05">
        <w:t>Peggy Johnson, Andrew Batman, and Kimberly Strickland</w:t>
      </w:r>
      <w:r w:rsidRPr="002D2F94">
        <w:t xml:space="preserve">, </w:t>
      </w:r>
      <w:r w:rsidR="00A04180">
        <w:t xml:space="preserve">Blue Ridge </w:t>
      </w:r>
      <w:r w:rsidRPr="002D2F94">
        <w:t xml:space="preserve">showed fans and foes </w:t>
      </w:r>
      <w:r w:rsidR="00EC7F05">
        <w:t xml:space="preserve">alike </w:t>
      </w:r>
      <w:r w:rsidRPr="002D2F94">
        <w:t>that the</w:t>
      </w:r>
      <w:r w:rsidR="00EC7F05">
        <w:t xml:space="preserve"> Tigers</w:t>
      </w:r>
      <w:r w:rsidRPr="002D2F94">
        <w:t xml:space="preserve"> were a force to be reckoned with</w:t>
      </w:r>
      <w:r w:rsidR="00EC7F05">
        <w:t xml:space="preserve"> and that they </w:t>
      </w:r>
      <w:r w:rsidRPr="002D2F94">
        <w:t>will be the team to beat in future competition; and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Whereas, the </w:t>
      </w:r>
      <w:r w:rsidR="004F29C7">
        <w:t>General Assembly</w:t>
      </w:r>
      <w:r w:rsidRPr="002D2F94">
        <w:t xml:space="preserve"> take</w:t>
      </w:r>
      <w:r w:rsidR="00150E6C">
        <w:t>s</w:t>
      </w:r>
      <w:r w:rsidRPr="002D2F94">
        <w:t xml:space="preserve"> great pride in commending the young men and women of </w:t>
      </w:r>
      <w:r w:rsidR="00150E6C">
        <w:t xml:space="preserve">the Blue Ridge Middle School </w:t>
      </w:r>
      <w:r w:rsidRPr="002D2F94">
        <w:t xml:space="preserve">Battle of the Brains </w:t>
      </w:r>
      <w:r w:rsidR="00150E6C">
        <w:t>t</w:t>
      </w:r>
      <w:r w:rsidRPr="002D2F94">
        <w:t>eam for th</w:t>
      </w:r>
      <w:r w:rsidR="00150E6C">
        <w:t xml:space="preserve">eir remarkable achievement, and the members anticipate </w:t>
      </w:r>
      <w:r w:rsidR="007C0299">
        <w:t xml:space="preserve">with interest </w:t>
      </w:r>
      <w:r w:rsidR="00150E6C">
        <w:t>hearing of the team</w:t>
      </w:r>
      <w:r w:rsidR="00B10F96" w:rsidRPr="00B10F96">
        <w:t>’</w:t>
      </w:r>
      <w:r w:rsidR="00150E6C">
        <w:t>s continued successes in the years to come</w:t>
      </w:r>
      <w:r w:rsidRPr="002D2F94">
        <w:t>. Now, therefore,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29C7" w:rsidRDefault="004F29C7" w:rsidP="004F29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4401" w:rsidRPr="00705CB0" w:rsidRDefault="002D2F94" w:rsidP="003C4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D2F94">
        <w:t xml:space="preserve">That the members of the </w:t>
      </w:r>
      <w:r w:rsidR="004F29C7">
        <w:t>S</w:t>
      </w:r>
      <w:r w:rsidRPr="002D2F94">
        <w:t>outh Carolina</w:t>
      </w:r>
      <w:r w:rsidR="004F29C7">
        <w:t xml:space="preserve"> General Assembly</w:t>
      </w:r>
      <w:r w:rsidRPr="002D2F94">
        <w:t xml:space="preserve">, by this resolution, recognize and honor the </w:t>
      </w:r>
      <w:r w:rsidR="00AE56CC">
        <w:t>B</w:t>
      </w:r>
      <w:r w:rsidR="003C4401">
        <w:t xml:space="preserve">lue </w:t>
      </w:r>
      <w:r w:rsidR="00AE56CC">
        <w:t>R</w:t>
      </w:r>
      <w:r w:rsidR="003C4401">
        <w:t xml:space="preserve">idge </w:t>
      </w:r>
      <w:r w:rsidR="00AE56CC">
        <w:t>M</w:t>
      </w:r>
      <w:r w:rsidR="003C4401">
        <w:t xml:space="preserve">iddle </w:t>
      </w:r>
      <w:r w:rsidR="00AE56CC">
        <w:t>S</w:t>
      </w:r>
      <w:r w:rsidR="003C4401">
        <w:t xml:space="preserve">chool </w:t>
      </w:r>
      <w:r w:rsidR="00AE56CC">
        <w:t>B</w:t>
      </w:r>
      <w:r w:rsidR="003C4401" w:rsidRPr="00705CB0">
        <w:t xml:space="preserve">attle of the </w:t>
      </w:r>
      <w:r w:rsidR="00AE56CC">
        <w:t>B</w:t>
      </w:r>
      <w:r w:rsidR="003C4401" w:rsidRPr="00705CB0">
        <w:t>rains team on its outstanding win of the 20</w:t>
      </w:r>
      <w:r w:rsidR="003C4401">
        <w:t>12</w:t>
      </w:r>
      <w:r w:rsidR="003C4401" w:rsidRPr="00705CB0">
        <w:t xml:space="preserve"> </w:t>
      </w:r>
      <w:r w:rsidR="00AE56CC">
        <w:t>B</w:t>
      </w:r>
      <w:r w:rsidR="003C4401" w:rsidRPr="00705CB0">
        <w:t xml:space="preserve">attle of the </w:t>
      </w:r>
      <w:r w:rsidR="00AE56CC">
        <w:t>B</w:t>
      </w:r>
      <w:r w:rsidR="003C4401" w:rsidRPr="00705CB0">
        <w:t xml:space="preserve">rains competition and wish its members all the best </w:t>
      </w:r>
      <w:r w:rsidR="003C4401">
        <w:t xml:space="preserve">as they compete at the national level in </w:t>
      </w:r>
      <w:r w:rsidR="00AE56CC">
        <w:t>J</w:t>
      </w:r>
      <w:r w:rsidR="003C4401">
        <w:t>une.</w:t>
      </w: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F94" w:rsidRPr="002D2F94" w:rsidRDefault="002D2F94" w:rsidP="002D2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Be it further resolved that a copy of this resolution be </w:t>
      </w:r>
      <w:r w:rsidR="00E70AF3">
        <w:t>presented</w:t>
      </w:r>
      <w:r w:rsidR="00911069">
        <w:t xml:space="preserve"> to </w:t>
      </w:r>
      <w:r w:rsidR="006D4585">
        <w:t xml:space="preserve">Peggy Johnson, Andrew Batman, and Kimberly Strickland, team coaches, </w:t>
      </w:r>
      <w:r w:rsidR="00911069">
        <w:t>and Principal Becky Greene of Blue Ridge Middle School.</w:t>
      </w:r>
    </w:p>
    <w:p w:rsidR="007D7BE7" w:rsidRDefault="00B10F96" w:rsidP="000F1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7BE7" w:rsidRDefault="007D7BE7" w:rsidP="008631F2">
      <w:pPr>
        <w:suppressAutoHyphens/>
      </w:pPr>
    </w:p>
    <w:sectPr w:rsidR="007D7BE7" w:rsidSect="008631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36E" w:rsidRDefault="003C136E" w:rsidP="009F0C77">
      <w:r>
        <w:separator/>
      </w:r>
    </w:p>
  </w:endnote>
  <w:endnote w:type="continuationSeparator" w:id="0">
    <w:p w:rsidR="003C136E" w:rsidRDefault="003C13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390430-1ABB-4316-8EF0-EDD7FB1E260E}"/>
    <w:embedBold r:id="rId2" w:fontKey="{6DB5F747-F815-4C2F-845A-1E083AC449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CEA4EC-1B5A-4EBF-BA90-F320F956ACA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329984-0A42-4336-8897-635755A498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A3C339-B24E-4636-9CB1-5D8BAE4A62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F2" w:rsidRPr="007D7BE7" w:rsidRDefault="008631F2" w:rsidP="007D7B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[5074]</w:t>
    </w:r>
    <w:r>
      <w:tab/>
    </w:r>
    <w:r w:rsidR="00D41CBD">
      <w:fldChar w:fldCharType="begin"/>
    </w:r>
    <w:r w:rsidR="00D41CBD">
      <w:instrText xml:space="preserve"> PAGE  \* MERGEFORMAT </w:instrText>
    </w:r>
    <w:r w:rsidR="00D41CBD">
      <w:fldChar w:fldCharType="separate"/>
    </w:r>
    <w:r w:rsidR="00D41CBD">
      <w:rPr>
        <w:noProof/>
      </w:rPr>
      <w:t>1</w:t>
    </w:r>
    <w:r w:rsidR="00D41C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36E" w:rsidRDefault="003C136E" w:rsidP="009F0C77">
      <w:r>
        <w:separator/>
      </w:r>
    </w:p>
  </w:footnote>
  <w:footnote w:type="continuationSeparator" w:id="0">
    <w:p w:rsidR="003C136E" w:rsidRDefault="003C13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8ZW12"/>
    <w:docVar w:name="CoverBillType" w:val="c"/>
    <w:docVar w:name="docpath" w:val="L:\Council\bills\RM\1498ZW12.DOCX"/>
    <w:docVar w:name="dvBillNumber" w:val="50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447"/>
    <w:rsid w:val="00011869"/>
    <w:rsid w:val="00040473"/>
    <w:rsid w:val="000A0775"/>
    <w:rsid w:val="000E1785"/>
    <w:rsid w:val="000E6DE4"/>
    <w:rsid w:val="000F1B83"/>
    <w:rsid w:val="000F40FA"/>
    <w:rsid w:val="0010776B"/>
    <w:rsid w:val="00133E66"/>
    <w:rsid w:val="001435A3"/>
    <w:rsid w:val="0014647C"/>
    <w:rsid w:val="00150E6C"/>
    <w:rsid w:val="00167092"/>
    <w:rsid w:val="001837C1"/>
    <w:rsid w:val="001D08F2"/>
    <w:rsid w:val="001D525B"/>
    <w:rsid w:val="001D7F4F"/>
    <w:rsid w:val="001E5603"/>
    <w:rsid w:val="001F2327"/>
    <w:rsid w:val="002321B6"/>
    <w:rsid w:val="002373FB"/>
    <w:rsid w:val="00250967"/>
    <w:rsid w:val="002543C8"/>
    <w:rsid w:val="00284AAE"/>
    <w:rsid w:val="00293A3A"/>
    <w:rsid w:val="002D2F94"/>
    <w:rsid w:val="002E5912"/>
    <w:rsid w:val="00325348"/>
    <w:rsid w:val="0032732C"/>
    <w:rsid w:val="00336AD0"/>
    <w:rsid w:val="00365834"/>
    <w:rsid w:val="0037079A"/>
    <w:rsid w:val="0037724C"/>
    <w:rsid w:val="00390DE6"/>
    <w:rsid w:val="003B2039"/>
    <w:rsid w:val="003C136E"/>
    <w:rsid w:val="003C4401"/>
    <w:rsid w:val="003D01E8"/>
    <w:rsid w:val="003E5288"/>
    <w:rsid w:val="003F6D79"/>
    <w:rsid w:val="0041760A"/>
    <w:rsid w:val="00417C01"/>
    <w:rsid w:val="004809EE"/>
    <w:rsid w:val="00485438"/>
    <w:rsid w:val="004C496B"/>
    <w:rsid w:val="004E7D54"/>
    <w:rsid w:val="004F29C7"/>
    <w:rsid w:val="00505FC0"/>
    <w:rsid w:val="005273C6"/>
    <w:rsid w:val="00530A69"/>
    <w:rsid w:val="00545593"/>
    <w:rsid w:val="00560C1A"/>
    <w:rsid w:val="00577C6C"/>
    <w:rsid w:val="005B381B"/>
    <w:rsid w:val="005C2FE2"/>
    <w:rsid w:val="005E2BC9"/>
    <w:rsid w:val="00605102"/>
    <w:rsid w:val="006215AA"/>
    <w:rsid w:val="00641B52"/>
    <w:rsid w:val="006913C9"/>
    <w:rsid w:val="0069470D"/>
    <w:rsid w:val="006D4585"/>
    <w:rsid w:val="00734F00"/>
    <w:rsid w:val="0075080A"/>
    <w:rsid w:val="00754629"/>
    <w:rsid w:val="00760A0A"/>
    <w:rsid w:val="007A70AE"/>
    <w:rsid w:val="007C0299"/>
    <w:rsid w:val="007D7BE7"/>
    <w:rsid w:val="008362E8"/>
    <w:rsid w:val="008459C4"/>
    <w:rsid w:val="008631F2"/>
    <w:rsid w:val="00872670"/>
    <w:rsid w:val="0089389A"/>
    <w:rsid w:val="008A1768"/>
    <w:rsid w:val="008C05DB"/>
    <w:rsid w:val="008C32AE"/>
    <w:rsid w:val="008F4429"/>
    <w:rsid w:val="00911069"/>
    <w:rsid w:val="0094021A"/>
    <w:rsid w:val="00973C33"/>
    <w:rsid w:val="009C6A0B"/>
    <w:rsid w:val="009D3373"/>
    <w:rsid w:val="009E270D"/>
    <w:rsid w:val="009F0C77"/>
    <w:rsid w:val="009F4DD1"/>
    <w:rsid w:val="00A04180"/>
    <w:rsid w:val="00A07531"/>
    <w:rsid w:val="00A24447"/>
    <w:rsid w:val="00A41684"/>
    <w:rsid w:val="00A64E80"/>
    <w:rsid w:val="00A72BCD"/>
    <w:rsid w:val="00A741D9"/>
    <w:rsid w:val="00A833AB"/>
    <w:rsid w:val="00A91A90"/>
    <w:rsid w:val="00A9741D"/>
    <w:rsid w:val="00AA255F"/>
    <w:rsid w:val="00AA59A2"/>
    <w:rsid w:val="00AD4B17"/>
    <w:rsid w:val="00AE56CC"/>
    <w:rsid w:val="00B10F96"/>
    <w:rsid w:val="00B412D4"/>
    <w:rsid w:val="00BB300A"/>
    <w:rsid w:val="00BD3668"/>
    <w:rsid w:val="00BE3C22"/>
    <w:rsid w:val="00C0345E"/>
    <w:rsid w:val="00C3483A"/>
    <w:rsid w:val="00C74E9D"/>
    <w:rsid w:val="00C758CF"/>
    <w:rsid w:val="00C82FD3"/>
    <w:rsid w:val="00C86DB3"/>
    <w:rsid w:val="00C92819"/>
    <w:rsid w:val="00CC6B7B"/>
    <w:rsid w:val="00CD2089"/>
    <w:rsid w:val="00CE3276"/>
    <w:rsid w:val="00D41CBD"/>
    <w:rsid w:val="00D73A67"/>
    <w:rsid w:val="00D970A9"/>
    <w:rsid w:val="00DF3845"/>
    <w:rsid w:val="00E0605B"/>
    <w:rsid w:val="00E202EF"/>
    <w:rsid w:val="00E41911"/>
    <w:rsid w:val="00E70AF3"/>
    <w:rsid w:val="00E92EEF"/>
    <w:rsid w:val="00EC7F05"/>
    <w:rsid w:val="00EE18B6"/>
    <w:rsid w:val="00F0099E"/>
    <w:rsid w:val="00F24442"/>
    <w:rsid w:val="00F50AE3"/>
    <w:rsid w:val="00F60D56"/>
    <w:rsid w:val="00F67CF1"/>
    <w:rsid w:val="00F840F0"/>
    <w:rsid w:val="00FB0D0D"/>
    <w:rsid w:val="00FB43B4"/>
    <w:rsid w:val="00FC0618"/>
    <w:rsid w:val="00FC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71AA8F-930A-400D-ABA6-98AD07192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30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0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31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3-27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2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5074_201203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39055-6DDD-4D82-BB7C-E31E3B501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616</Words>
  <Characters>3513</Characters>
  <Application>Microsoft Office Word</Application>
  <DocSecurity>4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5074: Blue Ridge Middle School Battle of the Brains Team - South Carolina Legislature Online</dc:title>
  <dc:subject/>
  <dc:creator>rosannemcdowell</dc:creator>
  <cp:keywords/>
  <dc:description/>
  <cp:lastModifiedBy>N Cumfer</cp:lastModifiedBy>
  <cp:revision>2</cp:revision>
  <cp:lastPrinted>2012-03-22T14:56:00Z</cp:lastPrinted>
  <dcterms:created xsi:type="dcterms:W3CDTF">2014-11-24T14:55:00Z</dcterms:created>
  <dcterms:modified xsi:type="dcterms:W3CDTF">2014-11-24T14:55:00Z</dcterms:modified>
</cp:coreProperties>
</file>