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9DE" w:rsidRDefault="00AD09DE" w:rsidP="00AD09DE">
      <w:pPr>
        <w:widowControl w:val="0"/>
        <w:jc w:val="center"/>
      </w:pPr>
      <w:bookmarkStart w:id="0" w:name="_GoBack"/>
      <w:bookmarkEnd w:id="0"/>
      <w:r w:rsidRPr="00AD09DE">
        <w:rPr>
          <w:b/>
        </w:rPr>
        <w:t>South Carolina General Assembly</w:t>
      </w:r>
    </w:p>
    <w:p w:rsidR="00AD09DE" w:rsidRDefault="00AD09DE" w:rsidP="00AD09DE">
      <w:pPr>
        <w:widowControl w:val="0"/>
        <w:jc w:val="center"/>
      </w:pPr>
      <w:r>
        <w:t>119th Session, 2011-2012</w:t>
      </w:r>
    </w:p>
    <w:p w:rsidR="00AD09DE" w:rsidRDefault="00AD09DE" w:rsidP="00AD09DE">
      <w:pPr>
        <w:widowControl w:val="0"/>
        <w:jc w:val="left"/>
      </w:pPr>
    </w:p>
    <w:p w:rsidR="00AD09DE" w:rsidRDefault="00AD09DE" w:rsidP="00AD09DE">
      <w:pPr>
        <w:widowControl w:val="0"/>
        <w:jc w:val="left"/>
        <w:rPr>
          <w:b/>
        </w:rPr>
      </w:pPr>
      <w:r w:rsidRPr="00AD09DE">
        <w:rPr>
          <w:b/>
        </w:rPr>
        <w:t>H. 5110</w:t>
      </w:r>
    </w:p>
    <w:p w:rsidR="00AD09DE" w:rsidRDefault="00AD09DE" w:rsidP="00AD09DE">
      <w:pPr>
        <w:widowControl w:val="0"/>
        <w:jc w:val="left"/>
        <w:rPr>
          <w:b/>
        </w:rPr>
      </w:pPr>
    </w:p>
    <w:p w:rsidR="00AD09DE" w:rsidRDefault="00AD09DE" w:rsidP="00AD09DE">
      <w:pPr>
        <w:widowControl w:val="0"/>
        <w:jc w:val="left"/>
      </w:pPr>
      <w:r w:rsidRPr="00AD09DE">
        <w:rPr>
          <w:b/>
        </w:rPr>
        <w:t>STATUS INFORMATION</w:t>
      </w:r>
    </w:p>
    <w:p w:rsidR="00AD09DE" w:rsidRDefault="00AD09DE" w:rsidP="00AD09DE">
      <w:pPr>
        <w:widowControl w:val="0"/>
        <w:jc w:val="left"/>
      </w:pPr>
    </w:p>
    <w:p w:rsidR="00AD09DE" w:rsidRDefault="00AD09DE" w:rsidP="00AD09DE">
      <w:pPr>
        <w:widowControl w:val="0"/>
        <w:jc w:val="left"/>
      </w:pPr>
      <w:r>
        <w:t>House Resolution</w:t>
      </w:r>
    </w:p>
    <w:p w:rsidR="00AD09DE" w:rsidRDefault="00AD09DE" w:rsidP="00AD09DE">
      <w:pPr>
        <w:widowControl w:val="0"/>
        <w:jc w:val="left"/>
      </w:pPr>
      <w:r>
        <w:t>Sponsors: Rep. Butler Garrick</w:t>
      </w:r>
    </w:p>
    <w:p w:rsidR="00AD09DE" w:rsidRDefault="00AD09DE" w:rsidP="00AD09DE">
      <w:pPr>
        <w:widowControl w:val="0"/>
        <w:jc w:val="left"/>
      </w:pPr>
      <w:r>
        <w:t>Document Path: l:\council\bills\swb\5257cm12.docx</w:t>
      </w:r>
    </w:p>
    <w:p w:rsidR="00AD09DE" w:rsidRDefault="00AD09DE" w:rsidP="00AD09DE">
      <w:pPr>
        <w:widowControl w:val="0"/>
        <w:jc w:val="left"/>
      </w:pPr>
    </w:p>
    <w:p w:rsidR="00AD09DE" w:rsidRDefault="00AD09DE" w:rsidP="00AD09DE">
      <w:pPr>
        <w:widowControl w:val="0"/>
        <w:jc w:val="left"/>
      </w:pPr>
      <w:r>
        <w:t>Introduced in the House on March 29, 2012</w:t>
      </w:r>
    </w:p>
    <w:p w:rsidR="00AD09DE" w:rsidRDefault="00AD09DE" w:rsidP="00AD09DE">
      <w:pPr>
        <w:widowControl w:val="0"/>
        <w:jc w:val="left"/>
      </w:pPr>
      <w:r>
        <w:t>Adopted by the House on March 29, 2012</w:t>
      </w:r>
    </w:p>
    <w:p w:rsidR="00AD09DE" w:rsidRDefault="00AD09DE" w:rsidP="00AD09DE">
      <w:pPr>
        <w:widowControl w:val="0"/>
        <w:jc w:val="left"/>
      </w:pPr>
    </w:p>
    <w:p w:rsidR="00AD09DE" w:rsidRDefault="00AD09DE" w:rsidP="00AD09DE">
      <w:pPr>
        <w:widowControl w:val="0"/>
        <w:jc w:val="left"/>
      </w:pPr>
      <w:r>
        <w:t xml:space="preserve">Summary: </w:t>
      </w:r>
      <w:r w:rsidR="00A72AE8">
        <w:t>Jack and Jill of America, Inc.</w:t>
      </w:r>
    </w:p>
    <w:p w:rsidR="00AD09DE" w:rsidRDefault="00AD09DE" w:rsidP="00AD09DE">
      <w:pPr>
        <w:widowControl w:val="0"/>
        <w:jc w:val="left"/>
      </w:pPr>
    </w:p>
    <w:p w:rsidR="00AD09DE" w:rsidRDefault="00AD09DE" w:rsidP="00AD09DE">
      <w:pPr>
        <w:widowControl w:val="0"/>
        <w:jc w:val="left"/>
      </w:pPr>
    </w:p>
    <w:p w:rsidR="00AD09DE" w:rsidRDefault="00AD09DE" w:rsidP="00AD0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9DE">
        <w:rPr>
          <w:b/>
        </w:rPr>
        <w:t>HISTORY OF LEGISLATIVE ACTIONS</w:t>
      </w:r>
    </w:p>
    <w:p w:rsidR="00AD09DE" w:rsidRDefault="00AD09DE" w:rsidP="00AD0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9DE" w:rsidRPr="00AD09DE" w:rsidRDefault="00AD09DE" w:rsidP="00AD0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9DE">
        <w:rPr>
          <w:u w:val="single"/>
        </w:rPr>
        <w:tab/>
        <w:t>Date</w:t>
      </w:r>
      <w:r w:rsidRPr="00AD09DE">
        <w:rPr>
          <w:u w:val="single"/>
        </w:rPr>
        <w:tab/>
        <w:t>Body</w:t>
      </w:r>
      <w:r w:rsidRPr="00AD09DE">
        <w:rPr>
          <w:u w:val="single"/>
        </w:rPr>
        <w:tab/>
        <w:t>Action Description with journal page number</w:t>
      </w:r>
      <w:r w:rsidRPr="00AD09DE">
        <w:rPr>
          <w:u w:val="single"/>
        </w:rPr>
        <w:tab/>
      </w:r>
    </w:p>
    <w:p w:rsidR="00AD09DE" w:rsidRDefault="00AD09DE" w:rsidP="00AD0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88518B">
        <w:t>Introduced and adopted</w:t>
      </w:r>
    </w:p>
    <w:p w:rsidR="00AD09DE" w:rsidRDefault="00AD09DE" w:rsidP="00AD0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9DE" w:rsidRPr="00AD09DE" w:rsidRDefault="00AD09DE" w:rsidP="00AD0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9DE" w:rsidRDefault="00AD09DE" w:rsidP="00AD09DE">
      <w:r w:rsidRPr="00AD09DE">
        <w:rPr>
          <w:b/>
        </w:rPr>
        <w:t>VERSIONS OF THIS BILL</w:t>
      </w:r>
    </w:p>
    <w:p w:rsidR="00AD09DE" w:rsidRDefault="00AD09DE" w:rsidP="00AD09DE"/>
    <w:p w:rsidR="00AD09DE" w:rsidRDefault="004D0476" w:rsidP="00AD09DE">
      <w:hyperlink r:id="rId7" w:history="1">
        <w:r w:rsidR="00AD09DE">
          <w:rPr>
            <w:rStyle w:val="Hyperlink"/>
          </w:rPr>
          <w:t>3/29/2012</w:t>
        </w:r>
      </w:hyperlink>
    </w:p>
    <w:p w:rsidR="00AD09DE" w:rsidRDefault="00AD09DE" w:rsidP="00AD09DE"/>
    <w:p w:rsidR="00AD09DE" w:rsidRDefault="00AD09DE" w:rsidP="00AD09DE">
      <w:pPr>
        <w:sectPr w:rsidR="00AD09DE" w:rsidSect="00AD09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6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17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THE MEMBERS OF JACK AND JILL OF AMERICA, INC., AS THEY HOST THEIR THIRD LEGISLATIVE </w:t>
      </w:r>
      <w:r w:rsidRPr="00DB07FA">
        <w:rPr>
          <w:i/>
        </w:rPr>
        <w:t>ON THE HILL SUMMIT</w:t>
      </w:r>
      <w:r>
        <w:t xml:space="preserve"> ON APRIL 5, 2012, AND TO WELCOME THEM TO THE SOUTH CAROLINA STATE HOUSE.</w:t>
      </w:r>
    </w:p>
    <w:p w:rsidR="004F417E" w:rsidRDefault="004F4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6BA3" w:rsidRDefault="004F417E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6BA3">
        <w:t>founded in 1938, Jack and Jill of America, Inc. is</w:t>
      </w:r>
      <w:r w:rsidR="00D86BA3" w:rsidRPr="00D71FF6">
        <w:rPr>
          <w:color w:val="000000" w:themeColor="text1"/>
          <w:u w:color="000000" w:themeColor="text1"/>
        </w:rPr>
        <w:t xml:space="preserve"> committed to </w:t>
      </w:r>
      <w:r w:rsidR="00D86BA3">
        <w:rPr>
          <w:color w:val="000000" w:themeColor="text1"/>
          <w:u w:color="000000" w:themeColor="text1"/>
        </w:rPr>
        <w:t>ensuring that the nation</w:t>
      </w:r>
      <w:r w:rsidR="00D86BA3" w:rsidRPr="00820351">
        <w:rPr>
          <w:color w:val="000000" w:themeColor="text1"/>
          <w:u w:color="000000" w:themeColor="text1"/>
        </w:rPr>
        <w:t>’</w:t>
      </w:r>
      <w:r w:rsidR="00D86BA3">
        <w:rPr>
          <w:color w:val="000000" w:themeColor="text1"/>
          <w:u w:color="000000" w:themeColor="text1"/>
        </w:rPr>
        <w:t xml:space="preserve">s </w:t>
      </w:r>
      <w:r w:rsidR="00D86BA3" w:rsidRPr="00D71FF6">
        <w:rPr>
          <w:color w:val="000000" w:themeColor="text1"/>
          <w:u w:color="000000" w:themeColor="text1"/>
        </w:rPr>
        <w:t>children will have the health</w:t>
      </w:r>
      <w:r w:rsidR="00D86BA3">
        <w:rPr>
          <w:color w:val="000000" w:themeColor="text1"/>
          <w:u w:color="000000" w:themeColor="text1"/>
        </w:rPr>
        <w:t xml:space="preserve"> </w:t>
      </w:r>
      <w:r w:rsidR="00D86BA3" w:rsidRPr="00D71FF6">
        <w:rPr>
          <w:color w:val="000000" w:themeColor="text1"/>
          <w:u w:color="000000" w:themeColor="text1"/>
        </w:rPr>
        <w:t>care they need, the education they deserve, a juvenile justice system that works equitably</w:t>
      </w:r>
      <w:r w:rsidR="00D86BA3">
        <w:rPr>
          <w:color w:val="000000" w:themeColor="text1"/>
          <w:u w:color="000000" w:themeColor="text1"/>
        </w:rPr>
        <w:t>,</w:t>
      </w:r>
      <w:r w:rsidR="00D86BA3" w:rsidRPr="00D71FF6">
        <w:rPr>
          <w:color w:val="000000" w:themeColor="text1"/>
          <w:u w:color="000000" w:themeColor="text1"/>
        </w:rPr>
        <w:t xml:space="preserve"> and neighborhoods free from undue environmental burdens</w:t>
      </w:r>
      <w:r w:rsidR="00D86BA3">
        <w:rPr>
          <w:color w:val="000000" w:themeColor="text1"/>
          <w:u w:color="000000" w:themeColor="text1"/>
        </w:rPr>
        <w:t>; and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national organization has two hundred eighteen</w:t>
      </w:r>
      <w:r w:rsidRPr="00E43009">
        <w:rPr>
          <w:color w:val="000000" w:themeColor="text1"/>
          <w:u w:color="000000" w:themeColor="text1"/>
        </w:rPr>
        <w:t xml:space="preserve"> chapters</w:t>
      </w:r>
      <w:r>
        <w:rPr>
          <w:color w:val="000000" w:themeColor="text1"/>
          <w:u w:color="000000" w:themeColor="text1"/>
        </w:rPr>
        <w:t>, with membership of more than</w:t>
      </w:r>
      <w:r w:rsidRPr="00E43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thousand five hundred</w:t>
      </w:r>
      <w:r w:rsidRPr="00E43009">
        <w:rPr>
          <w:color w:val="000000" w:themeColor="text1"/>
          <w:u w:color="000000" w:themeColor="text1"/>
        </w:rPr>
        <w:t xml:space="preserve"> families and </w:t>
      </w:r>
      <w:r>
        <w:rPr>
          <w:color w:val="000000" w:themeColor="text1"/>
          <w:u w:color="000000" w:themeColor="text1"/>
        </w:rPr>
        <w:t>thirty thousand</w:t>
      </w:r>
      <w:r w:rsidRPr="00E43009">
        <w:rPr>
          <w:color w:val="000000" w:themeColor="text1"/>
          <w:u w:color="000000" w:themeColor="text1"/>
        </w:rPr>
        <w:t xml:space="preserve"> children in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E43009">
        <w:rPr>
          <w:color w:val="000000" w:themeColor="text1"/>
          <w:u w:color="000000" w:themeColor="text1"/>
        </w:rPr>
        <w:t xml:space="preserve"> states, one of which is South Carolina</w:t>
      </w:r>
      <w:r>
        <w:rPr>
          <w:color w:val="000000" w:themeColor="text1"/>
          <w:u w:color="000000" w:themeColor="text1"/>
        </w:rPr>
        <w:t xml:space="preserve">; and 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23AD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Thursday,</w:t>
      </w:r>
      <w:r w:rsidRPr="00123AD7">
        <w:rPr>
          <w:color w:val="000000" w:themeColor="text1"/>
          <w:u w:color="000000" w:themeColor="text1"/>
        </w:rPr>
        <w:t xml:space="preserve"> April </w:t>
      </w:r>
      <w:r>
        <w:rPr>
          <w:color w:val="000000" w:themeColor="text1"/>
          <w:u w:color="000000" w:themeColor="text1"/>
        </w:rPr>
        <w:t>5</w:t>
      </w:r>
      <w:r w:rsidRPr="00123AD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2,</w:t>
      </w:r>
      <w:r w:rsidRPr="00123AD7">
        <w:rPr>
          <w:color w:val="000000" w:themeColor="text1"/>
          <w:u w:color="000000" w:themeColor="text1"/>
        </w:rPr>
        <w:t xml:space="preserve"> Jack and Jill mothers and teens from across the </w:t>
      </w:r>
      <w:r>
        <w:rPr>
          <w:color w:val="000000" w:themeColor="text1"/>
          <w:u w:color="000000" w:themeColor="text1"/>
        </w:rPr>
        <w:t>S</w:t>
      </w:r>
      <w:r w:rsidRPr="00123AD7">
        <w:rPr>
          <w:color w:val="000000" w:themeColor="text1"/>
          <w:u w:color="000000" w:themeColor="text1"/>
        </w:rPr>
        <w:t xml:space="preserve">tate of South Carolina will come to </w:t>
      </w:r>
      <w:r>
        <w:rPr>
          <w:color w:val="000000" w:themeColor="text1"/>
          <w:u w:color="000000" w:themeColor="text1"/>
        </w:rPr>
        <w:t>the State H</w:t>
      </w:r>
      <w:r w:rsidRPr="00787E52">
        <w:rPr>
          <w:color w:val="000000" w:themeColor="text1"/>
          <w:u w:color="000000" w:themeColor="text1"/>
        </w:rPr>
        <w:t>ouse for the organization</w:t>
      </w:r>
      <w:r w:rsidRPr="00820351">
        <w:rPr>
          <w:color w:val="000000" w:themeColor="text1"/>
          <w:u w:color="000000" w:themeColor="text1"/>
        </w:rPr>
        <w:t>’</w:t>
      </w:r>
      <w:r w:rsidRPr="00787E5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third</w:t>
      </w:r>
      <w:r w:rsidRPr="00787E52">
        <w:rPr>
          <w:color w:val="000000" w:themeColor="text1"/>
          <w:u w:color="000000" w:themeColor="text1"/>
        </w:rPr>
        <w:t xml:space="preserve"> legislative </w:t>
      </w:r>
      <w:r w:rsidRPr="00787E52">
        <w:rPr>
          <w:i/>
          <w:color w:val="000000" w:themeColor="text1"/>
          <w:u w:color="000000" w:themeColor="text1"/>
        </w:rPr>
        <w:t>On the Hill Summit</w:t>
      </w:r>
      <w:r w:rsidRPr="00787E5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From noon until two o</w:t>
      </w:r>
      <w:r w:rsidRPr="008203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clock, members will engage legislators in a </w:t>
      </w:r>
      <w:r w:rsidRPr="00787E52">
        <w:rPr>
          <w:color w:val="000000" w:themeColor="text1"/>
          <w:u w:color="000000" w:themeColor="text1"/>
        </w:rPr>
        <w:t>discuss</w:t>
      </w:r>
      <w:r>
        <w:rPr>
          <w:color w:val="000000" w:themeColor="text1"/>
          <w:u w:color="000000" w:themeColor="text1"/>
        </w:rPr>
        <w:t xml:space="preserve">ion of </w:t>
      </w:r>
      <w:r w:rsidRPr="00787E52">
        <w:rPr>
          <w:color w:val="000000" w:themeColor="text1"/>
          <w:u w:color="000000" w:themeColor="text1"/>
        </w:rPr>
        <w:t>enacted and proposed legislati</w:t>
      </w:r>
      <w:r>
        <w:rPr>
          <w:color w:val="000000" w:themeColor="text1"/>
          <w:u w:color="000000" w:themeColor="text1"/>
        </w:rPr>
        <w:t>on</w:t>
      </w:r>
      <w:r w:rsidRPr="00123AD7">
        <w:rPr>
          <w:color w:val="000000" w:themeColor="text1"/>
          <w:u w:color="000000" w:themeColor="text1"/>
        </w:rPr>
        <w:t xml:space="preserve"> concerning issues involving our children</w:t>
      </w:r>
      <w:r>
        <w:rPr>
          <w:color w:val="000000" w:themeColor="text1"/>
          <w:u w:color="000000" w:themeColor="text1"/>
        </w:rPr>
        <w:t xml:space="preserve"> in conjunction with their theme “Aiming for Tackling Legislative Concerns with Tender Loving Care”(Aiming for TLC); and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 w:rsidR="00944502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 appreciative of the efforts of Jack and Jill to assist our nation</w:t>
      </w:r>
      <w:r w:rsidRPr="008203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children, look forward to meeting the members of Jack and Jill and wish to extend to them a most cordial welcome to the State House. </w:t>
      </w:r>
      <w:r>
        <w:t xml:space="preserve">Now, therefore, 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17E" w:rsidRDefault="004F4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417E" w:rsidRDefault="004F4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A3" w:rsidRDefault="004F417E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86BA3">
        <w:t xml:space="preserve"> the members of the South Carolina House of Representatives, by this resolution, recognize the members of Jack and Jill of America, Inc. as they host their third legislative </w:t>
      </w:r>
      <w:r w:rsidR="00D86BA3">
        <w:rPr>
          <w:i/>
        </w:rPr>
        <w:t>O</w:t>
      </w:r>
      <w:r w:rsidR="00D86BA3" w:rsidRPr="00E35FFA">
        <w:rPr>
          <w:i/>
        </w:rPr>
        <w:t>n</w:t>
      </w:r>
      <w:r w:rsidR="00D86BA3">
        <w:rPr>
          <w:i/>
        </w:rPr>
        <w:t xml:space="preserve"> </w:t>
      </w:r>
      <w:r w:rsidR="00D86BA3" w:rsidRPr="00E35FFA">
        <w:rPr>
          <w:i/>
        </w:rPr>
        <w:t xml:space="preserve">the </w:t>
      </w:r>
      <w:r w:rsidR="00D86BA3">
        <w:rPr>
          <w:i/>
        </w:rPr>
        <w:t>H</w:t>
      </w:r>
      <w:r w:rsidR="00D86BA3" w:rsidRPr="00E35FFA">
        <w:rPr>
          <w:i/>
        </w:rPr>
        <w:t>ill</w:t>
      </w:r>
      <w:r w:rsidR="00D86BA3">
        <w:rPr>
          <w:i/>
        </w:rPr>
        <w:t xml:space="preserve"> S</w:t>
      </w:r>
      <w:r w:rsidR="00D86BA3" w:rsidRPr="00E35FFA">
        <w:rPr>
          <w:i/>
        </w:rPr>
        <w:t>ummit</w:t>
      </w:r>
      <w:r w:rsidR="00D86BA3">
        <w:t xml:space="preserve"> on April 5, 2012, and welcome them to the South Carolina State House.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17E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Pamela Bennett Askew, Mid</w:t>
      </w:r>
      <w:r>
        <w:noBreakHyphen/>
        <w:t>Atlantic Regional Director, Jack and Jill of America, Inc.</w:t>
      </w:r>
    </w:p>
    <w:p w:rsidR="00E76234" w:rsidRDefault="0010776B" w:rsidP="00A36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6234" w:rsidRDefault="00E76234" w:rsidP="00AD09DE">
      <w:pPr>
        <w:suppressAutoHyphens/>
      </w:pPr>
    </w:p>
    <w:sectPr w:rsidR="00E76234" w:rsidSect="00AD09D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17E" w:rsidRDefault="004F417E" w:rsidP="009F0C77">
      <w:r>
        <w:separator/>
      </w:r>
    </w:p>
  </w:endnote>
  <w:endnote w:type="continuationSeparator" w:id="0">
    <w:p w:rsidR="004F417E" w:rsidRDefault="004F41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320AF-5246-4B15-93E7-F4A198DD7AFA}"/>
    <w:embedBold r:id="rId2" w:fontKey="{7DDDA97D-4A8F-418E-BAD9-F0ECA92FD7C6}"/>
    <w:embedItalic r:id="rId3" w:fontKey="{DE543A50-F2B5-4AE8-A874-8CACA03EEF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BE6179A-9DCD-4C6D-BDB2-2A81A42306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4740BA6-0B01-404E-BC86-721B6FACA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E500DE7-7382-4A00-97FE-6F341385F2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9DE" w:rsidRPr="00E76234" w:rsidRDefault="00AD09DE" w:rsidP="00E76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[5110]</w:t>
    </w:r>
    <w:r>
      <w:tab/>
    </w:r>
    <w:r w:rsidR="004D0476">
      <w:fldChar w:fldCharType="begin"/>
    </w:r>
    <w:r w:rsidR="004D0476">
      <w:instrText xml:space="preserve"> PAGE  \* MERGEFORMAT </w:instrText>
    </w:r>
    <w:r w:rsidR="004D0476">
      <w:fldChar w:fldCharType="separate"/>
    </w:r>
    <w:r w:rsidR="004D0476">
      <w:rPr>
        <w:noProof/>
      </w:rPr>
      <w:t>1</w:t>
    </w:r>
    <w:r w:rsidR="004D04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17E" w:rsidRDefault="004F417E" w:rsidP="009F0C77">
      <w:r>
        <w:separator/>
      </w:r>
    </w:p>
  </w:footnote>
  <w:footnote w:type="continuationSeparator" w:id="0">
    <w:p w:rsidR="004F417E" w:rsidRDefault="004F41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257CM12"/>
    <w:docVar w:name="CoverBillType" w:val="r"/>
    <w:docVar w:name="docpath" w:val="L:\Council\bills\SWB\5257CM12.DOCX"/>
    <w:docVar w:name="dvBillNumber" w:val="511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B276E"/>
    <w:rsid w:val="00011869"/>
    <w:rsid w:val="000157FD"/>
    <w:rsid w:val="000B276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5D32"/>
    <w:rsid w:val="004D0476"/>
    <w:rsid w:val="004E7D54"/>
    <w:rsid w:val="004F417E"/>
    <w:rsid w:val="00501792"/>
    <w:rsid w:val="005273C6"/>
    <w:rsid w:val="00530A69"/>
    <w:rsid w:val="00545593"/>
    <w:rsid w:val="00577C6C"/>
    <w:rsid w:val="005B18E3"/>
    <w:rsid w:val="005C2FE2"/>
    <w:rsid w:val="005E2BC9"/>
    <w:rsid w:val="00605102"/>
    <w:rsid w:val="006215AA"/>
    <w:rsid w:val="006913C9"/>
    <w:rsid w:val="0069470D"/>
    <w:rsid w:val="00734F00"/>
    <w:rsid w:val="007A70AE"/>
    <w:rsid w:val="008200C3"/>
    <w:rsid w:val="008362E8"/>
    <w:rsid w:val="008A1768"/>
    <w:rsid w:val="008F4429"/>
    <w:rsid w:val="0094021A"/>
    <w:rsid w:val="00944502"/>
    <w:rsid w:val="009C6A0B"/>
    <w:rsid w:val="009F0C77"/>
    <w:rsid w:val="009F4DD1"/>
    <w:rsid w:val="00A36F21"/>
    <w:rsid w:val="00A41684"/>
    <w:rsid w:val="00A64E80"/>
    <w:rsid w:val="00A72AE8"/>
    <w:rsid w:val="00A72BCD"/>
    <w:rsid w:val="00A741D9"/>
    <w:rsid w:val="00A833AB"/>
    <w:rsid w:val="00A84931"/>
    <w:rsid w:val="00A9741D"/>
    <w:rsid w:val="00AD09DE"/>
    <w:rsid w:val="00AD4B17"/>
    <w:rsid w:val="00B412D4"/>
    <w:rsid w:val="00BD12D8"/>
    <w:rsid w:val="00BE3C22"/>
    <w:rsid w:val="00C0345E"/>
    <w:rsid w:val="00C3483A"/>
    <w:rsid w:val="00C74E9D"/>
    <w:rsid w:val="00C82FD3"/>
    <w:rsid w:val="00C92819"/>
    <w:rsid w:val="00CC6B7B"/>
    <w:rsid w:val="00CC6D1A"/>
    <w:rsid w:val="00CD2089"/>
    <w:rsid w:val="00D41430"/>
    <w:rsid w:val="00D6384A"/>
    <w:rsid w:val="00D73A67"/>
    <w:rsid w:val="00D86BA3"/>
    <w:rsid w:val="00D970A9"/>
    <w:rsid w:val="00DF3845"/>
    <w:rsid w:val="00E13B7E"/>
    <w:rsid w:val="00E41911"/>
    <w:rsid w:val="00E76234"/>
    <w:rsid w:val="00E92EEF"/>
    <w:rsid w:val="00ED6F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9A17C9-C3BB-4D51-B3F9-A6F6905E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6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B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0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5110_2012032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99628-E143-4FF4-B209-AB6E38EA7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384</Words>
  <Characters>2035</Characters>
  <Application>Microsoft Office Word</Application>
  <DocSecurity>4</DocSecurity>
  <Lines>82</Lines>
  <Paragraphs>25</Paragraphs>
  <ScaleCrop>false</ScaleCrop>
  <Company> 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5110: Jack and Jill of America, Inc. - South Carolina Legislature Online</dc:title>
  <dc:subject/>
  <dc:creator>SandyBarden</dc:creator>
  <cp:keywords/>
  <dc:description/>
  <cp:lastModifiedBy>N Cumfer</cp:lastModifiedBy>
  <cp:revision>2</cp:revision>
  <cp:lastPrinted>2012-03-29T13:38:00Z</cp:lastPrinted>
  <dcterms:created xsi:type="dcterms:W3CDTF">2014-11-24T14:56:00Z</dcterms:created>
  <dcterms:modified xsi:type="dcterms:W3CDTF">2014-11-24T14:56:00Z</dcterms:modified>
</cp:coreProperties>
</file>