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120" w:rsidRDefault="008F4120" w:rsidP="008F4120">
      <w:pPr>
        <w:widowControl w:val="0"/>
        <w:jc w:val="center"/>
      </w:pPr>
      <w:bookmarkStart w:id="0" w:name="_GoBack"/>
      <w:bookmarkEnd w:id="0"/>
      <w:r w:rsidRPr="008F4120">
        <w:rPr>
          <w:b/>
        </w:rPr>
        <w:t>South Carolina General Assembly</w:t>
      </w:r>
    </w:p>
    <w:p w:rsidR="008F4120" w:rsidRDefault="008F4120" w:rsidP="008F4120">
      <w:pPr>
        <w:widowControl w:val="0"/>
        <w:jc w:val="center"/>
      </w:pPr>
      <w:r>
        <w:t>119th Session, 2011-2012</w:t>
      </w:r>
    </w:p>
    <w:p w:rsidR="008F4120" w:rsidRDefault="008F4120" w:rsidP="008F4120">
      <w:pPr>
        <w:widowControl w:val="0"/>
        <w:jc w:val="left"/>
      </w:pPr>
    </w:p>
    <w:p w:rsidR="008F4120" w:rsidRDefault="008F4120" w:rsidP="008F4120">
      <w:pPr>
        <w:widowControl w:val="0"/>
        <w:jc w:val="left"/>
        <w:rPr>
          <w:b/>
        </w:rPr>
      </w:pPr>
      <w:r w:rsidRPr="008F4120">
        <w:rPr>
          <w:b/>
        </w:rPr>
        <w:t>H. 5184</w:t>
      </w:r>
    </w:p>
    <w:p w:rsidR="008F4120" w:rsidRDefault="008F4120" w:rsidP="008F4120">
      <w:pPr>
        <w:widowControl w:val="0"/>
        <w:jc w:val="left"/>
        <w:rPr>
          <w:b/>
        </w:rPr>
      </w:pPr>
    </w:p>
    <w:p w:rsidR="008F4120" w:rsidRDefault="008F4120" w:rsidP="008F4120">
      <w:pPr>
        <w:widowControl w:val="0"/>
        <w:jc w:val="left"/>
      </w:pPr>
      <w:r w:rsidRPr="008F4120">
        <w:rPr>
          <w:b/>
        </w:rPr>
        <w:t>STATUS INFORMATION</w:t>
      </w:r>
    </w:p>
    <w:p w:rsidR="008F4120" w:rsidRDefault="008F4120" w:rsidP="008F4120">
      <w:pPr>
        <w:widowControl w:val="0"/>
        <w:jc w:val="left"/>
      </w:pPr>
    </w:p>
    <w:p w:rsidR="008F4120" w:rsidRDefault="008F4120" w:rsidP="008F4120">
      <w:pPr>
        <w:widowControl w:val="0"/>
        <w:jc w:val="left"/>
      </w:pPr>
      <w:r>
        <w:t>Concurrent Resolution</w:t>
      </w:r>
    </w:p>
    <w:p w:rsidR="008F4120" w:rsidRDefault="008F4120" w:rsidP="008F4120">
      <w:pPr>
        <w:widowControl w:val="0"/>
        <w:jc w:val="left"/>
      </w:pPr>
      <w:r>
        <w:t>Sponsors: Reps. Delleney,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F4120" w:rsidRDefault="008F4120" w:rsidP="008F4120">
      <w:pPr>
        <w:widowControl w:val="0"/>
        <w:jc w:val="left"/>
      </w:pPr>
      <w:r>
        <w:t>Document Path: l:\council\bills\rm\1541dg12.docx</w:t>
      </w:r>
    </w:p>
    <w:p w:rsidR="008F4120" w:rsidRDefault="008F4120" w:rsidP="008F4120">
      <w:pPr>
        <w:widowControl w:val="0"/>
        <w:jc w:val="left"/>
      </w:pPr>
    </w:p>
    <w:p w:rsidR="008F7ACC" w:rsidRDefault="008F7ACC" w:rsidP="008F4120">
      <w:pPr>
        <w:widowControl w:val="0"/>
        <w:jc w:val="left"/>
      </w:pPr>
      <w:r>
        <w:t>Introduced in the House on April 26, 2012</w:t>
      </w:r>
    </w:p>
    <w:p w:rsidR="008F7ACC" w:rsidRDefault="008F7ACC" w:rsidP="008F4120">
      <w:pPr>
        <w:widowControl w:val="0"/>
        <w:jc w:val="left"/>
      </w:pPr>
      <w:r>
        <w:t>Introduced in the Senate on May 1, 2012</w:t>
      </w:r>
    </w:p>
    <w:p w:rsidR="008F7ACC" w:rsidRDefault="008F7ACC" w:rsidP="008F4120">
      <w:pPr>
        <w:widowControl w:val="0"/>
        <w:jc w:val="left"/>
      </w:pPr>
      <w:r>
        <w:t>Adopted by the General Assembly on May 1, 2012</w:t>
      </w:r>
    </w:p>
    <w:p w:rsidR="008F7ACC" w:rsidRDefault="008F7ACC" w:rsidP="008F4120">
      <w:pPr>
        <w:widowControl w:val="0"/>
        <w:jc w:val="left"/>
      </w:pPr>
    </w:p>
    <w:p w:rsidR="008F4120" w:rsidRDefault="008F4120" w:rsidP="008F4120">
      <w:pPr>
        <w:widowControl w:val="0"/>
        <w:jc w:val="left"/>
      </w:pPr>
      <w:r>
        <w:t xml:space="preserve">Summary: </w:t>
      </w:r>
      <w:r w:rsidR="00E10EA0">
        <w:t>Great Falls High School Basketball Team</w:t>
      </w:r>
    </w:p>
    <w:p w:rsidR="008F4120" w:rsidRDefault="008F4120" w:rsidP="008F4120">
      <w:pPr>
        <w:widowControl w:val="0"/>
        <w:jc w:val="left"/>
      </w:pPr>
    </w:p>
    <w:p w:rsidR="008F4120" w:rsidRDefault="008F4120" w:rsidP="008F4120">
      <w:pPr>
        <w:widowControl w:val="0"/>
        <w:jc w:val="left"/>
      </w:pPr>
    </w:p>
    <w:p w:rsidR="008F4120" w:rsidRDefault="008F4120" w:rsidP="008F41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4120">
        <w:rPr>
          <w:b/>
        </w:rPr>
        <w:lastRenderedPageBreak/>
        <w:t>HISTORY OF LEGISLATIVE ACTIONS</w:t>
      </w:r>
    </w:p>
    <w:p w:rsidR="008F4120" w:rsidRDefault="008F4120" w:rsidP="008F41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4120" w:rsidRPr="008F4120" w:rsidRDefault="008F4120" w:rsidP="008F41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4120">
        <w:rPr>
          <w:u w:val="single"/>
        </w:rPr>
        <w:tab/>
        <w:t>Date</w:t>
      </w:r>
      <w:r w:rsidRPr="008F4120">
        <w:rPr>
          <w:u w:val="single"/>
        </w:rPr>
        <w:tab/>
        <w:t>Body</w:t>
      </w:r>
      <w:r w:rsidRPr="008F4120">
        <w:rPr>
          <w:u w:val="single"/>
        </w:rPr>
        <w:tab/>
        <w:t>Action Description with journal page number</w:t>
      </w:r>
      <w:r w:rsidRPr="008F4120">
        <w:rPr>
          <w:u w:val="single"/>
        </w:rPr>
        <w:tab/>
      </w:r>
    </w:p>
    <w:p w:rsidR="00C7137E" w:rsidRDefault="00C7137E" w:rsidP="00C71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451BC9">
        <w:t>Introduced, adopted, sen</w:t>
      </w:r>
      <w:r>
        <w:t xml:space="preserve">t to Senate </w:t>
      </w:r>
      <w:r w:rsidRPr="00451BC9">
        <w:t>(</w:t>
      </w:r>
      <w:hyperlink r:id="rId7" w:history="1">
        <w:r w:rsidRPr="00451BC9">
          <w:rPr>
            <w:rStyle w:val="Hyperlink"/>
          </w:rPr>
          <w:t>House Journal</w:t>
        </w:r>
        <w:r w:rsidRPr="00451BC9">
          <w:rPr>
            <w:rStyle w:val="Hyperlink"/>
          </w:rPr>
          <w:noBreakHyphen/>
          <w:t>page 113</w:t>
        </w:r>
      </w:hyperlink>
      <w:r w:rsidRPr="00451BC9">
        <w:t>)</w:t>
      </w:r>
    </w:p>
    <w:p w:rsidR="00C7137E" w:rsidRDefault="00C7137E" w:rsidP="00C71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451BC9">
        <w:t>Introduced, ado</w:t>
      </w:r>
      <w:r>
        <w:t xml:space="preserve">pted, returned with concurrence </w:t>
      </w:r>
      <w:r w:rsidRPr="00451BC9">
        <w:t>(</w:t>
      </w:r>
      <w:hyperlink r:id="rId8" w:history="1">
        <w:r w:rsidRPr="00451BC9">
          <w:rPr>
            <w:rStyle w:val="Hyperlink"/>
          </w:rPr>
          <w:t>Senate Journal</w:t>
        </w:r>
        <w:r w:rsidRPr="00451BC9">
          <w:rPr>
            <w:rStyle w:val="Hyperlink"/>
          </w:rPr>
          <w:noBreakHyphen/>
          <w:t>page 17</w:t>
        </w:r>
      </w:hyperlink>
      <w:r w:rsidRPr="00451BC9">
        <w:t>)</w:t>
      </w:r>
    </w:p>
    <w:p w:rsidR="00C7137E" w:rsidRDefault="00C7137E" w:rsidP="00C71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4120" w:rsidRPr="008F4120" w:rsidRDefault="008F4120" w:rsidP="008F4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4120" w:rsidRDefault="008F4120" w:rsidP="008F4120">
      <w:r w:rsidRPr="008F4120">
        <w:rPr>
          <w:b/>
        </w:rPr>
        <w:t>VERSIONS OF THIS BILL</w:t>
      </w:r>
    </w:p>
    <w:p w:rsidR="008F4120" w:rsidRDefault="008F4120" w:rsidP="008F4120"/>
    <w:p w:rsidR="008F4120" w:rsidRDefault="00FD0800" w:rsidP="008F4120">
      <w:hyperlink r:id="rId9" w:history="1">
        <w:r w:rsidR="008F4120">
          <w:rPr>
            <w:rStyle w:val="Hyperlink"/>
          </w:rPr>
          <w:t>4/26/2012</w:t>
        </w:r>
      </w:hyperlink>
    </w:p>
    <w:p w:rsidR="008F4120" w:rsidRDefault="008F4120" w:rsidP="008F4120"/>
    <w:p w:rsidR="008F4120" w:rsidRDefault="008F4120" w:rsidP="008F4120">
      <w:pPr>
        <w:sectPr w:rsidR="008F4120" w:rsidSect="008F41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6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469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A42" w:rsidRDefault="001707E5" w:rsidP="00974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74A42">
        <w:t xml:space="preserve">RECOGNIZE AND HONOR THE </w:t>
      </w:r>
      <w:r w:rsidR="00734FBB">
        <w:t>GREAT FALLS</w:t>
      </w:r>
      <w:r w:rsidR="00974A42">
        <w:t xml:space="preserve"> HIGH SCHOOL BASKETBALL TEAM FOR A SUCCESSFUL SEASON AND TO COMMEND ITS OUTSTANDING PLAYERS AND COACH FOR CAPTURING THE 2012 CLASS A STATE CHAMPIONSHIP TITLE.</w:t>
      </w:r>
    </w:p>
    <w:p w:rsidR="0096469D" w:rsidRDefault="00964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646" w:rsidRDefault="0096469D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9B9">
        <w:t>playing like a well</w:t>
      </w:r>
      <w:r w:rsidR="00F7184B">
        <w:noBreakHyphen/>
      </w:r>
      <w:r w:rsidR="004D49B9">
        <w:t>oiled machine</w:t>
      </w:r>
      <w:r w:rsidR="00355646">
        <w:t xml:space="preserve">, the </w:t>
      </w:r>
      <w:r w:rsidR="00734FBB">
        <w:t>Great Falls</w:t>
      </w:r>
      <w:r w:rsidR="00355646">
        <w:t xml:space="preserve"> High School basketball team defeated </w:t>
      </w:r>
      <w:r w:rsidR="00C655C5">
        <w:t>Johnsonville</w:t>
      </w:r>
      <w:r w:rsidR="00355646">
        <w:t xml:space="preserve"> </w:t>
      </w:r>
      <w:r w:rsidR="005D617A">
        <w:t>79</w:t>
      </w:r>
      <w:r w:rsidR="00F7184B">
        <w:noBreakHyphen/>
      </w:r>
      <w:r w:rsidR="005D617A">
        <w:t>61</w:t>
      </w:r>
      <w:r w:rsidR="00355646">
        <w:t xml:space="preserve"> to win the Class</w:t>
      </w:r>
      <w:r w:rsidR="00C655C5">
        <w:t xml:space="preserve"> </w:t>
      </w:r>
      <w:r w:rsidR="00355646">
        <w:t>A State Championship, held at Greenville</w:t>
      </w:r>
      <w:r w:rsidR="00F7184B" w:rsidRPr="00F7184B">
        <w:t>’</w:t>
      </w:r>
      <w:r w:rsidR="00355646">
        <w:t>s Colonial Life Arena on Saturday, March 3, 2012; and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cheers of delighted fans, </w:t>
      </w:r>
      <w:r w:rsidR="007D2090">
        <w:t>Great Falls</w:t>
      </w:r>
      <w:r>
        <w:t xml:space="preserve"> rolled through the tournament. As the Red </w:t>
      </w:r>
      <w:r w:rsidR="007D2090">
        <w:t>Devils</w:t>
      </w:r>
      <w:r>
        <w:t xml:space="preserve"> accepted their trophy, supporters </w:t>
      </w:r>
      <w:r w:rsidR="00BC606E">
        <w:t xml:space="preserve">began </w:t>
      </w:r>
      <w:r w:rsidR="00A63080">
        <w:t>c</w:t>
      </w:r>
      <w:r w:rsidR="009445FF">
        <w:t>onsidering the necessity of building a new shelf to hold the team</w:t>
      </w:r>
      <w:r w:rsidR="00F7184B" w:rsidRPr="00F7184B">
        <w:t>’</w:t>
      </w:r>
      <w:r w:rsidR="009445FF">
        <w:t xml:space="preserve">s </w:t>
      </w:r>
      <w:r w:rsidR="00A63080">
        <w:t xml:space="preserve">impressive array of </w:t>
      </w:r>
      <w:r w:rsidR="009445FF">
        <w:t>awards</w:t>
      </w:r>
      <w:r>
        <w:t>; and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</w:t>
      </w:r>
      <w:r w:rsidR="001E2A74">
        <w:t>the championship</w:t>
      </w:r>
      <w:r>
        <w:t xml:space="preserve"> season, the </w:t>
      </w:r>
      <w:r w:rsidR="007D2090">
        <w:t>Great Falls</w:t>
      </w:r>
      <w:r>
        <w:t xml:space="preserve"> team </w:t>
      </w:r>
      <w:r w:rsidR="00E50031">
        <w:t xml:space="preserve">had grown </w:t>
      </w:r>
      <w:r w:rsidR="00240191">
        <w:t xml:space="preserve">increasingly </w:t>
      </w:r>
      <w:r>
        <w:t>more aware of how to put their talents to use and how to forge winning strategies with a marked determination; and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31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Red </w:t>
      </w:r>
      <w:r w:rsidR="007D2090">
        <w:t>Devils</w:t>
      </w:r>
      <w:r>
        <w:t xml:space="preserve"> put their agility, speed, and perseverance to the test </w:t>
      </w:r>
      <w:r w:rsidR="001E2A74">
        <w:t>as they</w:t>
      </w:r>
      <w:r w:rsidR="00581E70">
        <w:t xml:space="preserve"> ended</w:t>
      </w:r>
      <w:r w:rsidR="00E50031">
        <w:t xml:space="preserve"> the</w:t>
      </w:r>
      <w:r w:rsidR="00F10177">
        <w:t>ir</w:t>
      </w:r>
      <w:r w:rsidR="00E50031">
        <w:t xml:space="preserve"> season </w:t>
      </w:r>
      <w:r w:rsidR="00581E70">
        <w:t>with a record of</w:t>
      </w:r>
      <w:r w:rsidR="00E50031">
        <w:t xml:space="preserve"> 28</w:t>
      </w:r>
      <w:r w:rsidR="00F7184B">
        <w:noBreakHyphen/>
      </w:r>
      <w:r w:rsidR="00E50031">
        <w:t>1; and</w:t>
      </w:r>
    </w:p>
    <w:p w:rsidR="00E50031" w:rsidRDefault="00E50031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D97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adding further glitter to an already scintillating season, </w:t>
      </w:r>
      <w:r w:rsidR="00B82D4F">
        <w:t>senior</w:t>
      </w:r>
      <w:r>
        <w:t xml:space="preserve"> </w:t>
      </w:r>
      <w:r w:rsidR="00B82D4F">
        <w:t>Xavier Holmes</w:t>
      </w:r>
      <w:r>
        <w:t xml:space="preserve"> was named </w:t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9776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97760">
        <w:rPr>
          <w:rFonts w:eastAsiaTheme="minorHAnsi"/>
          <w:i/>
          <w:color w:val="000000" w:themeColor="text1"/>
          <w:szCs w:val="22"/>
          <w:u w:color="000000" w:themeColor="text1"/>
        </w:rPr>
        <w:t>H</w:t>
      </w:r>
      <w:r w:rsidR="00346022" w:rsidRPr="00346022">
        <w:rPr>
          <w:rFonts w:eastAsiaTheme="minorHAnsi"/>
          <w:i/>
          <w:color w:val="000000" w:themeColor="text1"/>
          <w:szCs w:val="22"/>
          <w:u w:color="000000" w:themeColor="text1"/>
        </w:rPr>
        <w:t>erald</w:t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F71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Area Boys Player of the Year, Carolinas Classic All Star, SCBCA Co</w:t>
      </w:r>
      <w:r w:rsidR="00F71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 xml:space="preserve">Class A Player of the Year, </w:t>
      </w:r>
      <w:r w:rsidR="00D9776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Region 3</w:t>
      </w:r>
      <w:r w:rsidR="00F71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A Player of the Year</w:t>
      </w:r>
      <w:r w:rsidR="00D9776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97760" w:rsidRDefault="00D97760" w:rsidP="00D97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720A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drawing on his own athletic ability and</w:t>
      </w:r>
      <w:r w:rsidR="00F75D15">
        <w:t xml:space="preserve"> leadership skills, </w:t>
      </w:r>
      <w:r>
        <w:t xml:space="preserve">Coach </w:t>
      </w:r>
      <w:r w:rsidR="00F75D15">
        <w:t xml:space="preserve">John Smith </w:t>
      </w:r>
      <w:r>
        <w:t xml:space="preserve">led the Red </w:t>
      </w:r>
      <w:r w:rsidR="00F75D15">
        <w:t>Devils</w:t>
      </w:r>
      <w:r>
        <w:t xml:space="preserve"> to </w:t>
      </w:r>
      <w:r w:rsidR="00F75D15">
        <w:t>their tenth</w:t>
      </w:r>
      <w:r>
        <w:t xml:space="preserve"> </w:t>
      </w:r>
      <w:r w:rsidR="007B5094">
        <w:t xml:space="preserve">overall </w:t>
      </w:r>
      <w:r>
        <w:t>state</w:t>
      </w:r>
      <w:r w:rsidR="00B64245">
        <w:t xml:space="preserve"> </w:t>
      </w:r>
      <w:r>
        <w:t>championship</w:t>
      </w:r>
      <w:r w:rsidR="00924E04">
        <w:t xml:space="preserve"> (eight of them under his tutelage)</w:t>
      </w:r>
      <w:r w:rsidR="007B5094">
        <w:t xml:space="preserve">, </w:t>
      </w:r>
      <w:r w:rsidR="00581E70">
        <w:t>setting a</w:t>
      </w:r>
      <w:r w:rsidR="00B64245">
        <w:t xml:space="preserve"> state </w:t>
      </w:r>
      <w:r w:rsidR="00F75D15">
        <w:t xml:space="preserve">record for </w:t>
      </w:r>
      <w:r w:rsidR="000B07C0">
        <w:t xml:space="preserve">total </w:t>
      </w:r>
      <w:r w:rsidR="00B64245">
        <w:t>state</w:t>
      </w:r>
      <w:r w:rsidR="00F7184B">
        <w:noBreakHyphen/>
      </w:r>
      <w:r w:rsidR="00B64245">
        <w:t>title victories</w:t>
      </w:r>
      <w:r w:rsidR="000B07C0">
        <w:t>; and</w:t>
      </w:r>
    </w:p>
    <w:p w:rsidR="0079720A" w:rsidRDefault="0079720A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B266B2">
        <w:t>General Assembly</w:t>
      </w:r>
      <w:r>
        <w:t xml:space="preserve"> take great pleasure in recognizing the young athletes of the </w:t>
      </w:r>
      <w:r w:rsidR="000B0DFF">
        <w:t>Great Falls H</w:t>
      </w:r>
      <w:r>
        <w:t>igh School basketball team for their fine example both on and off the court and anticipate hearing of their continued successes in the years to come. Now, therefore,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B2" w:rsidRDefault="00B266B2" w:rsidP="00B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266B2">
        <w:t>General Assembly</w:t>
      </w:r>
      <w:r>
        <w:t xml:space="preserve">, by this resolution, recognize and honor the </w:t>
      </w:r>
      <w:r w:rsidR="000B0DFF">
        <w:t>Great Falls</w:t>
      </w:r>
      <w:r>
        <w:t xml:space="preserve"> High School basketball team for a successful season and commend its outstanding players and coach for capturing the 2012 Class A State Championship title.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F1FA8">
        <w:t>Corey Murphy</w:t>
      </w:r>
      <w:r>
        <w:t xml:space="preserve"> and Coach </w:t>
      </w:r>
      <w:r w:rsidR="001F1FA8">
        <w:t>John Smith</w:t>
      </w:r>
      <w:r>
        <w:t xml:space="preserve"> of </w:t>
      </w:r>
      <w:r w:rsidR="001F1FA8">
        <w:t>Great Falls</w:t>
      </w:r>
      <w:r>
        <w:t xml:space="preserve"> High School.</w:t>
      </w:r>
    </w:p>
    <w:p w:rsidR="000361D1" w:rsidRDefault="00F718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61D1" w:rsidRDefault="000361D1" w:rsidP="008F4120">
      <w:pPr>
        <w:suppressAutoHyphens/>
      </w:pPr>
    </w:p>
    <w:sectPr w:rsidR="000361D1" w:rsidSect="008F41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080" w:rsidRDefault="00A63080" w:rsidP="009F0C77">
      <w:r>
        <w:separator/>
      </w:r>
    </w:p>
  </w:endnote>
  <w:endnote w:type="continuationSeparator" w:id="0">
    <w:p w:rsidR="00A63080" w:rsidRDefault="00A630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082BC-ECBC-47C8-B532-ED64CE616B9F}"/>
    <w:embedBold r:id="rId2" w:fontKey="{A6773C2E-3CED-4E21-81A1-70EE5B95DC49}"/>
    <w:embedItalic r:id="rId3" w:fontKey="{52CC2DC1-97F9-4F28-8F43-EBF5E02B9C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BF261E3-3771-49C3-B409-0BF53925391D}"/>
    <w:embedItalic r:id="rId5" w:fontKey="{A766A920-9110-4D48-AAFB-C6B8BD9EA1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B076C3BB-C319-4FA4-8A01-A0D0D946E9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7A795A1-98BD-47D3-983F-2A041CF0C2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20" w:rsidRPr="000361D1" w:rsidRDefault="008F4120" w:rsidP="000361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[5184]</w:t>
    </w:r>
    <w:r>
      <w:tab/>
    </w:r>
    <w:r w:rsidR="00FD0800">
      <w:fldChar w:fldCharType="begin"/>
    </w:r>
    <w:r w:rsidR="00FD0800">
      <w:instrText xml:space="preserve"> PAGE  \* MERGEFORMAT </w:instrText>
    </w:r>
    <w:r w:rsidR="00FD0800">
      <w:fldChar w:fldCharType="separate"/>
    </w:r>
    <w:r w:rsidR="00FD0800">
      <w:rPr>
        <w:noProof/>
      </w:rPr>
      <w:t>1</w:t>
    </w:r>
    <w:r w:rsidR="00FD08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080" w:rsidRDefault="00A63080" w:rsidP="009F0C77">
      <w:r>
        <w:separator/>
      </w:r>
    </w:p>
  </w:footnote>
  <w:footnote w:type="continuationSeparator" w:id="0">
    <w:p w:rsidR="00A63080" w:rsidRDefault="00A630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1DG12"/>
    <w:docVar w:name="CoverBillType" w:val="c"/>
    <w:docVar w:name="docpath" w:val="L:\Council\bills\RM\1541DG12.DOCX"/>
    <w:docVar w:name="dvBillNumber" w:val="51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7785"/>
    <w:rsid w:val="00011869"/>
    <w:rsid w:val="000361D1"/>
    <w:rsid w:val="000B07C0"/>
    <w:rsid w:val="000B0DFF"/>
    <w:rsid w:val="000E1785"/>
    <w:rsid w:val="000F40FA"/>
    <w:rsid w:val="0010776B"/>
    <w:rsid w:val="00133E66"/>
    <w:rsid w:val="001435A3"/>
    <w:rsid w:val="001707E5"/>
    <w:rsid w:val="001A7785"/>
    <w:rsid w:val="001D08F2"/>
    <w:rsid w:val="001D525B"/>
    <w:rsid w:val="001D7F4F"/>
    <w:rsid w:val="001E2A74"/>
    <w:rsid w:val="001F1FA8"/>
    <w:rsid w:val="002321B6"/>
    <w:rsid w:val="00240191"/>
    <w:rsid w:val="00250967"/>
    <w:rsid w:val="002543C8"/>
    <w:rsid w:val="00261C3F"/>
    <w:rsid w:val="00273C4B"/>
    <w:rsid w:val="00284AAE"/>
    <w:rsid w:val="002B5FF9"/>
    <w:rsid w:val="002E5912"/>
    <w:rsid w:val="0030741E"/>
    <w:rsid w:val="00325348"/>
    <w:rsid w:val="0032732C"/>
    <w:rsid w:val="00336AD0"/>
    <w:rsid w:val="00346022"/>
    <w:rsid w:val="00355646"/>
    <w:rsid w:val="00355768"/>
    <w:rsid w:val="00366A2A"/>
    <w:rsid w:val="0037079A"/>
    <w:rsid w:val="003D01E8"/>
    <w:rsid w:val="003E5288"/>
    <w:rsid w:val="003F6D79"/>
    <w:rsid w:val="0041760A"/>
    <w:rsid w:val="00417C01"/>
    <w:rsid w:val="004809EE"/>
    <w:rsid w:val="004A29E7"/>
    <w:rsid w:val="004B3EB2"/>
    <w:rsid w:val="004B71EB"/>
    <w:rsid w:val="004D49B9"/>
    <w:rsid w:val="004E7D54"/>
    <w:rsid w:val="005273C6"/>
    <w:rsid w:val="00530A69"/>
    <w:rsid w:val="00545593"/>
    <w:rsid w:val="005524CD"/>
    <w:rsid w:val="00552D65"/>
    <w:rsid w:val="00577C6C"/>
    <w:rsid w:val="00581E70"/>
    <w:rsid w:val="0058620A"/>
    <w:rsid w:val="005B2F63"/>
    <w:rsid w:val="005C2FE2"/>
    <w:rsid w:val="005D617A"/>
    <w:rsid w:val="005E2BC9"/>
    <w:rsid w:val="00605102"/>
    <w:rsid w:val="006215AA"/>
    <w:rsid w:val="00640A5D"/>
    <w:rsid w:val="006424E4"/>
    <w:rsid w:val="00642D75"/>
    <w:rsid w:val="006913C9"/>
    <w:rsid w:val="0069470D"/>
    <w:rsid w:val="00734F00"/>
    <w:rsid w:val="00734FBB"/>
    <w:rsid w:val="0079720A"/>
    <w:rsid w:val="007A70AE"/>
    <w:rsid w:val="007B5094"/>
    <w:rsid w:val="007D2090"/>
    <w:rsid w:val="008362E8"/>
    <w:rsid w:val="008A1768"/>
    <w:rsid w:val="008F4120"/>
    <w:rsid w:val="008F4429"/>
    <w:rsid w:val="008F7ACC"/>
    <w:rsid w:val="00902602"/>
    <w:rsid w:val="00924E04"/>
    <w:rsid w:val="00935593"/>
    <w:rsid w:val="0094021A"/>
    <w:rsid w:val="009445FF"/>
    <w:rsid w:val="0096469D"/>
    <w:rsid w:val="00974A42"/>
    <w:rsid w:val="009C6A0B"/>
    <w:rsid w:val="009F0C77"/>
    <w:rsid w:val="009F2FAA"/>
    <w:rsid w:val="009F4DD1"/>
    <w:rsid w:val="00A41684"/>
    <w:rsid w:val="00A63080"/>
    <w:rsid w:val="00A64E80"/>
    <w:rsid w:val="00A72BCD"/>
    <w:rsid w:val="00A741D9"/>
    <w:rsid w:val="00A74CF7"/>
    <w:rsid w:val="00A833AB"/>
    <w:rsid w:val="00A90E42"/>
    <w:rsid w:val="00A9741D"/>
    <w:rsid w:val="00AC21EB"/>
    <w:rsid w:val="00AD4B17"/>
    <w:rsid w:val="00AF4A72"/>
    <w:rsid w:val="00B266B2"/>
    <w:rsid w:val="00B412D4"/>
    <w:rsid w:val="00B64245"/>
    <w:rsid w:val="00B82D4F"/>
    <w:rsid w:val="00BC606E"/>
    <w:rsid w:val="00BE3C22"/>
    <w:rsid w:val="00C0345E"/>
    <w:rsid w:val="00C313EE"/>
    <w:rsid w:val="00C33A6A"/>
    <w:rsid w:val="00C3483A"/>
    <w:rsid w:val="00C655C5"/>
    <w:rsid w:val="00C7137E"/>
    <w:rsid w:val="00C74E9D"/>
    <w:rsid w:val="00C82FD3"/>
    <w:rsid w:val="00C92819"/>
    <w:rsid w:val="00CC6B7B"/>
    <w:rsid w:val="00CD2089"/>
    <w:rsid w:val="00D41A82"/>
    <w:rsid w:val="00D73A67"/>
    <w:rsid w:val="00D970A9"/>
    <w:rsid w:val="00D97760"/>
    <w:rsid w:val="00DF30B1"/>
    <w:rsid w:val="00DF3845"/>
    <w:rsid w:val="00E10EA0"/>
    <w:rsid w:val="00E41911"/>
    <w:rsid w:val="00E50031"/>
    <w:rsid w:val="00E92EEF"/>
    <w:rsid w:val="00EF56BA"/>
    <w:rsid w:val="00F04272"/>
    <w:rsid w:val="00F10177"/>
    <w:rsid w:val="00F24442"/>
    <w:rsid w:val="00F50AE3"/>
    <w:rsid w:val="00F61302"/>
    <w:rsid w:val="00F67CF1"/>
    <w:rsid w:val="00F7184B"/>
    <w:rsid w:val="00F75D15"/>
    <w:rsid w:val="00F840F0"/>
    <w:rsid w:val="00FB0D0D"/>
    <w:rsid w:val="00FB43B4"/>
    <w:rsid w:val="00FD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1B672E-36FB-4002-865B-3F408D9D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A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41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0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6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84_201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337C1-F3D3-44D0-A7D3-597E328D2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594</Words>
  <Characters>3416</Characters>
  <Application>Microsoft Office Word</Application>
  <DocSecurity>4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5184: Great Falls High School Basketball Team - South Carolina Legislature Online</dc:title>
  <dc:subject/>
  <dc:creator>rosannemcdowell</dc:creator>
  <cp:keywords/>
  <dc:description/>
  <cp:lastModifiedBy>N Cumfer</cp:lastModifiedBy>
  <cp:revision>2</cp:revision>
  <cp:lastPrinted>2012-04-26T15:16:00Z</cp:lastPrinted>
  <dcterms:created xsi:type="dcterms:W3CDTF">2014-11-24T14:58:00Z</dcterms:created>
  <dcterms:modified xsi:type="dcterms:W3CDTF">2014-11-24T14:58:00Z</dcterms:modified>
</cp:coreProperties>
</file>