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D72" w:rsidRDefault="009F2D72" w:rsidP="009F2D72">
      <w:pPr>
        <w:widowControl w:val="0"/>
        <w:jc w:val="center"/>
      </w:pPr>
      <w:bookmarkStart w:id="0" w:name="_GoBack"/>
      <w:bookmarkEnd w:id="0"/>
      <w:r w:rsidRPr="009F2D72">
        <w:rPr>
          <w:b/>
        </w:rPr>
        <w:t>South Carolina General Assembly</w:t>
      </w:r>
    </w:p>
    <w:p w:rsidR="009F2D72" w:rsidRDefault="009F2D72" w:rsidP="009F2D72">
      <w:pPr>
        <w:widowControl w:val="0"/>
        <w:jc w:val="center"/>
      </w:pPr>
      <w:r>
        <w:t>119th Session, 2011-2012</w:t>
      </w:r>
    </w:p>
    <w:p w:rsidR="009F2D72" w:rsidRDefault="009F2D72" w:rsidP="009F2D72">
      <w:pPr>
        <w:widowControl w:val="0"/>
        <w:jc w:val="left"/>
      </w:pPr>
    </w:p>
    <w:p w:rsidR="009F2D72" w:rsidRDefault="009F2D72" w:rsidP="009F2D72">
      <w:pPr>
        <w:widowControl w:val="0"/>
        <w:jc w:val="left"/>
        <w:rPr>
          <w:b/>
        </w:rPr>
      </w:pPr>
      <w:r w:rsidRPr="009F2D72">
        <w:rPr>
          <w:b/>
        </w:rPr>
        <w:t>H. 5190</w:t>
      </w:r>
    </w:p>
    <w:p w:rsidR="009F2D72" w:rsidRDefault="009F2D72" w:rsidP="009F2D72">
      <w:pPr>
        <w:widowControl w:val="0"/>
        <w:jc w:val="left"/>
        <w:rPr>
          <w:b/>
        </w:rPr>
      </w:pPr>
    </w:p>
    <w:p w:rsidR="009F2D72" w:rsidRDefault="009F2D72" w:rsidP="009F2D72">
      <w:pPr>
        <w:widowControl w:val="0"/>
        <w:jc w:val="left"/>
      </w:pPr>
      <w:r w:rsidRPr="009F2D72">
        <w:rPr>
          <w:b/>
        </w:rPr>
        <w:t>STATUS INFORMATION</w:t>
      </w:r>
    </w:p>
    <w:p w:rsidR="009F2D72" w:rsidRDefault="009F2D72" w:rsidP="009F2D72">
      <w:pPr>
        <w:widowControl w:val="0"/>
        <w:jc w:val="left"/>
      </w:pPr>
    </w:p>
    <w:p w:rsidR="009F2D72" w:rsidRDefault="009F2D72" w:rsidP="009F2D72">
      <w:pPr>
        <w:widowControl w:val="0"/>
        <w:jc w:val="left"/>
      </w:pPr>
      <w:r>
        <w:t>House Resolution</w:t>
      </w:r>
    </w:p>
    <w:p w:rsidR="009F2D72" w:rsidRDefault="009F2D72" w:rsidP="009F2D72">
      <w:pPr>
        <w:widowControl w:val="0"/>
        <w:jc w:val="left"/>
      </w:pPr>
      <w:r>
        <w:t>Sponsors: Reps. Gilliard, Anderson, Limehouse and Stavrinakis</w:t>
      </w:r>
    </w:p>
    <w:p w:rsidR="009F2D72" w:rsidRDefault="009F2D72" w:rsidP="009F2D72">
      <w:pPr>
        <w:widowControl w:val="0"/>
        <w:jc w:val="left"/>
      </w:pPr>
      <w:r>
        <w:t>Document Path: l:\council\bills\rm\1544zw12.docx</w:t>
      </w:r>
    </w:p>
    <w:p w:rsidR="009F2D72" w:rsidRDefault="009F2D72" w:rsidP="009F2D72">
      <w:pPr>
        <w:widowControl w:val="0"/>
        <w:jc w:val="left"/>
      </w:pPr>
    </w:p>
    <w:p w:rsidR="009F2D72" w:rsidRDefault="009F2D72" w:rsidP="009F2D72">
      <w:pPr>
        <w:widowControl w:val="0"/>
        <w:jc w:val="left"/>
      </w:pPr>
      <w:r>
        <w:t>Introduced in the House on May 1, 2012</w:t>
      </w:r>
    </w:p>
    <w:p w:rsidR="009F2D72" w:rsidRDefault="009F2D72" w:rsidP="009F2D72">
      <w:pPr>
        <w:widowControl w:val="0"/>
        <w:jc w:val="left"/>
      </w:pPr>
      <w:r>
        <w:t>Adopted by the House on May 1, 2012</w:t>
      </w:r>
    </w:p>
    <w:p w:rsidR="009F2D72" w:rsidRDefault="009F2D72" w:rsidP="009F2D72">
      <w:pPr>
        <w:widowControl w:val="0"/>
        <w:jc w:val="left"/>
      </w:pPr>
    </w:p>
    <w:p w:rsidR="009F2D72" w:rsidRDefault="009F2D72" w:rsidP="009F2D72">
      <w:pPr>
        <w:widowControl w:val="0"/>
        <w:jc w:val="left"/>
      </w:pPr>
      <w:r>
        <w:t xml:space="preserve">Summary: </w:t>
      </w:r>
      <w:r w:rsidR="00913DF6">
        <w:t>Elizabeth Rainey</w:t>
      </w:r>
    </w:p>
    <w:p w:rsidR="009F2D72" w:rsidRDefault="009F2D72" w:rsidP="009F2D72">
      <w:pPr>
        <w:widowControl w:val="0"/>
        <w:jc w:val="left"/>
      </w:pPr>
    </w:p>
    <w:p w:rsidR="009F2D72" w:rsidRDefault="009F2D72" w:rsidP="009F2D72">
      <w:pPr>
        <w:widowControl w:val="0"/>
        <w:jc w:val="left"/>
      </w:pPr>
    </w:p>
    <w:p w:rsidR="009F2D72" w:rsidRDefault="009F2D72" w:rsidP="009F2D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2D72">
        <w:rPr>
          <w:b/>
        </w:rPr>
        <w:t>HISTORY OF LEGISLATIVE ACTIONS</w:t>
      </w:r>
    </w:p>
    <w:p w:rsidR="009F2D72" w:rsidRDefault="009F2D72" w:rsidP="009F2D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2D72" w:rsidRPr="009F2D72" w:rsidRDefault="009F2D72" w:rsidP="009F2D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2D72">
        <w:rPr>
          <w:u w:val="single"/>
        </w:rPr>
        <w:tab/>
        <w:t>Date</w:t>
      </w:r>
      <w:r w:rsidRPr="009F2D72">
        <w:rPr>
          <w:u w:val="single"/>
        </w:rPr>
        <w:tab/>
        <w:t>Body</w:t>
      </w:r>
      <w:r w:rsidRPr="009F2D72">
        <w:rPr>
          <w:u w:val="single"/>
        </w:rPr>
        <w:tab/>
        <w:t>Action Description with journal page number</w:t>
      </w:r>
      <w:r w:rsidRPr="009F2D72">
        <w:rPr>
          <w:u w:val="single"/>
        </w:rPr>
        <w:tab/>
      </w:r>
    </w:p>
    <w:p w:rsidR="00E20C6F" w:rsidRDefault="00E20C6F" w:rsidP="00E20C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5/1/2012</w:t>
      </w:r>
      <w:r>
        <w:tab/>
        <w:t>House</w:t>
      </w:r>
      <w:r>
        <w:tab/>
      </w:r>
      <w:r w:rsidRPr="00A05C49">
        <w:t>Introduced and adopted (</w:t>
      </w:r>
      <w:hyperlink r:id="rId7" w:history="1">
        <w:r w:rsidRPr="00A05C49">
          <w:rPr>
            <w:rStyle w:val="Hyperlink"/>
          </w:rPr>
          <w:t>House Journal</w:t>
        </w:r>
        <w:r w:rsidRPr="00A05C49">
          <w:rPr>
            <w:rStyle w:val="Hyperlink"/>
          </w:rPr>
          <w:noBreakHyphen/>
          <w:t>page 31</w:t>
        </w:r>
      </w:hyperlink>
      <w:r w:rsidRPr="00A05C49">
        <w:t>)</w:t>
      </w:r>
    </w:p>
    <w:p w:rsidR="00E20C6F" w:rsidRDefault="00E20C6F" w:rsidP="00E20C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2D72" w:rsidRPr="009F2D72" w:rsidRDefault="009F2D72" w:rsidP="009F2D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2D72" w:rsidRDefault="009F2D72" w:rsidP="009F2D72">
      <w:r w:rsidRPr="009F2D72">
        <w:rPr>
          <w:b/>
        </w:rPr>
        <w:t>VERSIONS OF THIS BILL</w:t>
      </w:r>
    </w:p>
    <w:p w:rsidR="009F2D72" w:rsidRDefault="009F2D72" w:rsidP="009F2D72"/>
    <w:p w:rsidR="009F2D72" w:rsidRDefault="00670B35" w:rsidP="009F2D72">
      <w:hyperlink r:id="rId8" w:history="1">
        <w:r w:rsidR="009F2D72">
          <w:rPr>
            <w:rStyle w:val="Hyperlink"/>
          </w:rPr>
          <w:t>5/1/2012</w:t>
        </w:r>
      </w:hyperlink>
    </w:p>
    <w:p w:rsidR="009F2D72" w:rsidRDefault="009F2D72" w:rsidP="009F2D72"/>
    <w:p w:rsidR="009F2D72" w:rsidRDefault="009F2D72" w:rsidP="009F2D72">
      <w:pPr>
        <w:sectPr w:rsidR="009F2D72" w:rsidSect="009F2D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7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77F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36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A2F0D">
        <w:t xml:space="preserve">RECOGNIZE AND COMMEND </w:t>
      </w:r>
      <w:r w:rsidR="001A48F1">
        <w:t>ELIZABETH RAINEY</w:t>
      </w:r>
      <w:r w:rsidR="00EA2F0D">
        <w:t xml:space="preserve"> OF </w:t>
      </w:r>
      <w:r w:rsidR="00751113">
        <w:t>CHARLESTON</w:t>
      </w:r>
      <w:r w:rsidR="00EA2F0D">
        <w:t xml:space="preserve"> COUNTY FOR H</w:t>
      </w:r>
      <w:r w:rsidR="001A48F1">
        <w:t>ER</w:t>
      </w:r>
      <w:r w:rsidR="00EA2F0D">
        <w:t xml:space="preserve"> </w:t>
      </w:r>
      <w:r w:rsidR="001A48F1">
        <w:t>MANY YEARS OF DEDICATED</w:t>
      </w:r>
      <w:r w:rsidR="00EA2F0D">
        <w:t xml:space="preserve"> COMMUNITY SERVICE.</w:t>
      </w:r>
    </w:p>
    <w:p w:rsidR="00F777FB" w:rsidRDefault="00F777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04A3" w:rsidRDefault="00F777FB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304A3">
        <w:t xml:space="preserve">it is with great pleasure that the members of the South Carolina </w:t>
      </w:r>
      <w:r w:rsidR="00687AB2">
        <w:t>House of Representatives</w:t>
      </w:r>
      <w:r w:rsidR="002304A3">
        <w:t xml:space="preserve"> honor individuals who freely give of their time and resources for the good of others; and</w:t>
      </w:r>
    </w:p>
    <w:p w:rsidR="002304A3" w:rsidRDefault="002304A3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4A3" w:rsidRDefault="002304A3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51113">
        <w:t>homemaker</w:t>
      </w:r>
      <w:r w:rsidR="003E067C">
        <w:t xml:space="preserve"> Elizabeth Rainey </w:t>
      </w:r>
      <w:r>
        <w:t xml:space="preserve">of </w:t>
      </w:r>
      <w:r w:rsidR="00751113">
        <w:t>Charleston</w:t>
      </w:r>
      <w:r>
        <w:t xml:space="preserve"> County has contributed valuable community service to the citizens of the Palmetto State and is thereby worthy of praise and recognition; and</w:t>
      </w:r>
    </w:p>
    <w:p w:rsidR="0018005A" w:rsidRDefault="0018005A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370" w:rsidRDefault="0018005A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A2370">
        <w:rPr>
          <w:rFonts w:eastAsiaTheme="minorHAnsi"/>
          <w:color w:val="000000" w:themeColor="text1"/>
          <w:szCs w:val="22"/>
          <w:u w:color="000000" w:themeColor="text1"/>
        </w:rPr>
        <w:t>Ms. Rainey</w:t>
      </w:r>
      <w:r w:rsidR="001A2370" w:rsidRPr="006D2A1F">
        <w:rPr>
          <w:rFonts w:eastAsiaTheme="minorHAnsi"/>
          <w:color w:val="000000" w:themeColor="text1"/>
          <w:szCs w:val="22"/>
          <w:u w:color="000000" w:themeColor="text1"/>
        </w:rPr>
        <w:t xml:space="preserve"> believes strongly in active participation in community life, and </w:t>
      </w:r>
      <w:r w:rsidR="001A237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A2370" w:rsidRPr="006D2A1F">
        <w:rPr>
          <w:rFonts w:eastAsiaTheme="minorHAnsi"/>
          <w:color w:val="000000" w:themeColor="text1"/>
          <w:szCs w:val="22"/>
          <w:u w:color="000000" w:themeColor="text1"/>
        </w:rPr>
        <w:t>he demonstrates that conviction through h</w:t>
      </w:r>
      <w:r w:rsidR="001A2370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1A2370" w:rsidRPr="006D2A1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A2370">
        <w:rPr>
          <w:rFonts w:eastAsiaTheme="minorHAnsi"/>
          <w:color w:val="000000" w:themeColor="text1"/>
          <w:szCs w:val="22"/>
          <w:u w:color="000000" w:themeColor="text1"/>
        </w:rPr>
        <w:t xml:space="preserve">longtime </w:t>
      </w:r>
      <w:r w:rsidR="001A2370" w:rsidRPr="006D2A1F">
        <w:rPr>
          <w:rFonts w:eastAsiaTheme="minorHAnsi"/>
          <w:color w:val="000000" w:themeColor="text1"/>
          <w:szCs w:val="22"/>
          <w:u w:color="000000" w:themeColor="text1"/>
        </w:rPr>
        <w:t>commitment</w:t>
      </w:r>
      <w:r w:rsidR="001A2370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4976DB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1A2370">
        <w:rPr>
          <w:rFonts w:eastAsiaTheme="minorHAnsi"/>
          <w:color w:val="000000" w:themeColor="text1"/>
          <w:szCs w:val="22"/>
          <w:u w:color="000000" w:themeColor="text1"/>
        </w:rPr>
        <w:t xml:space="preserve">Memminger </w:t>
      </w:r>
      <w:r w:rsidR="004976DB">
        <w:rPr>
          <w:rFonts w:eastAsiaTheme="minorHAnsi"/>
          <w:color w:val="000000" w:themeColor="text1"/>
          <w:szCs w:val="22"/>
          <w:u w:color="000000" w:themeColor="text1"/>
        </w:rPr>
        <w:t>School of Global Studies</w:t>
      </w:r>
      <w:r w:rsidR="00501E38">
        <w:rPr>
          <w:rFonts w:eastAsiaTheme="minorHAnsi"/>
          <w:color w:val="000000" w:themeColor="text1"/>
          <w:szCs w:val="22"/>
          <w:u w:color="000000" w:themeColor="text1"/>
        </w:rPr>
        <w:t xml:space="preserve"> in</w:t>
      </w:r>
      <w:r w:rsidR="001A2370">
        <w:rPr>
          <w:rFonts w:eastAsiaTheme="minorHAnsi"/>
          <w:color w:val="000000" w:themeColor="text1"/>
          <w:szCs w:val="22"/>
          <w:u w:color="000000" w:themeColor="text1"/>
        </w:rPr>
        <w:t xml:space="preserve"> North Charleston; and</w:t>
      </w:r>
    </w:p>
    <w:p w:rsidR="001A2370" w:rsidRDefault="001A2370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18005A" w:rsidRDefault="001A2370" w:rsidP="001A23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</w:t>
      </w:r>
      <w:r w:rsidR="00CF761B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5F5CDD">
        <w:rPr>
          <w:rFonts w:eastAsiaTheme="minorHAnsi"/>
          <w:color w:val="000000" w:themeColor="text1"/>
          <w:szCs w:val="22"/>
          <w:u w:color="000000" w:themeColor="text1"/>
        </w:rPr>
        <w:t xml:space="preserve"> Elizabeth Rainey has been doing volunteer work at Memminger for </w:t>
      </w:r>
      <w:r w:rsidR="004976DB">
        <w:rPr>
          <w:rFonts w:eastAsiaTheme="minorHAnsi"/>
          <w:color w:val="000000" w:themeColor="text1"/>
          <w:szCs w:val="22"/>
          <w:u w:color="000000" w:themeColor="text1"/>
        </w:rPr>
        <w:t>more than a quarter century</w:t>
      </w:r>
      <w:r w:rsidR="005F5CDD">
        <w:rPr>
          <w:rFonts w:eastAsiaTheme="minorHAnsi"/>
          <w:color w:val="000000" w:themeColor="text1"/>
          <w:szCs w:val="22"/>
          <w:u w:color="000000" w:themeColor="text1"/>
        </w:rPr>
        <w:t>, and not just for a couple of hours a week. She</w:t>
      </w:r>
      <w:r w:rsidR="00A62B72" w:rsidRPr="00A62B7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53DA8">
        <w:rPr>
          <w:rFonts w:eastAsiaTheme="minorHAnsi"/>
          <w:color w:val="000000" w:themeColor="text1"/>
          <w:szCs w:val="22"/>
          <w:u w:color="000000" w:themeColor="text1"/>
        </w:rPr>
        <w:t>s there every school day, all day long, arriving at seven o</w:t>
      </w:r>
      <w:r w:rsidR="00A62B72" w:rsidRPr="00A62B7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53DA8">
        <w:rPr>
          <w:rFonts w:eastAsiaTheme="minorHAnsi"/>
          <w:color w:val="000000" w:themeColor="text1"/>
          <w:szCs w:val="22"/>
          <w:u w:color="000000" w:themeColor="text1"/>
        </w:rPr>
        <w:t>clock in the morning and leaving around four o</w:t>
      </w:r>
      <w:r w:rsidR="00A62B72" w:rsidRPr="00A62B7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53DA8">
        <w:rPr>
          <w:rFonts w:eastAsiaTheme="minorHAnsi"/>
          <w:color w:val="000000" w:themeColor="text1"/>
          <w:szCs w:val="22"/>
          <w:u w:color="000000" w:themeColor="text1"/>
        </w:rPr>
        <w:t>clock in the afternoon; and</w:t>
      </w:r>
    </w:p>
    <w:p w:rsidR="00753DA8" w:rsidRDefault="00753DA8" w:rsidP="001A23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753DA8" w:rsidRDefault="00753DA8" w:rsidP="001A23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starting her day in the cafeteria, she puts up utensils and trays and wipes down tables after breakfast, </w:t>
      </w:r>
      <w:r w:rsidR="001E25DF">
        <w:rPr>
          <w:rFonts w:eastAsiaTheme="minorHAnsi"/>
          <w:color w:val="000000" w:themeColor="text1"/>
          <w:szCs w:val="22"/>
          <w:u w:color="000000" w:themeColor="text1"/>
        </w:rPr>
        <w:t xml:space="preserve">after which she heads </w:t>
      </w:r>
      <w:r w:rsidR="00CA66B6">
        <w:rPr>
          <w:rFonts w:eastAsiaTheme="minorHAnsi"/>
          <w:color w:val="000000" w:themeColor="text1"/>
          <w:szCs w:val="22"/>
          <w:u w:color="000000" w:themeColor="text1"/>
        </w:rPr>
        <w:t xml:space="preserve">off </w:t>
      </w:r>
      <w:r>
        <w:rPr>
          <w:rFonts w:eastAsiaTheme="minorHAnsi"/>
          <w:color w:val="000000" w:themeColor="text1"/>
          <w:szCs w:val="22"/>
          <w:u w:color="000000" w:themeColor="text1"/>
        </w:rPr>
        <w:t>to help the kindergarten teachers. She cuts and traces, puts together homework packets, makes copies, and generally does whatever is needed; and</w:t>
      </w:r>
    </w:p>
    <w:p w:rsidR="00753DA8" w:rsidRDefault="00753DA8" w:rsidP="001A23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753DA8" w:rsidRDefault="00753DA8" w:rsidP="001A23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D2A23">
        <w:rPr>
          <w:rFonts w:eastAsiaTheme="minorHAnsi"/>
          <w:color w:val="000000" w:themeColor="text1"/>
          <w:szCs w:val="22"/>
          <w:u w:color="000000" w:themeColor="text1"/>
        </w:rPr>
        <w:t>Ms. Rainey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doesn</w:t>
      </w:r>
      <w:r w:rsidR="00A62B72" w:rsidRPr="00A62B72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t stop her volunteering in the summer</w:t>
      </w:r>
      <w:r w:rsidR="00BE1506">
        <w:rPr>
          <w:rFonts w:eastAsiaTheme="minorHAnsi"/>
          <w:color w:val="000000" w:themeColor="text1"/>
          <w:szCs w:val="22"/>
          <w:u w:color="000000" w:themeColor="text1"/>
        </w:rPr>
        <w:t>time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During the </w:t>
      </w:r>
      <w:r w:rsidR="00B6672B">
        <w:rPr>
          <w:rFonts w:eastAsiaTheme="minorHAnsi"/>
          <w:color w:val="000000" w:themeColor="text1"/>
          <w:szCs w:val="22"/>
          <w:u w:color="000000" w:themeColor="text1"/>
        </w:rPr>
        <w:t>hottest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months, she daily assists the school secretary</w:t>
      </w:r>
      <w:r w:rsidR="00813DD4">
        <w:rPr>
          <w:rFonts w:eastAsiaTheme="minorHAnsi"/>
          <w:color w:val="000000" w:themeColor="text1"/>
          <w:szCs w:val="22"/>
          <w:u w:color="000000" w:themeColor="text1"/>
        </w:rPr>
        <w:t>. The entire school views her as a providential gift, a “Memminger Superstar,” a “volunteer hero”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53DA8" w:rsidRDefault="00753DA8" w:rsidP="001A23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753DA8" w:rsidRDefault="00753DA8" w:rsidP="001A23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7474F">
        <w:rPr>
          <w:rFonts w:eastAsiaTheme="minorHAnsi"/>
          <w:color w:val="000000" w:themeColor="text1"/>
          <w:szCs w:val="22"/>
          <w:u w:color="000000" w:themeColor="text1"/>
        </w:rPr>
        <w:t>in addition to her volunteer work at the school, Elizabeth Rainey does yard work for seniors in her neighborhood near the school and picks up trash along the streets; and</w:t>
      </w:r>
    </w:p>
    <w:p w:rsidR="0018005A" w:rsidRDefault="0018005A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4A3" w:rsidRDefault="002304A3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687AB2">
        <w:t>House of Representatives</w:t>
      </w:r>
      <w:r>
        <w:t xml:space="preserve"> recognize that the success of the State of South Carolina, the strength of its communities, and the vitality of American society as a whole depend, in great measure, upon the dedication of individuals like </w:t>
      </w:r>
      <w:r w:rsidR="001A2370">
        <w:t>Elizabeth Rainey</w:t>
      </w:r>
      <w:r>
        <w:t xml:space="preserve"> who use their talents and resources to serve others. Now, therefore,</w:t>
      </w:r>
    </w:p>
    <w:p w:rsidR="002304A3" w:rsidRDefault="002304A3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AB2" w:rsidRDefault="00687AB2" w:rsidP="0068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04A3" w:rsidRDefault="002304A3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4A3" w:rsidRDefault="002304A3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190BB7">
        <w:t>House of Representatives</w:t>
      </w:r>
      <w:r>
        <w:t xml:space="preserve">, by this resolution, recognize and commend </w:t>
      </w:r>
      <w:r w:rsidR="0077226E">
        <w:t>Elizabeth Rainey</w:t>
      </w:r>
      <w:r>
        <w:t xml:space="preserve"> of </w:t>
      </w:r>
      <w:r w:rsidR="004976DB">
        <w:t>Charleston</w:t>
      </w:r>
      <w:r>
        <w:t xml:space="preserve"> County for h</w:t>
      </w:r>
      <w:r w:rsidR="0077226E">
        <w:t>er</w:t>
      </w:r>
      <w:r>
        <w:t xml:space="preserve"> </w:t>
      </w:r>
      <w:r w:rsidR="0077226E">
        <w:t xml:space="preserve">many years of dedicated </w:t>
      </w:r>
      <w:r>
        <w:t>community service.</w:t>
      </w:r>
    </w:p>
    <w:p w:rsidR="002304A3" w:rsidRDefault="002304A3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4A3" w:rsidRDefault="002304A3" w:rsidP="00230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7226E">
        <w:t>Elizabeth Rainey</w:t>
      </w:r>
      <w:r>
        <w:t>.</w:t>
      </w:r>
    </w:p>
    <w:p w:rsidR="008E73B9" w:rsidRDefault="00A62B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73B9" w:rsidRDefault="008E73B9" w:rsidP="009F2D72">
      <w:pPr>
        <w:suppressAutoHyphens/>
      </w:pPr>
    </w:p>
    <w:sectPr w:rsidR="008E73B9" w:rsidSect="009F2D7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B72" w:rsidRDefault="00A62B72" w:rsidP="009F0C77">
      <w:r>
        <w:separator/>
      </w:r>
    </w:p>
  </w:endnote>
  <w:endnote w:type="continuationSeparator" w:id="0">
    <w:p w:rsidR="00A62B72" w:rsidRDefault="00A62B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016AC0-8E2E-4236-B8CD-872F0E2B2DFB}"/>
    <w:embedBold r:id="rId2" w:fontKey="{320E5C04-55B6-4E82-8EA6-E56B617D85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320507-5E84-49B8-B90B-43C82815FF5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357A504-5FB2-4632-9392-9E763D2EA6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F5F831-CDD3-408D-865C-F12DBEF9E8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D72" w:rsidRPr="008E73B9" w:rsidRDefault="009F2D72" w:rsidP="008E73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[5190]</w:t>
    </w:r>
    <w:r>
      <w:tab/>
    </w:r>
    <w:r w:rsidR="00670B35">
      <w:fldChar w:fldCharType="begin"/>
    </w:r>
    <w:r w:rsidR="00670B35">
      <w:instrText xml:space="preserve"> PAGE  \* MERGEFORMAT </w:instrText>
    </w:r>
    <w:r w:rsidR="00670B35">
      <w:fldChar w:fldCharType="separate"/>
    </w:r>
    <w:r w:rsidR="00670B35">
      <w:rPr>
        <w:noProof/>
      </w:rPr>
      <w:t>1</w:t>
    </w:r>
    <w:r w:rsidR="00670B3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B72" w:rsidRDefault="00A62B72" w:rsidP="009F0C77">
      <w:r>
        <w:separator/>
      </w:r>
    </w:p>
  </w:footnote>
  <w:footnote w:type="continuationSeparator" w:id="0">
    <w:p w:rsidR="00A62B72" w:rsidRDefault="00A62B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44ZW12"/>
    <w:docVar w:name="CoverBillType" w:val="r"/>
    <w:docVar w:name="docpath" w:val="L:\Council\bills\RM\1544ZW12.DOCX"/>
    <w:docVar w:name="dvBillNumber" w:val="51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335ED"/>
    <w:rsid w:val="00011869"/>
    <w:rsid w:val="0007528C"/>
    <w:rsid w:val="000B1A8B"/>
    <w:rsid w:val="000E1785"/>
    <w:rsid w:val="000E55B9"/>
    <w:rsid w:val="000F40FA"/>
    <w:rsid w:val="0010776B"/>
    <w:rsid w:val="00133E66"/>
    <w:rsid w:val="001435A3"/>
    <w:rsid w:val="0018005A"/>
    <w:rsid w:val="00190BB7"/>
    <w:rsid w:val="001A2370"/>
    <w:rsid w:val="001A48F1"/>
    <w:rsid w:val="001B3662"/>
    <w:rsid w:val="001D08F2"/>
    <w:rsid w:val="001D525B"/>
    <w:rsid w:val="001D7F4F"/>
    <w:rsid w:val="001E25DF"/>
    <w:rsid w:val="002304A3"/>
    <w:rsid w:val="002321B6"/>
    <w:rsid w:val="00250967"/>
    <w:rsid w:val="002543C8"/>
    <w:rsid w:val="00284AAE"/>
    <w:rsid w:val="002E5912"/>
    <w:rsid w:val="003115FD"/>
    <w:rsid w:val="00325348"/>
    <w:rsid w:val="0032732C"/>
    <w:rsid w:val="00336AD0"/>
    <w:rsid w:val="003419A4"/>
    <w:rsid w:val="00362095"/>
    <w:rsid w:val="003665EF"/>
    <w:rsid w:val="0037079A"/>
    <w:rsid w:val="003D01E8"/>
    <w:rsid w:val="003E067C"/>
    <w:rsid w:val="003E5288"/>
    <w:rsid w:val="003F6D79"/>
    <w:rsid w:val="0041760A"/>
    <w:rsid w:val="00417C01"/>
    <w:rsid w:val="004809EE"/>
    <w:rsid w:val="004976DB"/>
    <w:rsid w:val="004E7D54"/>
    <w:rsid w:val="004F3F44"/>
    <w:rsid w:val="00501E38"/>
    <w:rsid w:val="005273C6"/>
    <w:rsid w:val="00530A69"/>
    <w:rsid w:val="00545593"/>
    <w:rsid w:val="0057474F"/>
    <w:rsid w:val="00577C6C"/>
    <w:rsid w:val="0059785B"/>
    <w:rsid w:val="005C2FE2"/>
    <w:rsid w:val="005E2BC9"/>
    <w:rsid w:val="005F5CDD"/>
    <w:rsid w:val="00605102"/>
    <w:rsid w:val="006215AA"/>
    <w:rsid w:val="00670B35"/>
    <w:rsid w:val="00687AB2"/>
    <w:rsid w:val="006913C9"/>
    <w:rsid w:val="0069470D"/>
    <w:rsid w:val="006D6C81"/>
    <w:rsid w:val="00734F00"/>
    <w:rsid w:val="0074286A"/>
    <w:rsid w:val="00751113"/>
    <w:rsid w:val="00753DA8"/>
    <w:rsid w:val="0077226E"/>
    <w:rsid w:val="00774925"/>
    <w:rsid w:val="00791DB1"/>
    <w:rsid w:val="007A70AE"/>
    <w:rsid w:val="00813DD4"/>
    <w:rsid w:val="008362E8"/>
    <w:rsid w:val="008464E5"/>
    <w:rsid w:val="008A1768"/>
    <w:rsid w:val="008E73B9"/>
    <w:rsid w:val="008F15BD"/>
    <w:rsid w:val="008F4429"/>
    <w:rsid w:val="00913DF6"/>
    <w:rsid w:val="0094021A"/>
    <w:rsid w:val="009C6A0B"/>
    <w:rsid w:val="009F0C77"/>
    <w:rsid w:val="009F2D72"/>
    <w:rsid w:val="009F4DD1"/>
    <w:rsid w:val="00A335ED"/>
    <w:rsid w:val="00A41684"/>
    <w:rsid w:val="00A62B72"/>
    <w:rsid w:val="00A64E80"/>
    <w:rsid w:val="00A72BCD"/>
    <w:rsid w:val="00A741D9"/>
    <w:rsid w:val="00A7601C"/>
    <w:rsid w:val="00A833AB"/>
    <w:rsid w:val="00A9741D"/>
    <w:rsid w:val="00AD4B17"/>
    <w:rsid w:val="00B412D4"/>
    <w:rsid w:val="00B65628"/>
    <w:rsid w:val="00B6672B"/>
    <w:rsid w:val="00BE1506"/>
    <w:rsid w:val="00BE3C22"/>
    <w:rsid w:val="00C0345E"/>
    <w:rsid w:val="00C3483A"/>
    <w:rsid w:val="00C44083"/>
    <w:rsid w:val="00C74E9D"/>
    <w:rsid w:val="00C816BC"/>
    <w:rsid w:val="00C82FD3"/>
    <w:rsid w:val="00C92819"/>
    <w:rsid w:val="00CA66B6"/>
    <w:rsid w:val="00CC6B7B"/>
    <w:rsid w:val="00CD2089"/>
    <w:rsid w:val="00CF761B"/>
    <w:rsid w:val="00D73A67"/>
    <w:rsid w:val="00D970A9"/>
    <w:rsid w:val="00DA2831"/>
    <w:rsid w:val="00DD2A23"/>
    <w:rsid w:val="00DE0D49"/>
    <w:rsid w:val="00DF3845"/>
    <w:rsid w:val="00E20C6F"/>
    <w:rsid w:val="00E41911"/>
    <w:rsid w:val="00E92EEF"/>
    <w:rsid w:val="00EA2F0D"/>
    <w:rsid w:val="00F17DA3"/>
    <w:rsid w:val="00F24442"/>
    <w:rsid w:val="00F50AE3"/>
    <w:rsid w:val="00F67CF1"/>
    <w:rsid w:val="00F777FB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D45B2F8-0407-4262-8031-EA8BFD3E4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66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6B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D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90_201205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49076-8682-4237-8286-68AAD170A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450</Words>
  <Characters>2445</Characters>
  <Application>Microsoft Office Word</Application>
  <DocSecurity>4</DocSecurity>
  <Lines>93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5190: Elizabeth Rainey - South Carolina Legislature Online</dc:title>
  <dc:subject/>
  <dc:creator>rosannemcdowell</dc:creator>
  <cp:keywords/>
  <dc:description/>
  <cp:lastModifiedBy>N Cumfer</cp:lastModifiedBy>
  <cp:revision>2</cp:revision>
  <cp:lastPrinted>2012-04-26T15:04:00Z</cp:lastPrinted>
  <dcterms:created xsi:type="dcterms:W3CDTF">2014-11-24T14:59:00Z</dcterms:created>
  <dcterms:modified xsi:type="dcterms:W3CDTF">2014-11-24T14:59:00Z</dcterms:modified>
</cp:coreProperties>
</file>