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740" w:rsidRDefault="00BE6740" w:rsidP="00BE6740">
      <w:pPr>
        <w:widowControl w:val="0"/>
        <w:jc w:val="center"/>
      </w:pPr>
      <w:bookmarkStart w:id="0" w:name="_GoBack"/>
      <w:bookmarkEnd w:id="0"/>
      <w:r w:rsidRPr="00BE6740">
        <w:rPr>
          <w:b/>
        </w:rPr>
        <w:t>South Carolina General Assembly</w:t>
      </w:r>
    </w:p>
    <w:p w:rsidR="00BE6740" w:rsidRDefault="00BE6740" w:rsidP="00BE6740">
      <w:pPr>
        <w:widowControl w:val="0"/>
        <w:jc w:val="center"/>
      </w:pPr>
      <w:r>
        <w:t>119th Session, 2011-2012</w:t>
      </w:r>
    </w:p>
    <w:p w:rsidR="00BE6740" w:rsidRDefault="00BE6740" w:rsidP="00BE6740">
      <w:pPr>
        <w:widowControl w:val="0"/>
        <w:jc w:val="left"/>
      </w:pPr>
    </w:p>
    <w:p w:rsidR="00BE6740" w:rsidRDefault="00BE6740" w:rsidP="00BE6740">
      <w:pPr>
        <w:widowControl w:val="0"/>
        <w:jc w:val="left"/>
        <w:rPr>
          <w:b/>
        </w:rPr>
      </w:pPr>
      <w:r w:rsidRPr="00BE6740">
        <w:rPr>
          <w:b/>
        </w:rPr>
        <w:t>H. 5206</w:t>
      </w:r>
    </w:p>
    <w:p w:rsidR="00BE6740" w:rsidRDefault="00BE6740" w:rsidP="00BE6740">
      <w:pPr>
        <w:widowControl w:val="0"/>
        <w:jc w:val="left"/>
        <w:rPr>
          <w:b/>
        </w:rPr>
      </w:pPr>
    </w:p>
    <w:p w:rsidR="00BE6740" w:rsidRDefault="00BE6740" w:rsidP="00BE6740">
      <w:pPr>
        <w:widowControl w:val="0"/>
        <w:jc w:val="left"/>
      </w:pPr>
      <w:r w:rsidRPr="00BE6740">
        <w:rPr>
          <w:b/>
        </w:rPr>
        <w:t>STATUS INFORMATION</w:t>
      </w:r>
    </w:p>
    <w:p w:rsidR="00BE6740" w:rsidRDefault="00BE6740" w:rsidP="00BE6740">
      <w:pPr>
        <w:widowControl w:val="0"/>
        <w:jc w:val="left"/>
      </w:pPr>
    </w:p>
    <w:p w:rsidR="00BE6740" w:rsidRDefault="00BE6740" w:rsidP="00BE6740">
      <w:pPr>
        <w:widowControl w:val="0"/>
        <w:jc w:val="left"/>
      </w:pPr>
      <w:r>
        <w:t>House Resolution</w:t>
      </w:r>
    </w:p>
    <w:p w:rsidR="00BE6740" w:rsidRDefault="00BE6740" w:rsidP="00BE6740">
      <w:pPr>
        <w:widowControl w:val="0"/>
        <w:jc w:val="left"/>
      </w:pPr>
      <w:r>
        <w:t>Sponsors: Reps. Norman and Long</w:t>
      </w:r>
    </w:p>
    <w:p w:rsidR="00BE6740" w:rsidRDefault="00BE6740" w:rsidP="00BE6740">
      <w:pPr>
        <w:widowControl w:val="0"/>
        <w:jc w:val="left"/>
      </w:pPr>
      <w:r>
        <w:t>Document Path: l:\council\bills\gm\25059htc12.docx</w:t>
      </w:r>
    </w:p>
    <w:p w:rsidR="00BE6740" w:rsidRDefault="00BE6740" w:rsidP="00BE6740">
      <w:pPr>
        <w:widowControl w:val="0"/>
        <w:jc w:val="left"/>
      </w:pPr>
    </w:p>
    <w:p w:rsidR="00BE6740" w:rsidRDefault="00BE6740" w:rsidP="00BE6740">
      <w:pPr>
        <w:widowControl w:val="0"/>
        <w:jc w:val="left"/>
      </w:pPr>
      <w:r>
        <w:t>Introduced in the House on May 3, 2012</w:t>
      </w:r>
    </w:p>
    <w:p w:rsidR="00BE6740" w:rsidRDefault="00BE6740" w:rsidP="00BE6740">
      <w:pPr>
        <w:widowControl w:val="0"/>
        <w:jc w:val="left"/>
      </w:pPr>
      <w:r>
        <w:t>Adopted by the House on May 3, 2012</w:t>
      </w:r>
    </w:p>
    <w:p w:rsidR="00BE6740" w:rsidRDefault="00BE6740" w:rsidP="00BE6740">
      <w:pPr>
        <w:widowControl w:val="0"/>
        <w:jc w:val="left"/>
      </w:pPr>
    </w:p>
    <w:p w:rsidR="00BE6740" w:rsidRDefault="00BE6740" w:rsidP="00BE6740">
      <w:pPr>
        <w:widowControl w:val="0"/>
        <w:jc w:val="left"/>
      </w:pPr>
      <w:r>
        <w:t xml:space="preserve">Summary: </w:t>
      </w:r>
      <w:r w:rsidR="006C4659">
        <w:t>Fort Mill High School Varsity Girls Lacrosse Team</w:t>
      </w:r>
    </w:p>
    <w:p w:rsidR="00BE6740" w:rsidRDefault="00BE6740" w:rsidP="00BE6740">
      <w:pPr>
        <w:widowControl w:val="0"/>
        <w:jc w:val="left"/>
      </w:pPr>
    </w:p>
    <w:p w:rsidR="00BE6740" w:rsidRDefault="00BE6740" w:rsidP="00BE6740">
      <w:pPr>
        <w:widowControl w:val="0"/>
        <w:jc w:val="left"/>
      </w:pPr>
    </w:p>
    <w:p w:rsidR="00BE6740" w:rsidRDefault="00BE6740" w:rsidP="00BE67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6740">
        <w:rPr>
          <w:b/>
        </w:rPr>
        <w:t>HISTORY OF LEGISLATIVE ACTIONS</w:t>
      </w:r>
    </w:p>
    <w:p w:rsidR="00BE6740" w:rsidRDefault="00BE6740" w:rsidP="00BE67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6740" w:rsidRPr="00BE6740" w:rsidRDefault="00BE6740" w:rsidP="00BE674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6740">
        <w:rPr>
          <w:u w:val="single"/>
        </w:rPr>
        <w:tab/>
        <w:t>Date</w:t>
      </w:r>
      <w:r w:rsidRPr="00BE6740">
        <w:rPr>
          <w:u w:val="single"/>
        </w:rPr>
        <w:tab/>
        <w:t>Body</w:t>
      </w:r>
      <w:r w:rsidRPr="00BE6740">
        <w:rPr>
          <w:u w:val="single"/>
        </w:rPr>
        <w:tab/>
        <w:t>Action Description with journal page number</w:t>
      </w:r>
      <w:r w:rsidRPr="00BE6740">
        <w:rPr>
          <w:u w:val="single"/>
        </w:rPr>
        <w:tab/>
      </w:r>
    </w:p>
    <w:p w:rsidR="0094030B" w:rsidRDefault="0094030B" w:rsidP="009403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5/3/2012</w:t>
      </w:r>
      <w:r>
        <w:tab/>
        <w:t>House</w:t>
      </w:r>
      <w:r>
        <w:tab/>
      </w:r>
      <w:r w:rsidRPr="00217689">
        <w:t>Introduced and adopted (</w:t>
      </w:r>
      <w:hyperlink r:id="rId7" w:history="1">
        <w:r w:rsidRPr="00217689">
          <w:rPr>
            <w:rStyle w:val="Hyperlink"/>
          </w:rPr>
          <w:t>House Journal</w:t>
        </w:r>
        <w:r w:rsidRPr="00217689">
          <w:rPr>
            <w:rStyle w:val="Hyperlink"/>
          </w:rPr>
          <w:noBreakHyphen/>
          <w:t>page 37</w:t>
        </w:r>
      </w:hyperlink>
      <w:r w:rsidRPr="00217689">
        <w:t>)</w:t>
      </w:r>
    </w:p>
    <w:p w:rsidR="0094030B" w:rsidRDefault="0094030B" w:rsidP="0094030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6740" w:rsidRPr="00BE6740" w:rsidRDefault="00BE6740" w:rsidP="00BE67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6740" w:rsidRDefault="00BE6740" w:rsidP="00BE6740">
      <w:r w:rsidRPr="00BE6740">
        <w:rPr>
          <w:b/>
        </w:rPr>
        <w:t>VERSIONS OF THIS BILL</w:t>
      </w:r>
    </w:p>
    <w:p w:rsidR="00BE6740" w:rsidRDefault="00BE6740" w:rsidP="00BE6740"/>
    <w:p w:rsidR="00BE6740" w:rsidRDefault="007D25E9" w:rsidP="00BE6740">
      <w:hyperlink r:id="rId8" w:history="1">
        <w:r w:rsidR="00BE6740">
          <w:rPr>
            <w:rStyle w:val="Hyperlink"/>
          </w:rPr>
          <w:t>5/3/2012</w:t>
        </w:r>
      </w:hyperlink>
    </w:p>
    <w:p w:rsidR="00BE6740" w:rsidRDefault="00BE6740" w:rsidP="00BE6740"/>
    <w:p w:rsidR="00BE6740" w:rsidRDefault="00BE6740" w:rsidP="00BE6740">
      <w:pPr>
        <w:sectPr w:rsidR="00BE6740" w:rsidSect="00BE674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6A3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59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C06294">
        <w:t>FORT MILL HIGH SCHOOL VARSITY GIRLS LACROSSE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C06294"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C06294">
        <w:rPr>
          <w:color w:val="000000" w:themeColor="text1"/>
          <w:u w:color="000000" w:themeColor="text1"/>
        </w:rPr>
        <w:t>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86A34" w:rsidRDefault="00086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59FF" w:rsidRDefault="00086A34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159FF">
        <w:t xml:space="preserve">the South Carolina House of Representatives is pleased to learn that the members of the </w:t>
      </w:r>
      <w:r w:rsidR="00C06294">
        <w:t>Fort Mill High School varsity girls lacrosse</w:t>
      </w:r>
      <w:r w:rsidR="006730E2">
        <w:t xml:space="preserve"> team</w:t>
      </w:r>
      <w:r w:rsidR="004159FF">
        <w:t xml:space="preserve"> </w:t>
      </w:r>
      <w:r w:rsidR="004159FF">
        <w:rPr>
          <w:color w:val="000000" w:themeColor="text1"/>
          <w:u w:color="000000" w:themeColor="text1"/>
        </w:rPr>
        <w:t xml:space="preserve">of </w:t>
      </w:r>
      <w:r w:rsidR="00C06294">
        <w:rPr>
          <w:color w:val="000000" w:themeColor="text1"/>
          <w:u w:color="000000" w:themeColor="text1"/>
        </w:rPr>
        <w:t>York</w:t>
      </w:r>
      <w:r w:rsidR="004159FF">
        <w:rPr>
          <w:color w:val="000000" w:themeColor="text1"/>
          <w:u w:color="000000" w:themeColor="text1"/>
        </w:rPr>
        <w:t xml:space="preserve"> County </w:t>
      </w:r>
      <w:r w:rsidR="004159FF">
        <w:t xml:space="preserve">took top honors at the state competition on </w:t>
      </w:r>
      <w:r w:rsidR="00C06294">
        <w:t>Saturday, April 14, 2012</w:t>
      </w:r>
      <w:r w:rsidR="004159FF">
        <w:t>; and</w:t>
      </w:r>
    </w:p>
    <w:p w:rsidR="002F0DA1" w:rsidRDefault="002F0DA1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0DA1" w:rsidRDefault="002F0DA1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exuberance of their fans, the Fort Mill Lady Yellow Jackets defeated J. L. Mann </w:t>
      </w:r>
      <w:r w:rsidR="00A57DA2">
        <w:t>High School 12</w:t>
      </w:r>
      <w:r w:rsidR="0006375C">
        <w:noBreakHyphen/>
      </w:r>
      <w:r w:rsidR="00A57DA2">
        <w:t xml:space="preserve">11 </w:t>
      </w:r>
      <w:r>
        <w:t xml:space="preserve">in overtime, repeating their win four days previously over </w:t>
      </w:r>
      <w:r w:rsidR="00A57DA2">
        <w:t>Wando High School in double overtime to take the Lower State Conference championship; and</w:t>
      </w:r>
    </w:p>
    <w:p w:rsidR="00A57DA2" w:rsidRDefault="00A57DA2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7DA2" w:rsidRDefault="00A57DA2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both of the final games, </w:t>
      </w:r>
      <w:r w:rsidRPr="0088483B">
        <w:rPr>
          <w:color w:val="000000" w:themeColor="text1"/>
          <w:u w:color="000000" w:themeColor="text1"/>
        </w:rPr>
        <w:t xml:space="preserve">Fort Mill sophomore Kirsten Terry </w:t>
      </w:r>
      <w:r>
        <w:rPr>
          <w:color w:val="000000" w:themeColor="text1"/>
          <w:u w:color="000000" w:themeColor="text1"/>
        </w:rPr>
        <w:t>delivered</w:t>
      </w:r>
      <w:r w:rsidRPr="0088483B">
        <w:rPr>
          <w:color w:val="000000" w:themeColor="text1"/>
          <w:u w:color="000000" w:themeColor="text1"/>
        </w:rPr>
        <w:t xml:space="preserve"> the game winner for the Lady Jackets in overtime, carrying the</w:t>
      </w:r>
      <w:r w:rsidR="003D47A0">
        <w:rPr>
          <w:color w:val="000000" w:themeColor="text1"/>
          <w:u w:color="000000" w:themeColor="text1"/>
        </w:rPr>
        <w:t xml:space="preserve"> Lady Jackets</w:t>
      </w:r>
      <w:r w:rsidRPr="0088483B">
        <w:rPr>
          <w:color w:val="000000" w:themeColor="text1"/>
          <w:u w:color="000000" w:themeColor="text1"/>
        </w:rPr>
        <w:t xml:space="preserve"> to their first state lacrosse title</w:t>
      </w:r>
      <w:r>
        <w:rPr>
          <w:color w:val="000000" w:themeColor="text1"/>
          <w:u w:color="000000" w:themeColor="text1"/>
        </w:rPr>
        <w:t>; and</w:t>
      </w:r>
    </w:p>
    <w:p w:rsidR="002F0DA1" w:rsidRDefault="002F0DA1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F0DA1" w:rsidRDefault="002F0DA1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7DA2">
        <w:t xml:space="preserve">although </w:t>
      </w:r>
      <w:r w:rsidR="00703EC9">
        <w:t xml:space="preserve">in the state finals </w:t>
      </w:r>
      <w:r w:rsidR="00A57DA2">
        <w:t>the Lady Jackets trailed at the half 7</w:t>
      </w:r>
      <w:r w:rsidR="0006375C">
        <w:noBreakHyphen/>
      </w:r>
      <w:r w:rsidR="00A57DA2">
        <w:t>4, through dogged determination they battled their way to a 10</w:t>
      </w:r>
      <w:r w:rsidR="0006375C">
        <w:noBreakHyphen/>
      </w:r>
      <w:r w:rsidR="00A57DA2">
        <w:t>10 matchup against the J. L. Mann Patriots to take the game into overtime; and</w:t>
      </w:r>
    </w:p>
    <w:p w:rsidR="00A57DA2" w:rsidRDefault="00A57DA2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7DA2" w:rsidRDefault="00A57DA2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one minute into the overtime, Fort Mill scored, but three minutes before the end of the overtime, the Lady Patriots answered with a goal and forced </w:t>
      </w:r>
      <w:r w:rsidR="006730E2">
        <w:t>the Lady Jackets</w:t>
      </w:r>
      <w:r w:rsidR="00703EC9">
        <w:t xml:space="preserve"> to fi</w:t>
      </w:r>
      <w:r w:rsidR="00703EC9" w:rsidRPr="0088483B">
        <w:rPr>
          <w:color w:val="000000" w:themeColor="text1"/>
          <w:u w:color="000000" w:themeColor="text1"/>
        </w:rPr>
        <w:t xml:space="preserve">ght for ground balls and get into a position to </w:t>
      </w:r>
      <w:r w:rsidR="006730E2">
        <w:rPr>
          <w:color w:val="000000" w:themeColor="text1"/>
          <w:u w:color="000000" w:themeColor="text1"/>
        </w:rPr>
        <w:t xml:space="preserve">make the winning </w:t>
      </w:r>
      <w:r w:rsidR="00703EC9" w:rsidRPr="0088483B">
        <w:rPr>
          <w:color w:val="000000" w:themeColor="text1"/>
          <w:u w:color="000000" w:themeColor="text1"/>
        </w:rPr>
        <w:t>score</w:t>
      </w:r>
      <w:r w:rsidR="00703EC9">
        <w:rPr>
          <w:color w:val="000000" w:themeColor="text1"/>
          <w:u w:color="000000" w:themeColor="text1"/>
        </w:rPr>
        <w:t>; and</w:t>
      </w:r>
    </w:p>
    <w:p w:rsidR="00703EC9" w:rsidRDefault="00703EC9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3EC9" w:rsidRDefault="00703EC9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senior</w:t>
      </w:r>
      <w:r w:rsidR="003D47A0">
        <w:rPr>
          <w:color w:val="000000" w:themeColor="text1"/>
          <w:u w:color="000000" w:themeColor="text1"/>
        </w:rPr>
        <w:t xml:space="preserve"> and team captain</w:t>
      </w:r>
      <w:r>
        <w:rPr>
          <w:color w:val="000000" w:themeColor="text1"/>
          <w:u w:color="000000" w:themeColor="text1"/>
        </w:rPr>
        <w:t xml:space="preserve"> Mady Katz and sophomore Kirsten Terry led their team in the championship game with four goals</w:t>
      </w:r>
      <w:r w:rsidR="006730E2">
        <w:rPr>
          <w:color w:val="000000" w:themeColor="text1"/>
          <w:u w:color="000000" w:themeColor="text1"/>
        </w:rPr>
        <w:t xml:space="preserve"> each</w:t>
      </w:r>
      <w:r>
        <w:rPr>
          <w:color w:val="000000" w:themeColor="text1"/>
          <w:u w:color="000000" w:themeColor="text1"/>
        </w:rPr>
        <w:t xml:space="preserve">, and </w:t>
      </w:r>
      <w:r w:rsidR="003D47A0">
        <w:rPr>
          <w:color w:val="000000" w:themeColor="text1"/>
          <w:u w:color="000000" w:themeColor="text1"/>
        </w:rPr>
        <w:t>junior goalie and team captain</w:t>
      </w:r>
      <w:r>
        <w:rPr>
          <w:color w:val="000000" w:themeColor="text1"/>
          <w:u w:color="000000" w:themeColor="text1"/>
        </w:rPr>
        <w:t xml:space="preserve"> Rosalie Hawkins posted six saves; and</w:t>
      </w:r>
    </w:p>
    <w:p w:rsidR="00703EC9" w:rsidRDefault="00703EC9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3EC9" w:rsidRDefault="00703EC9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6730E2">
        <w:rPr>
          <w:color w:val="000000" w:themeColor="text1"/>
          <w:u w:color="000000" w:themeColor="text1"/>
        </w:rPr>
        <w:t>Fort Mill</w:t>
      </w:r>
      <w:r>
        <w:rPr>
          <w:color w:val="000000" w:themeColor="text1"/>
          <w:u w:color="000000" w:themeColor="text1"/>
        </w:rPr>
        <w:t xml:space="preserve"> finished the season with a 15</w:t>
      </w:r>
      <w:r w:rsidR="000637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 record, and </w:t>
      </w:r>
      <w:r w:rsidR="006730E2">
        <w:rPr>
          <w:color w:val="000000" w:themeColor="text1"/>
          <w:u w:color="000000" w:themeColor="text1"/>
        </w:rPr>
        <w:t xml:space="preserve">Mady Katz finished her final </w:t>
      </w:r>
      <w:r w:rsidR="003D47A0">
        <w:rPr>
          <w:color w:val="000000" w:themeColor="text1"/>
          <w:u w:color="000000" w:themeColor="text1"/>
        </w:rPr>
        <w:t xml:space="preserve">high school </w:t>
      </w:r>
      <w:r w:rsidR="006730E2">
        <w:rPr>
          <w:color w:val="000000" w:themeColor="text1"/>
          <w:u w:color="000000" w:themeColor="text1"/>
        </w:rPr>
        <w:t>season with an outstanding record of 78 goals and 99 ground balls; and</w:t>
      </w:r>
    </w:p>
    <w:p w:rsidR="004159FF" w:rsidRDefault="004159FF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59FF" w:rsidRDefault="004159FF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C06294">
        <w:rPr>
          <w:color w:val="000000" w:themeColor="text1"/>
          <w:u w:color="000000" w:themeColor="text1"/>
        </w:rPr>
        <w:t xml:space="preserve"> quickness and agility, strategy and strength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 w:rsidR="002F0DA1">
        <w:rPr>
          <w:color w:val="000000" w:themeColor="text1"/>
          <w:u w:color="000000" w:themeColor="text1"/>
        </w:rPr>
        <w:t>Nicol Morris</w:t>
      </w:r>
      <w:r w:rsidRPr="00E542AE">
        <w:rPr>
          <w:color w:val="000000" w:themeColor="text1"/>
          <w:u w:color="000000" w:themeColor="text1"/>
        </w:rPr>
        <w:t xml:space="preserve"> and </w:t>
      </w:r>
      <w:r w:rsidR="002F0DA1">
        <w:rPr>
          <w:color w:val="000000" w:themeColor="text1"/>
          <w:u w:color="000000" w:themeColor="text1"/>
        </w:rPr>
        <w:t>Assistant C</w:t>
      </w:r>
      <w:r>
        <w:rPr>
          <w:color w:val="000000" w:themeColor="text1"/>
          <w:u w:color="000000" w:themeColor="text1"/>
        </w:rPr>
        <w:t>oach</w:t>
      </w:r>
      <w:r w:rsidR="002F0DA1">
        <w:rPr>
          <w:color w:val="000000" w:themeColor="text1"/>
          <w:u w:color="000000" w:themeColor="text1"/>
        </w:rPr>
        <w:t xml:space="preserve"> Kristin Worley </w:t>
      </w:r>
      <w:r>
        <w:rPr>
          <w:color w:val="000000" w:themeColor="text1"/>
          <w:u w:color="000000" w:themeColor="text1"/>
        </w:rPr>
        <w:t xml:space="preserve">capitalized on their own athletic ability and training to forge a championship team and teach these athletes lessons that will prove invaluable through life both on and off </w:t>
      </w:r>
      <w:r w:rsidR="002F0DA1">
        <w:rPr>
          <w:color w:val="000000" w:themeColor="text1"/>
          <w:u w:color="000000" w:themeColor="text1"/>
        </w:rPr>
        <w:t>field of play</w:t>
      </w:r>
      <w:r w:rsidR="006730E2">
        <w:rPr>
          <w:color w:val="000000" w:themeColor="text1"/>
          <w:u w:color="000000" w:themeColor="text1"/>
        </w:rPr>
        <w:t>; and</w:t>
      </w:r>
    </w:p>
    <w:p w:rsidR="004159FF" w:rsidRDefault="004159FF" w:rsidP="000F3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6A34" w:rsidRDefault="004159FF" w:rsidP="00415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2F0DA1">
        <w:t>Fort Mill High School varsity girls lacrosse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86A34">
        <w:t>.  Now, therefore,</w:t>
      </w:r>
    </w:p>
    <w:p w:rsidR="00086A34" w:rsidRDefault="00086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A34" w:rsidRDefault="00086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6A34" w:rsidRDefault="00086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9FF" w:rsidRDefault="00086A34" w:rsidP="00415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159FF">
        <w:t xml:space="preserve"> the members of the South Carolina House of Representatives, by this resolution, r</w:t>
      </w:r>
      <w:r w:rsidR="004159FF">
        <w:rPr>
          <w:color w:val="000000" w:themeColor="text1"/>
          <w:u w:color="000000" w:themeColor="text1"/>
        </w:rPr>
        <w:t xml:space="preserve">ecognize and honor the </w:t>
      </w:r>
      <w:r w:rsidR="002F0DA1">
        <w:t>Fort Mill High School varsity girls lacrosse</w:t>
      </w:r>
      <w:r w:rsidR="004159FF">
        <w:rPr>
          <w:color w:val="000000" w:themeColor="text1"/>
          <w:u w:color="000000" w:themeColor="text1"/>
        </w:rPr>
        <w:t xml:space="preserve"> </w:t>
      </w:r>
      <w:r w:rsidR="004159FF" w:rsidRPr="00E542AE">
        <w:rPr>
          <w:color w:val="000000" w:themeColor="text1"/>
          <w:u w:color="000000" w:themeColor="text1"/>
        </w:rPr>
        <w:t>team</w:t>
      </w:r>
      <w:r w:rsidR="004159FF">
        <w:rPr>
          <w:color w:val="000000" w:themeColor="text1"/>
          <w:u w:color="000000" w:themeColor="text1"/>
        </w:rPr>
        <w:t>, coaches, and school officials</w:t>
      </w:r>
      <w:r w:rsidR="004159FF" w:rsidRPr="00E542AE">
        <w:rPr>
          <w:color w:val="000000" w:themeColor="text1"/>
          <w:u w:color="000000" w:themeColor="text1"/>
        </w:rPr>
        <w:t xml:space="preserve"> for </w:t>
      </w:r>
      <w:r w:rsidR="004159FF">
        <w:rPr>
          <w:color w:val="000000" w:themeColor="text1"/>
          <w:u w:color="000000" w:themeColor="text1"/>
        </w:rPr>
        <w:t>an</w:t>
      </w:r>
      <w:r w:rsidR="004159FF" w:rsidRPr="00E542AE">
        <w:rPr>
          <w:color w:val="000000" w:themeColor="text1"/>
          <w:u w:color="000000" w:themeColor="text1"/>
        </w:rPr>
        <w:t xml:space="preserve"> outstanding season</w:t>
      </w:r>
      <w:r w:rsidR="004159FF">
        <w:rPr>
          <w:color w:val="000000" w:themeColor="text1"/>
          <w:u w:color="000000" w:themeColor="text1"/>
        </w:rPr>
        <w:t>,</w:t>
      </w:r>
      <w:r w:rsidR="004159FF" w:rsidRPr="00E542AE">
        <w:rPr>
          <w:color w:val="000000" w:themeColor="text1"/>
          <w:u w:color="000000" w:themeColor="text1"/>
        </w:rPr>
        <w:t xml:space="preserve"> and </w:t>
      </w:r>
      <w:r w:rsidR="004159FF">
        <w:rPr>
          <w:color w:val="000000" w:themeColor="text1"/>
          <w:u w:color="000000" w:themeColor="text1"/>
        </w:rPr>
        <w:t>congratulate them for winnin</w:t>
      </w:r>
      <w:r w:rsidR="004159FF" w:rsidRPr="00E542AE">
        <w:rPr>
          <w:color w:val="000000" w:themeColor="text1"/>
          <w:u w:color="000000" w:themeColor="text1"/>
        </w:rPr>
        <w:t xml:space="preserve">g the </w:t>
      </w:r>
      <w:r w:rsidR="002F0DA1">
        <w:rPr>
          <w:color w:val="000000" w:themeColor="text1"/>
          <w:u w:color="000000" w:themeColor="text1"/>
        </w:rPr>
        <w:t>2012</w:t>
      </w:r>
      <w:r w:rsidR="004159FF" w:rsidRPr="00E542AE">
        <w:rPr>
          <w:color w:val="000000" w:themeColor="text1"/>
          <w:u w:color="000000" w:themeColor="text1"/>
        </w:rPr>
        <w:t xml:space="preserve"> Class</w:t>
      </w:r>
      <w:r w:rsidR="004159FF">
        <w:rPr>
          <w:color w:val="000000" w:themeColor="text1"/>
          <w:u w:color="000000" w:themeColor="text1"/>
        </w:rPr>
        <w:t xml:space="preserve"> </w:t>
      </w:r>
      <w:r w:rsidR="002F0DA1">
        <w:rPr>
          <w:color w:val="000000" w:themeColor="text1"/>
          <w:u w:color="000000" w:themeColor="text1"/>
        </w:rPr>
        <w:t>AAA</w:t>
      </w:r>
      <w:r w:rsidR="004159FF" w:rsidRPr="00E542AE">
        <w:rPr>
          <w:color w:val="000000" w:themeColor="text1"/>
          <w:u w:color="000000" w:themeColor="text1"/>
        </w:rPr>
        <w:t xml:space="preserve">A State Championship </w:t>
      </w:r>
      <w:r w:rsidR="004159FF">
        <w:rPr>
          <w:color w:val="000000" w:themeColor="text1"/>
          <w:u w:color="000000" w:themeColor="text1"/>
        </w:rPr>
        <w:t>t</w:t>
      </w:r>
      <w:r w:rsidR="004159FF" w:rsidRPr="00E542AE">
        <w:rPr>
          <w:color w:val="000000" w:themeColor="text1"/>
          <w:u w:color="000000" w:themeColor="text1"/>
        </w:rPr>
        <w:t>itle.</w:t>
      </w:r>
    </w:p>
    <w:p w:rsidR="004159FF" w:rsidRDefault="004159FF" w:rsidP="00415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59FF" w:rsidP="00415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03EC9">
        <w:t>M. Dee Christopher</w:t>
      </w:r>
      <w:r>
        <w:t xml:space="preserve"> and Coach </w:t>
      </w:r>
      <w:r w:rsidR="00703EC9">
        <w:rPr>
          <w:color w:val="000000" w:themeColor="text1"/>
          <w:u w:color="000000" w:themeColor="text1"/>
        </w:rPr>
        <w:t>Nicol Morris.</w:t>
      </w:r>
    </w:p>
    <w:p w:rsidR="000F3DDC" w:rsidRDefault="000637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3DDC" w:rsidRDefault="000F3DDC" w:rsidP="00BE6740">
      <w:pPr>
        <w:suppressAutoHyphens/>
      </w:pPr>
    </w:p>
    <w:sectPr w:rsidR="000F3DDC" w:rsidSect="00BE674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0E2" w:rsidRDefault="006730E2" w:rsidP="009F0C77">
      <w:r>
        <w:separator/>
      </w:r>
    </w:p>
  </w:endnote>
  <w:endnote w:type="continuationSeparator" w:id="0">
    <w:p w:rsidR="006730E2" w:rsidRDefault="006730E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913F16-76C3-4C6E-9353-2ABCACEF8B22}"/>
    <w:embedBold r:id="rId2" w:fontKey="{088F7172-3470-40B2-BB5B-EECC8C27CC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C45832-6AA6-4F99-891E-D167207A3C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DF18B41-92B7-4BCA-9B7C-9B6140D62A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D135AA-4236-4D87-A29C-BE02DD2735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6740" w:rsidRPr="000F3DDC" w:rsidRDefault="00BE6740" w:rsidP="000F3D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[5206]</w:t>
    </w:r>
    <w:r>
      <w:tab/>
    </w:r>
    <w:r w:rsidR="007D25E9">
      <w:fldChar w:fldCharType="begin"/>
    </w:r>
    <w:r w:rsidR="007D25E9">
      <w:instrText xml:space="preserve"> PAGE  \* MERGEFORMAT </w:instrText>
    </w:r>
    <w:r w:rsidR="007D25E9">
      <w:fldChar w:fldCharType="separate"/>
    </w:r>
    <w:r w:rsidR="007D25E9">
      <w:rPr>
        <w:noProof/>
      </w:rPr>
      <w:t>1</w:t>
    </w:r>
    <w:r w:rsidR="007D25E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0E2" w:rsidRDefault="006730E2" w:rsidP="009F0C77">
      <w:r>
        <w:separator/>
      </w:r>
    </w:p>
  </w:footnote>
  <w:footnote w:type="continuationSeparator" w:id="0">
    <w:p w:rsidR="006730E2" w:rsidRDefault="006730E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59HTC12"/>
    <w:docVar w:name="CoverBillType" w:val="r"/>
    <w:docVar w:name="docpath" w:val="L:\Council\bills\GM\25059HTC12.DOCX"/>
    <w:docVar w:name="dvBillNumber" w:val="52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61383"/>
    <w:rsid w:val="00011869"/>
    <w:rsid w:val="0006375C"/>
    <w:rsid w:val="000640EF"/>
    <w:rsid w:val="00066A9C"/>
    <w:rsid w:val="00086A34"/>
    <w:rsid w:val="000E1785"/>
    <w:rsid w:val="000F3DDC"/>
    <w:rsid w:val="000F40FA"/>
    <w:rsid w:val="0010776B"/>
    <w:rsid w:val="00133E66"/>
    <w:rsid w:val="00137F81"/>
    <w:rsid w:val="001435A3"/>
    <w:rsid w:val="001D08F2"/>
    <w:rsid w:val="001D525B"/>
    <w:rsid w:val="001D7F4F"/>
    <w:rsid w:val="001F6514"/>
    <w:rsid w:val="002321B6"/>
    <w:rsid w:val="00250967"/>
    <w:rsid w:val="002543C8"/>
    <w:rsid w:val="002652D1"/>
    <w:rsid w:val="00284AAE"/>
    <w:rsid w:val="002E5912"/>
    <w:rsid w:val="002F0DA1"/>
    <w:rsid w:val="00325348"/>
    <w:rsid w:val="0032732C"/>
    <w:rsid w:val="00336AD0"/>
    <w:rsid w:val="003619F3"/>
    <w:rsid w:val="0037079A"/>
    <w:rsid w:val="003D01E8"/>
    <w:rsid w:val="003D47A0"/>
    <w:rsid w:val="003E5288"/>
    <w:rsid w:val="003F6D79"/>
    <w:rsid w:val="004159FF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30E2"/>
    <w:rsid w:val="006913C9"/>
    <w:rsid w:val="0069470D"/>
    <w:rsid w:val="006A5E37"/>
    <w:rsid w:val="006C4659"/>
    <w:rsid w:val="00703EC9"/>
    <w:rsid w:val="00734F00"/>
    <w:rsid w:val="007A70AE"/>
    <w:rsid w:val="007D25E9"/>
    <w:rsid w:val="008362E8"/>
    <w:rsid w:val="00877459"/>
    <w:rsid w:val="008A1768"/>
    <w:rsid w:val="008F4429"/>
    <w:rsid w:val="0094021A"/>
    <w:rsid w:val="0094030B"/>
    <w:rsid w:val="009C6A0B"/>
    <w:rsid w:val="009F0C77"/>
    <w:rsid w:val="009F4DD1"/>
    <w:rsid w:val="00A41684"/>
    <w:rsid w:val="00A57DA2"/>
    <w:rsid w:val="00A64E80"/>
    <w:rsid w:val="00A72BCD"/>
    <w:rsid w:val="00A741D9"/>
    <w:rsid w:val="00A833AB"/>
    <w:rsid w:val="00A9741D"/>
    <w:rsid w:val="00AD4B17"/>
    <w:rsid w:val="00B412D4"/>
    <w:rsid w:val="00B93969"/>
    <w:rsid w:val="00BE3C22"/>
    <w:rsid w:val="00BE6740"/>
    <w:rsid w:val="00C0345E"/>
    <w:rsid w:val="00C06294"/>
    <w:rsid w:val="00C3483A"/>
    <w:rsid w:val="00C61383"/>
    <w:rsid w:val="00C74E9D"/>
    <w:rsid w:val="00C82FD3"/>
    <w:rsid w:val="00C90FD4"/>
    <w:rsid w:val="00C92819"/>
    <w:rsid w:val="00C9476D"/>
    <w:rsid w:val="00CA323C"/>
    <w:rsid w:val="00CC6B7B"/>
    <w:rsid w:val="00CD2089"/>
    <w:rsid w:val="00D539C3"/>
    <w:rsid w:val="00D73A67"/>
    <w:rsid w:val="00D970A9"/>
    <w:rsid w:val="00DF3845"/>
    <w:rsid w:val="00E41911"/>
    <w:rsid w:val="00E92EEF"/>
    <w:rsid w:val="00ED24BB"/>
    <w:rsid w:val="00F24442"/>
    <w:rsid w:val="00F4538C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B3388A2-86F5-4024-AF27-0F3212FA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30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0E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E67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06_201205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0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E60D6-5C09-4CE5-BC8D-A48FA4860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547</Words>
  <Characters>2841</Characters>
  <Application>Microsoft Office Word</Application>
  <DocSecurity>4</DocSecurity>
  <Lines>101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5206: Fort Mill High School Varsity Girls Lacrosse Team - South Carolina Legislature Online</dc:title>
  <dc:subject/>
  <dc:creator>gailmoore</dc:creator>
  <cp:keywords/>
  <dc:description/>
  <cp:lastModifiedBy>N Cumfer</cp:lastModifiedBy>
  <cp:revision>2</cp:revision>
  <cp:lastPrinted>2012-05-02T13:51:00Z</cp:lastPrinted>
  <dcterms:created xsi:type="dcterms:W3CDTF">2014-11-24T14:59:00Z</dcterms:created>
  <dcterms:modified xsi:type="dcterms:W3CDTF">2014-11-24T14:59:00Z</dcterms:modified>
</cp:coreProperties>
</file>