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46D" w:rsidRDefault="00FA346D" w:rsidP="00FA346D">
      <w:pPr>
        <w:widowControl w:val="0"/>
        <w:jc w:val="center"/>
      </w:pPr>
      <w:bookmarkStart w:id="0" w:name="_GoBack"/>
      <w:bookmarkEnd w:id="0"/>
      <w:r w:rsidRPr="00FA346D">
        <w:rPr>
          <w:b/>
        </w:rPr>
        <w:t>South Carolina General Assembly</w:t>
      </w:r>
    </w:p>
    <w:p w:rsidR="00FA346D" w:rsidRDefault="00FA346D" w:rsidP="00FA346D">
      <w:pPr>
        <w:widowControl w:val="0"/>
        <w:jc w:val="center"/>
      </w:pPr>
      <w:r>
        <w:t>119th Session, 2011-2012</w:t>
      </w:r>
    </w:p>
    <w:p w:rsidR="00FA346D" w:rsidRDefault="00FA346D" w:rsidP="00FA346D">
      <w:pPr>
        <w:widowControl w:val="0"/>
        <w:jc w:val="left"/>
      </w:pPr>
    </w:p>
    <w:p w:rsidR="00FA346D" w:rsidRDefault="00FA346D" w:rsidP="00FA346D">
      <w:pPr>
        <w:widowControl w:val="0"/>
        <w:jc w:val="left"/>
        <w:rPr>
          <w:b/>
        </w:rPr>
      </w:pPr>
      <w:r w:rsidRPr="00FA346D">
        <w:rPr>
          <w:b/>
        </w:rPr>
        <w:t>H. 5306</w:t>
      </w:r>
    </w:p>
    <w:p w:rsidR="00FA346D" w:rsidRDefault="00FA346D" w:rsidP="00FA346D">
      <w:pPr>
        <w:widowControl w:val="0"/>
        <w:jc w:val="left"/>
        <w:rPr>
          <w:b/>
        </w:rPr>
      </w:pPr>
    </w:p>
    <w:p w:rsidR="00FA346D" w:rsidRDefault="00FA346D" w:rsidP="00FA346D">
      <w:pPr>
        <w:widowControl w:val="0"/>
        <w:jc w:val="left"/>
      </w:pPr>
      <w:r w:rsidRPr="00FA346D">
        <w:rPr>
          <w:b/>
        </w:rPr>
        <w:t>STATUS INFORMATION</w:t>
      </w:r>
    </w:p>
    <w:p w:rsidR="00FA346D" w:rsidRDefault="00FA346D" w:rsidP="00FA346D">
      <w:pPr>
        <w:widowControl w:val="0"/>
        <w:jc w:val="left"/>
      </w:pPr>
    </w:p>
    <w:p w:rsidR="00FA346D" w:rsidRDefault="00FA346D" w:rsidP="00FA346D">
      <w:pPr>
        <w:widowControl w:val="0"/>
        <w:jc w:val="left"/>
      </w:pPr>
      <w:r>
        <w:t>Concurrent Resolution</w:t>
      </w:r>
    </w:p>
    <w:p w:rsidR="00FA346D" w:rsidRDefault="00FA346D" w:rsidP="00FA346D">
      <w:pPr>
        <w:widowControl w:val="0"/>
        <w:jc w:val="left"/>
      </w:pPr>
      <w:r>
        <w:t>Sponsors: Rep. Barfield</w:t>
      </w:r>
    </w:p>
    <w:p w:rsidR="00FA346D" w:rsidRDefault="00FA346D" w:rsidP="00FA346D">
      <w:pPr>
        <w:widowControl w:val="0"/>
        <w:jc w:val="left"/>
      </w:pPr>
      <w:r>
        <w:t>Document Path: l:\council\bills\gm\25116ahb12.docx</w:t>
      </w:r>
    </w:p>
    <w:p w:rsidR="00FA346D" w:rsidRDefault="00FA346D" w:rsidP="00FA346D">
      <w:pPr>
        <w:widowControl w:val="0"/>
        <w:jc w:val="left"/>
      </w:pPr>
    </w:p>
    <w:p w:rsidR="003C2BA8" w:rsidRDefault="003C2BA8" w:rsidP="00FA346D">
      <w:pPr>
        <w:widowControl w:val="0"/>
        <w:jc w:val="left"/>
      </w:pPr>
      <w:r>
        <w:t>Introduced in the House on May 23, 2012</w:t>
      </w:r>
    </w:p>
    <w:p w:rsidR="003C2BA8" w:rsidRDefault="003C2BA8" w:rsidP="00FA346D">
      <w:pPr>
        <w:widowControl w:val="0"/>
        <w:jc w:val="left"/>
      </w:pPr>
      <w:r>
        <w:t>Introduced in the Senate on May 23, 2012</w:t>
      </w:r>
    </w:p>
    <w:p w:rsidR="003C2BA8" w:rsidRDefault="003C2BA8" w:rsidP="00FA346D">
      <w:pPr>
        <w:widowControl w:val="0"/>
        <w:jc w:val="left"/>
      </w:pPr>
      <w:r>
        <w:t>Adopted by the General Assembly on May 23, 2012</w:t>
      </w:r>
    </w:p>
    <w:p w:rsidR="003C2BA8" w:rsidRDefault="003C2BA8" w:rsidP="00FA346D">
      <w:pPr>
        <w:widowControl w:val="0"/>
        <w:jc w:val="left"/>
      </w:pPr>
    </w:p>
    <w:p w:rsidR="00FA346D" w:rsidRDefault="00FA346D" w:rsidP="00FA346D">
      <w:pPr>
        <w:widowControl w:val="0"/>
        <w:jc w:val="left"/>
      </w:pPr>
      <w:r>
        <w:t xml:space="preserve">Summary: </w:t>
      </w:r>
      <w:r w:rsidR="00016FD0">
        <w:t>Carson Andrew</w:t>
      </w:r>
    </w:p>
    <w:p w:rsidR="00FA346D" w:rsidRDefault="00FA346D" w:rsidP="00FA346D">
      <w:pPr>
        <w:widowControl w:val="0"/>
        <w:jc w:val="left"/>
      </w:pPr>
    </w:p>
    <w:p w:rsidR="00FA346D" w:rsidRDefault="00FA346D" w:rsidP="00FA346D">
      <w:pPr>
        <w:widowControl w:val="0"/>
        <w:jc w:val="left"/>
      </w:pPr>
    </w:p>
    <w:p w:rsidR="00FA346D" w:rsidRDefault="00FA346D" w:rsidP="00FA3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46D">
        <w:rPr>
          <w:b/>
        </w:rPr>
        <w:t>HISTORY OF LEGISLATIVE ACTIONS</w:t>
      </w:r>
    </w:p>
    <w:p w:rsidR="00FA346D" w:rsidRDefault="00FA346D" w:rsidP="00FA3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346D" w:rsidRPr="00FA346D" w:rsidRDefault="00FA346D" w:rsidP="00FA3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46D">
        <w:rPr>
          <w:u w:val="single"/>
        </w:rPr>
        <w:tab/>
        <w:t>Date</w:t>
      </w:r>
      <w:r w:rsidRPr="00FA346D">
        <w:rPr>
          <w:u w:val="single"/>
        </w:rPr>
        <w:tab/>
        <w:t>Body</w:t>
      </w:r>
      <w:r w:rsidRPr="00FA346D">
        <w:rPr>
          <w:u w:val="single"/>
        </w:rPr>
        <w:tab/>
        <w:t>Action Description with journal page number</w:t>
      </w:r>
      <w:r w:rsidRPr="00FA346D">
        <w:rPr>
          <w:u w:val="single"/>
        </w:rPr>
        <w:tab/>
      </w:r>
    </w:p>
    <w:p w:rsidR="00523B58" w:rsidRDefault="00523B58" w:rsidP="00523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806346">
        <w:t>Intr</w:t>
      </w:r>
      <w:r>
        <w:t xml:space="preserve">oduced, adopted, sent to Senate </w:t>
      </w:r>
      <w:r w:rsidRPr="00806346">
        <w:t>(</w:t>
      </w:r>
      <w:hyperlink r:id="rId7" w:history="1">
        <w:r w:rsidRPr="00806346">
          <w:rPr>
            <w:rStyle w:val="Hyperlink"/>
          </w:rPr>
          <w:t>House Journal</w:t>
        </w:r>
        <w:r w:rsidRPr="00806346">
          <w:rPr>
            <w:rStyle w:val="Hyperlink"/>
          </w:rPr>
          <w:noBreakHyphen/>
          <w:t>page 17</w:t>
        </w:r>
      </w:hyperlink>
      <w:r w:rsidRPr="00806346">
        <w:t>)</w:t>
      </w:r>
    </w:p>
    <w:p w:rsidR="00523B58" w:rsidRDefault="00523B58" w:rsidP="00523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Senate</w:t>
      </w:r>
      <w:r>
        <w:tab/>
      </w:r>
      <w:r w:rsidRPr="00806346">
        <w:t>Introduced, ado</w:t>
      </w:r>
      <w:r>
        <w:t xml:space="preserve">pted, returned with concurrence </w:t>
      </w:r>
      <w:r w:rsidRPr="00806346">
        <w:t>(</w:t>
      </w:r>
      <w:hyperlink r:id="rId8" w:history="1">
        <w:r w:rsidRPr="00806346">
          <w:rPr>
            <w:rStyle w:val="Hyperlink"/>
          </w:rPr>
          <w:t>Senate Journal</w:t>
        </w:r>
        <w:r w:rsidRPr="00806346">
          <w:rPr>
            <w:rStyle w:val="Hyperlink"/>
          </w:rPr>
          <w:noBreakHyphen/>
          <w:t>page 5</w:t>
        </w:r>
      </w:hyperlink>
      <w:r w:rsidRPr="00806346">
        <w:t>)</w:t>
      </w:r>
    </w:p>
    <w:p w:rsidR="00523B58" w:rsidRDefault="00523B58" w:rsidP="00523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46D" w:rsidRPr="00FA346D" w:rsidRDefault="00FA346D" w:rsidP="00FA3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46D" w:rsidRDefault="00FA346D" w:rsidP="00FA346D">
      <w:r w:rsidRPr="00FA346D">
        <w:rPr>
          <w:b/>
        </w:rPr>
        <w:t>VERSIONS OF THIS BILL</w:t>
      </w:r>
    </w:p>
    <w:p w:rsidR="00FA346D" w:rsidRDefault="00FA346D" w:rsidP="00FA346D"/>
    <w:p w:rsidR="00FA346D" w:rsidRDefault="00CD1B24" w:rsidP="00FA346D">
      <w:hyperlink r:id="rId9" w:history="1">
        <w:r w:rsidR="00FA346D">
          <w:rPr>
            <w:rStyle w:val="Hyperlink"/>
          </w:rPr>
          <w:t>5/23/2012</w:t>
        </w:r>
      </w:hyperlink>
    </w:p>
    <w:p w:rsidR="00FA346D" w:rsidRDefault="00FA346D" w:rsidP="00FA346D"/>
    <w:p w:rsidR="00FA346D" w:rsidRDefault="00FA346D" w:rsidP="00FA346D">
      <w:pPr>
        <w:sectPr w:rsidR="00FA346D" w:rsidSect="00FA34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DF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D46DE" w:rsidRDefault="00C96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7D46DE">
        <w:rPr>
          <w:szCs w:val="24"/>
        </w:rPr>
        <w:t>TO RECOGNIZE AND HONOR CARSON ANDREW</w:t>
      </w:r>
      <w:r w:rsidR="00924550" w:rsidRPr="007D46DE">
        <w:rPr>
          <w:szCs w:val="24"/>
        </w:rPr>
        <w:t xml:space="preserve"> OF AYNOR</w:t>
      </w:r>
      <w:r w:rsidR="00924550" w:rsidRPr="007D46DE">
        <w:rPr>
          <w:szCs w:val="24"/>
        </w:rPr>
        <w:tab/>
      </w:r>
      <w:r w:rsidRPr="007D46DE">
        <w:rPr>
          <w:szCs w:val="24"/>
        </w:rPr>
        <w:t xml:space="preserve"> FOR HIS HARD WORK IN RAISING MORE MONEY THAN ANY OTHER PARTICIPANT </w:t>
      </w:r>
      <w:r w:rsidR="004B5B5C" w:rsidRPr="007D46DE">
        <w:rPr>
          <w:szCs w:val="24"/>
        </w:rPr>
        <w:t xml:space="preserve">IN THE NATION </w:t>
      </w:r>
      <w:r w:rsidRPr="007D46DE">
        <w:rPr>
          <w:szCs w:val="24"/>
        </w:rPr>
        <w:t>FOR THE AMERICAN HEART ASSOCIATIO</w:t>
      </w:r>
      <w:r w:rsidR="004B5B5C" w:rsidRPr="007D46DE">
        <w:rPr>
          <w:szCs w:val="24"/>
        </w:rPr>
        <w:t>N</w:t>
      </w:r>
      <w:r w:rsidR="005D67BF" w:rsidRPr="007D46DE">
        <w:rPr>
          <w:szCs w:val="24"/>
        </w:rPr>
        <w:t>’</w:t>
      </w:r>
      <w:r w:rsidR="004B5B5C" w:rsidRPr="007D46DE">
        <w:rPr>
          <w:szCs w:val="24"/>
        </w:rPr>
        <w:t>S JUMP ROPE FOR HEART CHARITY</w:t>
      </w:r>
      <w:r w:rsidRPr="007D46DE">
        <w:rPr>
          <w:szCs w:val="24"/>
        </w:rPr>
        <w:t>.</w:t>
      </w:r>
    </w:p>
    <w:p w:rsidR="00376DF1" w:rsidRDefault="00376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6C49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t xml:space="preserve">Whereas, </w:t>
      </w:r>
      <w:r w:rsidR="00C96C49" w:rsidRPr="007D46DE">
        <w:rPr>
          <w:szCs w:val="24"/>
        </w:rPr>
        <w:t>the members of the South Carolina General Assembly are pleased to learn that Carson Andrew raised $10,666 in donations for Jump Rope for Heart, a national</w:t>
      </w:r>
      <w:r w:rsidR="00C96C49">
        <w:rPr>
          <w:sz w:val="24"/>
          <w:szCs w:val="24"/>
        </w:rPr>
        <w:t xml:space="preserve"> </w:t>
      </w:r>
      <w:r w:rsidR="00C96C49" w:rsidRPr="007D46DE">
        <w:rPr>
          <w:szCs w:val="24"/>
        </w:rPr>
        <w:t>fundraising program that promotes heart</w:t>
      </w:r>
      <w:r w:rsidR="005D67BF" w:rsidRPr="007D46DE">
        <w:rPr>
          <w:szCs w:val="24"/>
        </w:rPr>
        <w:noBreakHyphen/>
      </w:r>
      <w:r w:rsidR="00C96C49" w:rsidRPr="007D46DE">
        <w:rPr>
          <w:szCs w:val="24"/>
        </w:rPr>
        <w:t>healthy living, physical acti</w:t>
      </w:r>
      <w:r w:rsidR="00924550" w:rsidRPr="007D46DE">
        <w:rPr>
          <w:szCs w:val="24"/>
        </w:rPr>
        <w:t xml:space="preserve">vity, and community service to </w:t>
      </w:r>
      <w:r w:rsidR="00C96C49" w:rsidRPr="007D46DE">
        <w:rPr>
          <w:szCs w:val="24"/>
        </w:rPr>
        <w:t xml:space="preserve">children; and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 xml:space="preserve">Whereas, the </w:t>
      </w:r>
      <w:r w:rsidR="00924550" w:rsidRPr="007D46DE">
        <w:rPr>
          <w:szCs w:val="24"/>
        </w:rPr>
        <w:t>money</w:t>
      </w:r>
      <w:r w:rsidRPr="007D46DE">
        <w:rPr>
          <w:szCs w:val="24"/>
        </w:rPr>
        <w:t xml:space="preserve"> raised through Jump Rope for Heart fund</w:t>
      </w:r>
      <w:r w:rsidR="00852A33" w:rsidRPr="007D46DE">
        <w:rPr>
          <w:szCs w:val="24"/>
        </w:rPr>
        <w:t>s</w:t>
      </w:r>
      <w:r w:rsidRPr="007D46DE">
        <w:rPr>
          <w:szCs w:val="24"/>
        </w:rPr>
        <w:t xml:space="preserve"> lifesaving research and </w:t>
      </w:r>
      <w:r w:rsidR="004B5B5C" w:rsidRPr="007D46DE">
        <w:rPr>
          <w:szCs w:val="24"/>
        </w:rPr>
        <w:t xml:space="preserve">educational </w:t>
      </w:r>
      <w:r w:rsidRPr="007D46DE">
        <w:rPr>
          <w:szCs w:val="24"/>
        </w:rPr>
        <w:t xml:space="preserve">programs; and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Whereas, a student at Aynor Elementary</w:t>
      </w:r>
      <w:r w:rsidR="002A454C" w:rsidRPr="007D46DE">
        <w:rPr>
          <w:szCs w:val="24"/>
        </w:rPr>
        <w:t>,</w:t>
      </w:r>
      <w:r w:rsidRPr="007D46DE">
        <w:rPr>
          <w:szCs w:val="24"/>
        </w:rPr>
        <w:t xml:space="preserve"> </w:t>
      </w:r>
      <w:r w:rsidR="002A454C" w:rsidRPr="007D46DE">
        <w:rPr>
          <w:szCs w:val="24"/>
        </w:rPr>
        <w:t>Carson Andrew</w:t>
      </w:r>
      <w:r w:rsidRPr="007D46DE">
        <w:rPr>
          <w:szCs w:val="24"/>
        </w:rPr>
        <w:t xml:space="preserve"> raised $10,666 in local donations from the citizens of Aynor in 2011 and nearly </w:t>
      </w:r>
      <w:r w:rsidR="002A454C" w:rsidRPr="007D46DE">
        <w:rPr>
          <w:szCs w:val="24"/>
        </w:rPr>
        <w:t>as much</w:t>
      </w:r>
      <w:r w:rsidRPr="007D46DE">
        <w:rPr>
          <w:szCs w:val="24"/>
        </w:rPr>
        <w:t xml:space="preserve"> this year, more money than any of the almost two million students involved nationwide; and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 xml:space="preserve">Whereas, his efforts helped to lead Aynor Elementary in raising $25,000 in 2011, and the school is currently ranked </w:t>
      </w:r>
      <w:r w:rsidR="00924550" w:rsidRPr="007D46DE">
        <w:rPr>
          <w:szCs w:val="24"/>
        </w:rPr>
        <w:t>number one in the State</w:t>
      </w:r>
      <w:r w:rsidRPr="007D46DE">
        <w:rPr>
          <w:szCs w:val="24"/>
        </w:rPr>
        <w:t xml:space="preserve"> for charitable donations raised for Jump Rope for Heart; and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376DF1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lastRenderedPageBreak/>
        <w:t xml:space="preserve">Whereas, in memory of Mary Kate Lovell, </w:t>
      </w:r>
      <w:r w:rsidR="002A454C" w:rsidRPr="007D46DE">
        <w:rPr>
          <w:szCs w:val="24"/>
        </w:rPr>
        <w:t>his</w:t>
      </w:r>
      <w:r w:rsidR="00924550" w:rsidRPr="007D46DE">
        <w:rPr>
          <w:szCs w:val="24"/>
        </w:rPr>
        <w:t xml:space="preserve"> beloved</w:t>
      </w:r>
      <w:r w:rsidR="002A454C" w:rsidRPr="007D46DE">
        <w:rPr>
          <w:szCs w:val="24"/>
        </w:rPr>
        <w:t xml:space="preserve"> cousin </w:t>
      </w:r>
      <w:r w:rsidRPr="007D46DE">
        <w:rPr>
          <w:szCs w:val="24"/>
        </w:rPr>
        <w:t xml:space="preserve">who succumbed to heart disease in 2009 at the age of six, </w:t>
      </w:r>
      <w:r w:rsidR="002A454C" w:rsidRPr="007D46DE">
        <w:rPr>
          <w:szCs w:val="24"/>
        </w:rPr>
        <w:t>Carson hopes</w:t>
      </w:r>
      <w:r w:rsidRPr="007D46DE">
        <w:rPr>
          <w:szCs w:val="24"/>
        </w:rPr>
        <w:t xml:space="preserve"> to raise awareness </w:t>
      </w:r>
      <w:r w:rsidR="002A454C" w:rsidRPr="007D46DE">
        <w:rPr>
          <w:szCs w:val="24"/>
        </w:rPr>
        <w:t>of</w:t>
      </w:r>
      <w:r w:rsidRPr="007D46DE">
        <w:rPr>
          <w:szCs w:val="24"/>
        </w:rPr>
        <w:t xml:space="preserve"> heart disease, the </w:t>
      </w:r>
      <w:r w:rsidR="002A454C" w:rsidRPr="007D46DE">
        <w:rPr>
          <w:szCs w:val="24"/>
        </w:rPr>
        <w:t>second cause of death among children under the age of fifteen</w:t>
      </w:r>
      <w:r w:rsidR="00376DF1" w:rsidRPr="007D46DE">
        <w:rPr>
          <w:szCs w:val="24"/>
        </w:rPr>
        <w:t>.</w:t>
      </w:r>
      <w:r w:rsidR="002A454C" w:rsidRPr="007D46DE">
        <w:rPr>
          <w:szCs w:val="24"/>
        </w:rPr>
        <w:t xml:space="preserve">  N</w:t>
      </w:r>
      <w:r w:rsidR="00376DF1" w:rsidRPr="007D46DE">
        <w:rPr>
          <w:szCs w:val="24"/>
        </w:rPr>
        <w:t xml:space="preserve">ow, therefore, </w:t>
      </w:r>
    </w:p>
    <w:p w:rsidR="00376DF1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376DF1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Be it resolved by the House of Representatives, the Senate concurring:</w:t>
      </w:r>
    </w:p>
    <w:p w:rsidR="00376DF1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C96C49" w:rsidRPr="007D46DE" w:rsidRDefault="00376DF1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That</w:t>
      </w:r>
      <w:r w:rsidR="00C96C49" w:rsidRPr="007D46DE">
        <w:rPr>
          <w:szCs w:val="24"/>
        </w:rPr>
        <w:t xml:space="preserve"> the members of the South Carolina General Assembly, by this resolution, recognize and honor Carson Andrew</w:t>
      </w:r>
      <w:r w:rsidR="00924550" w:rsidRPr="007D46DE">
        <w:rPr>
          <w:szCs w:val="24"/>
        </w:rPr>
        <w:t xml:space="preserve"> of Aynor</w:t>
      </w:r>
      <w:r w:rsidR="00C96C49" w:rsidRPr="007D46DE">
        <w:rPr>
          <w:szCs w:val="24"/>
        </w:rPr>
        <w:t xml:space="preserve"> for his hard work in raising more money than any other participant </w:t>
      </w:r>
      <w:r w:rsidR="004B5B5C" w:rsidRPr="007D46DE">
        <w:rPr>
          <w:szCs w:val="24"/>
        </w:rPr>
        <w:t xml:space="preserve">in the nation </w:t>
      </w:r>
      <w:r w:rsidR="00C96C49" w:rsidRPr="007D46DE">
        <w:rPr>
          <w:szCs w:val="24"/>
        </w:rPr>
        <w:t>for the American Heart Association</w:t>
      </w:r>
      <w:r w:rsidR="005D67BF" w:rsidRPr="005D67BF">
        <w:rPr>
          <w:szCs w:val="24"/>
        </w:rPr>
        <w:t>’</w:t>
      </w:r>
      <w:r w:rsidR="00C96C49" w:rsidRPr="007D46DE">
        <w:rPr>
          <w:szCs w:val="24"/>
        </w:rPr>
        <w:t xml:space="preserve">s Jump Rope for Heart charity.  </w:t>
      </w:r>
    </w:p>
    <w:p w:rsidR="00C96C49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10776B" w:rsidRPr="007D46DE" w:rsidRDefault="00C96C49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7D46DE">
        <w:rPr>
          <w:szCs w:val="24"/>
        </w:rPr>
        <w:t>Be it further resolved that a copy of this resolution be presented to Carson Andrew.</w:t>
      </w:r>
    </w:p>
    <w:p w:rsidR="0028243C" w:rsidRDefault="005D67BF" w:rsidP="0028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4"/>
        </w:rPr>
      </w:pP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="0010776B" w:rsidRPr="007D46DE">
        <w:rPr>
          <w:szCs w:val="24"/>
        </w:rPr>
        <w:t>XX</w:t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  <w:r w:rsidRPr="007D46DE">
        <w:rPr>
          <w:szCs w:val="24"/>
        </w:rPr>
        <w:noBreakHyphen/>
      </w:r>
    </w:p>
    <w:p w:rsidR="0028243C" w:rsidRDefault="0028243C" w:rsidP="00FA346D">
      <w:pPr>
        <w:rPr>
          <w:szCs w:val="24"/>
        </w:rPr>
      </w:pPr>
    </w:p>
    <w:sectPr w:rsidR="0028243C" w:rsidSect="00FA34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B5C" w:rsidRDefault="004B5B5C" w:rsidP="009F0C77">
      <w:r>
        <w:separator/>
      </w:r>
    </w:p>
  </w:endnote>
  <w:endnote w:type="continuationSeparator" w:id="0">
    <w:p w:rsidR="004B5B5C" w:rsidRDefault="004B5B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A708E5-FE7D-4AA1-82C5-AAA1F1901505}"/>
    <w:embedBold r:id="rId2" w:fontKey="{69620971-078A-4ED0-98F0-A0A25BCE97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93D84B-BB71-4973-9D34-BB12664F06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C725DA-3F5E-43DE-A05B-C477F0D3B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AC3D6F-1F9A-4238-9323-1B9C9532D8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46D" w:rsidRPr="0028243C" w:rsidRDefault="00FA346D" w:rsidP="00282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 w:rsidR="00CD1B24">
      <w:fldChar w:fldCharType="begin"/>
    </w:r>
    <w:r w:rsidR="00CD1B24">
      <w:instrText xml:space="preserve"> PAGE  \* MERGEFORMAT </w:instrText>
    </w:r>
    <w:r w:rsidR="00CD1B24">
      <w:fldChar w:fldCharType="separate"/>
    </w:r>
    <w:r w:rsidR="00CD1B24">
      <w:rPr>
        <w:noProof/>
      </w:rPr>
      <w:t>1</w:t>
    </w:r>
    <w:r w:rsidR="00CD1B2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B5C" w:rsidRDefault="004B5B5C" w:rsidP="009F0C77">
      <w:r>
        <w:separator/>
      </w:r>
    </w:p>
  </w:footnote>
  <w:footnote w:type="continuationSeparator" w:id="0">
    <w:p w:rsidR="004B5B5C" w:rsidRDefault="004B5B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16AHB12"/>
    <w:docVar w:name="CoverBillType" w:val="c"/>
    <w:docVar w:name="docpath" w:val="L:\Council\bills\GM\25116AHB12.DOCX"/>
    <w:docVar w:name="dvBillNumber" w:val="5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723F"/>
    <w:rsid w:val="00011869"/>
    <w:rsid w:val="00014E86"/>
    <w:rsid w:val="00016FD0"/>
    <w:rsid w:val="000C467B"/>
    <w:rsid w:val="000E1785"/>
    <w:rsid w:val="000F40FA"/>
    <w:rsid w:val="0010776B"/>
    <w:rsid w:val="00133E66"/>
    <w:rsid w:val="001435A3"/>
    <w:rsid w:val="00183E50"/>
    <w:rsid w:val="001C28C2"/>
    <w:rsid w:val="001D08F2"/>
    <w:rsid w:val="001D525B"/>
    <w:rsid w:val="001D7F4F"/>
    <w:rsid w:val="001E54EC"/>
    <w:rsid w:val="00216A2F"/>
    <w:rsid w:val="002321B6"/>
    <w:rsid w:val="00250967"/>
    <w:rsid w:val="002543C8"/>
    <w:rsid w:val="0028243C"/>
    <w:rsid w:val="00284AAE"/>
    <w:rsid w:val="002A454C"/>
    <w:rsid w:val="002E5912"/>
    <w:rsid w:val="00325348"/>
    <w:rsid w:val="0032732C"/>
    <w:rsid w:val="00336AD0"/>
    <w:rsid w:val="0037079A"/>
    <w:rsid w:val="00376DF1"/>
    <w:rsid w:val="003B205E"/>
    <w:rsid w:val="003C2BA8"/>
    <w:rsid w:val="003D01E8"/>
    <w:rsid w:val="003E5288"/>
    <w:rsid w:val="003F6D79"/>
    <w:rsid w:val="0041760A"/>
    <w:rsid w:val="00417C01"/>
    <w:rsid w:val="004809EE"/>
    <w:rsid w:val="004B3E44"/>
    <w:rsid w:val="004B5B5C"/>
    <w:rsid w:val="004E7D54"/>
    <w:rsid w:val="00523B58"/>
    <w:rsid w:val="005273C6"/>
    <w:rsid w:val="00530A69"/>
    <w:rsid w:val="00545593"/>
    <w:rsid w:val="0054723F"/>
    <w:rsid w:val="00577C6C"/>
    <w:rsid w:val="005C2FE2"/>
    <w:rsid w:val="005D67BF"/>
    <w:rsid w:val="005E2BC9"/>
    <w:rsid w:val="00605102"/>
    <w:rsid w:val="006215AA"/>
    <w:rsid w:val="006233DC"/>
    <w:rsid w:val="006913C9"/>
    <w:rsid w:val="0069470D"/>
    <w:rsid w:val="00734F00"/>
    <w:rsid w:val="007A70AE"/>
    <w:rsid w:val="007D46DE"/>
    <w:rsid w:val="0082470A"/>
    <w:rsid w:val="008362E8"/>
    <w:rsid w:val="00852A33"/>
    <w:rsid w:val="00861AB1"/>
    <w:rsid w:val="00883F10"/>
    <w:rsid w:val="00895329"/>
    <w:rsid w:val="008A1768"/>
    <w:rsid w:val="008E7D80"/>
    <w:rsid w:val="008F4429"/>
    <w:rsid w:val="00924550"/>
    <w:rsid w:val="0094021A"/>
    <w:rsid w:val="00961E8D"/>
    <w:rsid w:val="009C6A0B"/>
    <w:rsid w:val="009D60E9"/>
    <w:rsid w:val="009F0C77"/>
    <w:rsid w:val="009F4DD1"/>
    <w:rsid w:val="00A41684"/>
    <w:rsid w:val="00A56DB0"/>
    <w:rsid w:val="00A64E80"/>
    <w:rsid w:val="00A72BCD"/>
    <w:rsid w:val="00A741D9"/>
    <w:rsid w:val="00A833AB"/>
    <w:rsid w:val="00A9741D"/>
    <w:rsid w:val="00AB0362"/>
    <w:rsid w:val="00AD4B17"/>
    <w:rsid w:val="00B412D4"/>
    <w:rsid w:val="00BE3C22"/>
    <w:rsid w:val="00C0345E"/>
    <w:rsid w:val="00C3483A"/>
    <w:rsid w:val="00C74E9D"/>
    <w:rsid w:val="00C76CE6"/>
    <w:rsid w:val="00C82FD3"/>
    <w:rsid w:val="00C92819"/>
    <w:rsid w:val="00C96C49"/>
    <w:rsid w:val="00CC6B7B"/>
    <w:rsid w:val="00CD1B24"/>
    <w:rsid w:val="00CD2089"/>
    <w:rsid w:val="00D33E6B"/>
    <w:rsid w:val="00D4121C"/>
    <w:rsid w:val="00D73A67"/>
    <w:rsid w:val="00D970A9"/>
    <w:rsid w:val="00DF3845"/>
    <w:rsid w:val="00E41911"/>
    <w:rsid w:val="00E50D7C"/>
    <w:rsid w:val="00E92EEF"/>
    <w:rsid w:val="00EC3BEE"/>
    <w:rsid w:val="00F24442"/>
    <w:rsid w:val="00F50AE3"/>
    <w:rsid w:val="00F67CF1"/>
    <w:rsid w:val="00F840F0"/>
    <w:rsid w:val="00FA346D"/>
    <w:rsid w:val="00FB0D0D"/>
    <w:rsid w:val="00FB43B4"/>
    <w:rsid w:val="00FB71FC"/>
    <w:rsid w:val="00FC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585C2B-2BF9-4D1F-8ABB-1F70319B0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5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23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306_2012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C5873-D460-4282-91C3-DE6CCCF84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366</Words>
  <Characters>1972</Characters>
  <Application>Microsoft Office Word</Application>
  <DocSecurity>4</DocSecurity>
  <Lines>82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5306: Carson Andrew - South Carolina Legislature Online</dc:title>
  <dc:subject/>
  <dc:creator>gailmoore</dc:creator>
  <cp:keywords/>
  <dc:description/>
  <cp:lastModifiedBy>N Cumfer</cp:lastModifiedBy>
  <cp:revision>2</cp:revision>
  <cp:lastPrinted>2012-05-22T16:19:00Z</cp:lastPrinted>
  <dcterms:created xsi:type="dcterms:W3CDTF">2014-11-24T15:06:00Z</dcterms:created>
  <dcterms:modified xsi:type="dcterms:W3CDTF">2014-11-24T15:06:00Z</dcterms:modified>
</cp:coreProperties>
</file>