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F27" w:rsidRDefault="00536F27" w:rsidP="00536F27">
      <w:pPr>
        <w:widowControl w:val="0"/>
        <w:jc w:val="center"/>
      </w:pPr>
      <w:bookmarkStart w:id="0" w:name="_GoBack"/>
      <w:bookmarkEnd w:id="0"/>
      <w:r w:rsidRPr="00536F27">
        <w:rPr>
          <w:b/>
        </w:rPr>
        <w:t>South Carolina General Assembly</w:t>
      </w:r>
    </w:p>
    <w:p w:rsidR="00536F27" w:rsidRDefault="00536F27" w:rsidP="00536F27">
      <w:pPr>
        <w:widowControl w:val="0"/>
        <w:jc w:val="center"/>
      </w:pPr>
      <w:r>
        <w:t>119th Session, 2011-2012</w:t>
      </w:r>
    </w:p>
    <w:p w:rsidR="00536F27" w:rsidRDefault="00536F27" w:rsidP="00536F27">
      <w:pPr>
        <w:widowControl w:val="0"/>
        <w:jc w:val="left"/>
      </w:pPr>
    </w:p>
    <w:p w:rsidR="00536F27" w:rsidRDefault="00536F27" w:rsidP="00536F27">
      <w:pPr>
        <w:widowControl w:val="0"/>
        <w:jc w:val="left"/>
        <w:rPr>
          <w:b/>
        </w:rPr>
      </w:pPr>
      <w:r w:rsidRPr="00536F27">
        <w:rPr>
          <w:b/>
        </w:rPr>
        <w:t>H. 5328</w:t>
      </w:r>
    </w:p>
    <w:p w:rsidR="00536F27" w:rsidRDefault="00536F27" w:rsidP="00536F27">
      <w:pPr>
        <w:widowControl w:val="0"/>
        <w:jc w:val="left"/>
        <w:rPr>
          <w:b/>
        </w:rPr>
      </w:pPr>
    </w:p>
    <w:p w:rsidR="00536F27" w:rsidRDefault="00536F27" w:rsidP="00536F27">
      <w:pPr>
        <w:widowControl w:val="0"/>
        <w:jc w:val="left"/>
      </w:pPr>
      <w:r w:rsidRPr="00536F27">
        <w:rPr>
          <w:b/>
        </w:rPr>
        <w:t>STATUS INFORMATION</w:t>
      </w:r>
    </w:p>
    <w:p w:rsidR="00536F27" w:rsidRDefault="00536F27" w:rsidP="00536F27">
      <w:pPr>
        <w:widowControl w:val="0"/>
        <w:jc w:val="left"/>
      </w:pPr>
    </w:p>
    <w:p w:rsidR="00536F27" w:rsidRDefault="00536F27" w:rsidP="00536F27">
      <w:pPr>
        <w:widowControl w:val="0"/>
        <w:jc w:val="left"/>
      </w:pPr>
      <w:r>
        <w:t>House Resolution</w:t>
      </w:r>
    </w:p>
    <w:p w:rsidR="00536F27" w:rsidRDefault="00536F27" w:rsidP="00536F27">
      <w:pPr>
        <w:widowControl w:val="0"/>
        <w:jc w:val="left"/>
      </w:pPr>
      <w:r>
        <w:t>Sponsors: Reps. Murphy, Harrell, Horne and Knight</w:t>
      </w:r>
    </w:p>
    <w:p w:rsidR="00536F27" w:rsidRDefault="00536F27" w:rsidP="00536F27">
      <w:pPr>
        <w:widowControl w:val="0"/>
        <w:jc w:val="left"/>
      </w:pPr>
      <w:r>
        <w:t>Document Path: l:\council\bills\rm\1602zw12.docx</w:t>
      </w:r>
    </w:p>
    <w:p w:rsidR="00536F27" w:rsidRDefault="00536F27" w:rsidP="00536F27">
      <w:pPr>
        <w:widowControl w:val="0"/>
        <w:jc w:val="left"/>
      </w:pPr>
    </w:p>
    <w:p w:rsidR="00536F27" w:rsidRDefault="00536F27" w:rsidP="00536F27">
      <w:pPr>
        <w:widowControl w:val="0"/>
        <w:jc w:val="left"/>
      </w:pPr>
      <w:r>
        <w:t>Introduced in the House on May 24, 2012</w:t>
      </w:r>
    </w:p>
    <w:p w:rsidR="00536F27" w:rsidRDefault="00536F27" w:rsidP="00536F27">
      <w:pPr>
        <w:widowControl w:val="0"/>
        <w:jc w:val="left"/>
      </w:pPr>
      <w:r>
        <w:t>Adopted by the House on May 24, 2012</w:t>
      </w:r>
    </w:p>
    <w:p w:rsidR="00536F27" w:rsidRDefault="00536F27" w:rsidP="00536F27">
      <w:pPr>
        <w:widowControl w:val="0"/>
        <w:jc w:val="left"/>
      </w:pPr>
    </w:p>
    <w:p w:rsidR="00536F27" w:rsidRDefault="00536F27" w:rsidP="00536F27">
      <w:pPr>
        <w:widowControl w:val="0"/>
        <w:jc w:val="left"/>
      </w:pPr>
      <w:r>
        <w:t xml:space="preserve">Summary: </w:t>
      </w:r>
      <w:r w:rsidR="00627A36">
        <w:t>Pinewood Preparatory School Baseball Team</w:t>
      </w:r>
    </w:p>
    <w:p w:rsidR="00536F27" w:rsidRDefault="00536F27" w:rsidP="00536F27">
      <w:pPr>
        <w:widowControl w:val="0"/>
        <w:jc w:val="left"/>
      </w:pPr>
    </w:p>
    <w:p w:rsidR="00536F27" w:rsidRDefault="00536F27" w:rsidP="00536F27">
      <w:pPr>
        <w:widowControl w:val="0"/>
        <w:jc w:val="left"/>
      </w:pPr>
    </w:p>
    <w:p w:rsidR="00536F27" w:rsidRDefault="00536F27" w:rsidP="00536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6F27">
        <w:rPr>
          <w:b/>
        </w:rPr>
        <w:t>HISTORY OF LEGISLATIVE ACTIONS</w:t>
      </w:r>
    </w:p>
    <w:p w:rsidR="00536F27" w:rsidRDefault="00536F27" w:rsidP="00536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6F27" w:rsidRPr="00536F27" w:rsidRDefault="00536F27" w:rsidP="00536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6F27">
        <w:rPr>
          <w:u w:val="single"/>
        </w:rPr>
        <w:tab/>
        <w:t>Date</w:t>
      </w:r>
      <w:r w:rsidRPr="00536F27">
        <w:rPr>
          <w:u w:val="single"/>
        </w:rPr>
        <w:tab/>
        <w:t>Body</w:t>
      </w:r>
      <w:r w:rsidRPr="00536F27">
        <w:rPr>
          <w:u w:val="single"/>
        </w:rPr>
        <w:tab/>
        <w:t>Action Description with journal page number</w:t>
      </w:r>
      <w:r w:rsidRPr="00536F27">
        <w:rPr>
          <w:u w:val="single"/>
        </w:rPr>
        <w:tab/>
      </w:r>
    </w:p>
    <w:p w:rsidR="00FA76D0" w:rsidRDefault="00FA76D0" w:rsidP="00FA7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House</w:t>
      </w:r>
      <w:r>
        <w:tab/>
      </w:r>
      <w:r w:rsidRPr="00265C32">
        <w:t>Introduced and adopted (</w:t>
      </w:r>
      <w:hyperlink r:id="rId7" w:history="1">
        <w:r w:rsidRPr="00265C32">
          <w:rPr>
            <w:rStyle w:val="Hyperlink"/>
          </w:rPr>
          <w:t>House Journal</w:t>
        </w:r>
        <w:r w:rsidRPr="00265C32">
          <w:rPr>
            <w:rStyle w:val="Hyperlink"/>
          </w:rPr>
          <w:noBreakHyphen/>
          <w:t>page 10</w:t>
        </w:r>
      </w:hyperlink>
      <w:r w:rsidRPr="00265C32">
        <w:t>)</w:t>
      </w:r>
    </w:p>
    <w:p w:rsidR="00FA76D0" w:rsidRDefault="00FA76D0" w:rsidP="00FA7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6F27" w:rsidRPr="00536F27" w:rsidRDefault="00536F27" w:rsidP="00536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6F27" w:rsidRDefault="00536F27" w:rsidP="00536F27">
      <w:r w:rsidRPr="00536F27">
        <w:rPr>
          <w:b/>
        </w:rPr>
        <w:t>VERSIONS OF THIS BILL</w:t>
      </w:r>
    </w:p>
    <w:p w:rsidR="00536F27" w:rsidRDefault="00536F27" w:rsidP="00536F27"/>
    <w:p w:rsidR="00536F27" w:rsidRDefault="002E74F1" w:rsidP="00536F27">
      <w:hyperlink r:id="rId8" w:history="1">
        <w:r w:rsidR="00536F27">
          <w:rPr>
            <w:rStyle w:val="Hyperlink"/>
          </w:rPr>
          <w:t>5/24/2012</w:t>
        </w:r>
      </w:hyperlink>
    </w:p>
    <w:p w:rsidR="00536F27" w:rsidRDefault="00536F27" w:rsidP="00536F27"/>
    <w:p w:rsidR="00536F27" w:rsidRDefault="00536F27" w:rsidP="00536F27">
      <w:pPr>
        <w:sectPr w:rsidR="00536F27" w:rsidSect="00536F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7C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E24" w:rsidRDefault="007913D5" w:rsidP="003C2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866DB">
        <w:t>CONGRATULATE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866DB">
        <w:rPr>
          <w:rFonts w:eastAsiaTheme="minorHAnsi"/>
          <w:color w:val="000000" w:themeColor="text1"/>
          <w:szCs w:val="22"/>
          <w:u w:color="000000" w:themeColor="text1"/>
        </w:rPr>
        <w:t xml:space="preserve">PINEWOOD PREPARATORY 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SCHOOL BASEBALL TEAM FOR </w:t>
      </w:r>
      <w:r w:rsidR="00E025A8">
        <w:rPr>
          <w:rFonts w:eastAsiaTheme="minorHAnsi"/>
          <w:color w:val="000000" w:themeColor="text1"/>
          <w:szCs w:val="22"/>
          <w:u w:color="000000" w:themeColor="text1"/>
        </w:rPr>
        <w:t>WINNING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 THE 20</w:t>
      </w:r>
      <w:r w:rsidR="00D866DB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C2E24">
        <w:t xml:space="preserve">SOUTH CAROLINA INDEPENDENT SCHOOL ASSOCIATION </w:t>
      </w:r>
      <w:r w:rsidR="00D866DB">
        <w:t xml:space="preserve">(SCISA) 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D866D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C2E24">
        <w:rPr>
          <w:rFonts w:eastAsiaTheme="minorHAnsi"/>
          <w:color w:val="000000" w:themeColor="text1"/>
          <w:szCs w:val="22"/>
          <w:u w:color="000000" w:themeColor="text1"/>
        </w:rPr>
        <w:t>AA STATE CHAMPIONSHIP.</w:t>
      </w:r>
    </w:p>
    <w:p w:rsidR="00A87C3B" w:rsidRDefault="00A87C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76D0" w:rsidRDefault="00A87C3B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025A8">
        <w:t xml:space="preserve">the Pinewood Preparatory </w:t>
      </w:r>
      <w:r w:rsidR="00F176D0">
        <w:t>School baseball team</w:t>
      </w:r>
      <w:r w:rsidR="00E025A8">
        <w:t xml:space="preserve">, well prepared for the challenge, </w:t>
      </w:r>
      <w:r w:rsidR="00D50E3B">
        <w:t>rolled</w:t>
      </w:r>
      <w:r w:rsidR="007037D7">
        <w:t xml:space="preserve"> past</w:t>
      </w:r>
      <w:r w:rsidR="00E025A8">
        <w:t xml:space="preserve"> Northwood</w:t>
      </w:r>
      <w:r w:rsidR="00F176D0">
        <w:t xml:space="preserve"> </w:t>
      </w:r>
      <w:r w:rsidR="000C6CF9">
        <w:t xml:space="preserve">Academy </w:t>
      </w:r>
      <w:r w:rsidR="005F5821">
        <w:t xml:space="preserve">in convincing fashion </w:t>
      </w:r>
      <w:r w:rsidR="00E45DAD">
        <w:t>to a final score of 11</w:t>
      </w:r>
      <w:r w:rsidR="0072441E">
        <w:noBreakHyphen/>
      </w:r>
      <w:r w:rsidR="00E45DAD">
        <w:t>3</w:t>
      </w:r>
      <w:r w:rsidR="00F176D0">
        <w:t xml:space="preserve">, </w:t>
      </w:r>
      <w:r w:rsidR="005F5821">
        <w:t xml:space="preserve">a performance that netted Pinewood </w:t>
      </w:r>
      <w:r w:rsidR="00F176D0">
        <w:t>the 20</w:t>
      </w:r>
      <w:r w:rsidR="00E45DAD">
        <w:t>12</w:t>
      </w:r>
      <w:r w:rsidR="00F176D0">
        <w:t xml:space="preserve"> S</w:t>
      </w:r>
      <w:r w:rsidR="00825499">
        <w:t>CISA</w:t>
      </w:r>
      <w:r w:rsidR="00F176D0">
        <w:t xml:space="preserve"> </w:t>
      </w:r>
      <w:r w:rsidR="00F176D0">
        <w:rPr>
          <w:rFonts w:eastAsiaTheme="minorHAnsi"/>
          <w:color w:val="000000" w:themeColor="text1"/>
          <w:szCs w:val="22"/>
          <w:u w:color="000000" w:themeColor="text1"/>
        </w:rPr>
        <w:t>Class AA</w:t>
      </w:r>
      <w:r w:rsidR="00E45DA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176D0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title; and</w:t>
      </w:r>
    </w:p>
    <w:p w:rsidR="000C6CF9" w:rsidRDefault="000C6CF9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CF9" w:rsidRDefault="000C6CF9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F5821">
        <w:rPr>
          <w:rFonts w:eastAsiaTheme="minorHAnsi"/>
          <w:color w:val="000000" w:themeColor="text1"/>
          <w:szCs w:val="22"/>
          <w:u w:color="000000" w:themeColor="text1"/>
        </w:rPr>
        <w:t xml:space="preserve">played on Thursday, </w:t>
      </w:r>
      <w:r w:rsidR="005F5821">
        <w:t xml:space="preserve">May 17, 2012, </w:t>
      </w:r>
      <w:r w:rsidR="005F5821">
        <w:rPr>
          <w:rFonts w:eastAsiaTheme="minorHAnsi"/>
          <w:color w:val="000000" w:themeColor="text1"/>
          <w:szCs w:val="22"/>
          <w:u w:color="000000" w:themeColor="text1"/>
        </w:rPr>
        <w:t xml:space="preserve">the title game took place at Collins Park and left jubilant Panther fans </w:t>
      </w:r>
      <w:r w:rsidR="00C01E14">
        <w:rPr>
          <w:rFonts w:eastAsiaTheme="minorHAnsi"/>
          <w:color w:val="000000" w:themeColor="text1"/>
          <w:szCs w:val="22"/>
          <w:u w:color="000000" w:themeColor="text1"/>
        </w:rPr>
        <w:t>feeling they</w:t>
      </w:r>
      <w:r w:rsidR="0072441E" w:rsidRPr="007244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01E14">
        <w:rPr>
          <w:rFonts w:eastAsiaTheme="minorHAnsi"/>
          <w:color w:val="000000" w:themeColor="text1"/>
          <w:szCs w:val="22"/>
          <w:u w:color="000000" w:themeColor="text1"/>
        </w:rPr>
        <w:t>d gotten their ticket</w:t>
      </w:r>
      <w:r w:rsidR="0072441E" w:rsidRPr="007244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01E14">
        <w:rPr>
          <w:rFonts w:eastAsiaTheme="minorHAnsi"/>
          <w:color w:val="000000" w:themeColor="text1"/>
          <w:szCs w:val="22"/>
          <w:u w:color="000000" w:themeColor="text1"/>
        </w:rPr>
        <w:t>s worth of excitement in full measure</w:t>
      </w:r>
      <w:r w:rsidR="005F582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Pinewood</w:t>
      </w:r>
      <w:r w:rsidR="0072441E" w:rsidRPr="007244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s 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oach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Phil Tobin</w:t>
      </w:r>
      <w:r>
        <w:rPr>
          <w:rFonts w:eastAsiaTheme="minorHAnsi"/>
          <w:color w:val="000000" w:themeColor="text1"/>
          <w:szCs w:val="22"/>
          <w:u w:color="000000" w:themeColor="text1"/>
        </w:rPr>
        <w:t>, with dedication and persistence, built his program into championship caliber and plans to keep it that way; and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 clear demonstration that their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disciplined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hard work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was put in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some purpose,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the Panthers </w:t>
      </w:r>
      <w:r w:rsidR="006305FC">
        <w:rPr>
          <w:rFonts w:eastAsiaTheme="minorHAnsi"/>
          <w:color w:val="000000" w:themeColor="text1"/>
          <w:szCs w:val="22"/>
          <w:u w:color="000000" w:themeColor="text1"/>
        </w:rPr>
        <w:t>made it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 their second </w:t>
      </w:r>
      <w:r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7244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title win,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290A54"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 xml:space="preserve"> first crown being captured in 2009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4CC1" w:rsidRDefault="00374CC1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4CC1" w:rsidRDefault="00374CC1" w:rsidP="00374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>Pinewood Prep (21</w:t>
      </w:r>
      <w:r w:rsidR="007244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7) had seven hits but took advantage of four Northwood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rrors in winning its </w:t>
      </w:r>
      <w:r>
        <w:rPr>
          <w:rFonts w:eastAsiaTheme="minorHAnsi"/>
          <w:color w:val="000000" w:themeColor="text1"/>
          <w:szCs w:val="22"/>
          <w:u w:color="000000" w:themeColor="text1"/>
        </w:rPr>
        <w:t>fourteenth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 game in the last </w:t>
      </w:r>
      <w:r>
        <w:rPr>
          <w:rFonts w:eastAsiaTheme="minorHAnsi"/>
          <w:color w:val="000000" w:themeColor="text1"/>
          <w:szCs w:val="22"/>
          <w:u w:color="000000" w:themeColor="text1"/>
        </w:rPr>
        <w:t>sixteen</w:t>
      </w:r>
      <w:r w:rsidRPr="00374CC1">
        <w:rPr>
          <w:rFonts w:eastAsiaTheme="minorHAnsi"/>
          <w:color w:val="000000" w:themeColor="text1"/>
          <w:szCs w:val="22"/>
          <w:u w:color="000000" w:themeColor="text1"/>
        </w:rPr>
        <w:t xml:space="preserve"> outings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4CC1" w:rsidRDefault="00374CC1" w:rsidP="00374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374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374CC1">
        <w:rPr>
          <w:rFonts w:eastAsiaTheme="minorHAnsi"/>
          <w:color w:val="000000" w:themeColor="text1"/>
          <w:szCs w:val="22"/>
          <w:u w:color="000000" w:themeColor="text1"/>
        </w:rPr>
        <w:t>Panthers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House is pleased to have this opportunity to recognize such a talented group of young men. Now, therefore,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490D" w:rsidRDefault="00F176D0" w:rsidP="00D34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CE40E9">
        <w:t>congratulate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 the Pinewood Preparatory School baseball team for winning the 2012 S</w:t>
      </w:r>
      <w:r w:rsidR="00CE40E9">
        <w:t>outh Carolina Independent School Association (SCISA) C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lass AAA </w:t>
      </w:r>
      <w:r w:rsidR="0035116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B90B9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>hampionship.</w:t>
      </w: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76D0" w:rsidRDefault="00F176D0" w:rsidP="00F176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5855AB">
        <w:rPr>
          <w:rFonts w:eastAsiaTheme="minorHAnsi"/>
          <w:color w:val="000000" w:themeColor="text1"/>
          <w:szCs w:val="22"/>
          <w:u w:color="000000" w:themeColor="text1"/>
        </w:rPr>
        <w:t xml:space="preserve">ovided </w:t>
      </w:r>
      <w:r>
        <w:rPr>
          <w:rFonts w:eastAsiaTheme="minorHAnsi"/>
          <w:color w:val="000000" w:themeColor="text1"/>
          <w:szCs w:val="22"/>
          <w:u w:color="000000" w:themeColor="text1"/>
        </w:rPr>
        <w:t>to Head</w:t>
      </w:r>
      <w:r w:rsidR="00392842">
        <w:rPr>
          <w:rFonts w:eastAsiaTheme="minorHAnsi"/>
          <w:color w:val="000000" w:themeColor="text1"/>
          <w:szCs w:val="22"/>
          <w:u w:color="000000" w:themeColor="text1"/>
        </w:rPr>
        <w:t xml:space="preserve"> of School </w:t>
      </w:r>
      <w:r w:rsidR="005855AB">
        <w:rPr>
          <w:rFonts w:eastAsiaTheme="minorHAnsi"/>
          <w:color w:val="000000" w:themeColor="text1"/>
          <w:szCs w:val="22"/>
          <w:u w:color="000000" w:themeColor="text1"/>
        </w:rPr>
        <w:t>Carolyn Baechtle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Phil Tobin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CE40E9">
        <w:rPr>
          <w:rFonts w:eastAsiaTheme="minorHAnsi"/>
          <w:color w:val="000000" w:themeColor="text1"/>
          <w:szCs w:val="22"/>
          <w:u w:color="000000" w:themeColor="text1"/>
        </w:rPr>
        <w:t xml:space="preserve">Pinewood Preparatory </w:t>
      </w:r>
      <w:r>
        <w:rPr>
          <w:rFonts w:eastAsiaTheme="minorHAnsi"/>
          <w:color w:val="000000" w:themeColor="text1"/>
          <w:szCs w:val="22"/>
          <w:u w:color="000000" w:themeColor="text1"/>
        </w:rPr>
        <w:t>School.</w:t>
      </w:r>
    </w:p>
    <w:p w:rsidR="00F06D17" w:rsidRDefault="007244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6D17" w:rsidRDefault="00F06D17" w:rsidP="00536F27">
      <w:pPr>
        <w:suppressAutoHyphens/>
      </w:pPr>
    </w:p>
    <w:sectPr w:rsidR="00F06D17" w:rsidSect="00536F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842" w:rsidRDefault="00392842" w:rsidP="009F0C77">
      <w:r>
        <w:separator/>
      </w:r>
    </w:p>
  </w:endnote>
  <w:endnote w:type="continuationSeparator" w:id="0">
    <w:p w:rsidR="00392842" w:rsidRDefault="003928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C25A9F-09BB-4816-B4D4-E6AC9E006F0E}"/>
    <w:embedBold r:id="rId2" w:fontKey="{B0333D7F-555A-40EF-A09F-B0142B27CB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DFF1A6-D212-4D7E-9004-A1974AF98A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25AD9F-8F21-4822-9D52-B2A7082C67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8C8632-5495-4BB2-808B-394782D6CF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7" w:rsidRPr="00F06D17" w:rsidRDefault="00536F27" w:rsidP="00F06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[5328]</w:t>
    </w:r>
    <w:r>
      <w:tab/>
    </w:r>
    <w:r w:rsidR="002E74F1">
      <w:fldChar w:fldCharType="begin"/>
    </w:r>
    <w:r w:rsidR="002E74F1">
      <w:instrText xml:space="preserve"> PAGE  \* MERGEFORMAT </w:instrText>
    </w:r>
    <w:r w:rsidR="002E74F1">
      <w:fldChar w:fldCharType="separate"/>
    </w:r>
    <w:r w:rsidR="002E74F1">
      <w:rPr>
        <w:noProof/>
      </w:rPr>
      <w:t>1</w:t>
    </w:r>
    <w:r w:rsidR="002E74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842" w:rsidRDefault="00392842" w:rsidP="009F0C77">
      <w:r>
        <w:separator/>
      </w:r>
    </w:p>
  </w:footnote>
  <w:footnote w:type="continuationSeparator" w:id="0">
    <w:p w:rsidR="00392842" w:rsidRDefault="003928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2ZW12"/>
    <w:docVar w:name="CoverBillType" w:val="r"/>
    <w:docVar w:name="docpath" w:val="L:\Council\bills\RM\1602ZW12.DOCX"/>
    <w:docVar w:name="dvBillNumber" w:val="5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6EC3"/>
    <w:rsid w:val="00011869"/>
    <w:rsid w:val="000C6CF9"/>
    <w:rsid w:val="000E1785"/>
    <w:rsid w:val="000F40FA"/>
    <w:rsid w:val="0010776B"/>
    <w:rsid w:val="00133E66"/>
    <w:rsid w:val="001435A3"/>
    <w:rsid w:val="00153810"/>
    <w:rsid w:val="00156B6A"/>
    <w:rsid w:val="001D08F2"/>
    <w:rsid w:val="001D525B"/>
    <w:rsid w:val="001D7F4F"/>
    <w:rsid w:val="00211DA7"/>
    <w:rsid w:val="00216EC3"/>
    <w:rsid w:val="002321B6"/>
    <w:rsid w:val="00250967"/>
    <w:rsid w:val="002543C8"/>
    <w:rsid w:val="00261AFC"/>
    <w:rsid w:val="00284AAE"/>
    <w:rsid w:val="00290A54"/>
    <w:rsid w:val="002C5AF3"/>
    <w:rsid w:val="002E5912"/>
    <w:rsid w:val="002E74F1"/>
    <w:rsid w:val="00325348"/>
    <w:rsid w:val="0032732C"/>
    <w:rsid w:val="00336AD0"/>
    <w:rsid w:val="0033747F"/>
    <w:rsid w:val="00344FA9"/>
    <w:rsid w:val="00351163"/>
    <w:rsid w:val="0037079A"/>
    <w:rsid w:val="00374CC1"/>
    <w:rsid w:val="00392842"/>
    <w:rsid w:val="003A2871"/>
    <w:rsid w:val="003C2E24"/>
    <w:rsid w:val="003D01E8"/>
    <w:rsid w:val="003E5288"/>
    <w:rsid w:val="003F0603"/>
    <w:rsid w:val="003F6D79"/>
    <w:rsid w:val="0041760A"/>
    <w:rsid w:val="00417C01"/>
    <w:rsid w:val="004809EE"/>
    <w:rsid w:val="004E7D54"/>
    <w:rsid w:val="00510BF7"/>
    <w:rsid w:val="00524871"/>
    <w:rsid w:val="005273C6"/>
    <w:rsid w:val="00530A69"/>
    <w:rsid w:val="00536F27"/>
    <w:rsid w:val="00545593"/>
    <w:rsid w:val="0055757E"/>
    <w:rsid w:val="00577C6C"/>
    <w:rsid w:val="005855AB"/>
    <w:rsid w:val="005C2FE2"/>
    <w:rsid w:val="005E2BC9"/>
    <w:rsid w:val="005F5821"/>
    <w:rsid w:val="00605102"/>
    <w:rsid w:val="006215AA"/>
    <w:rsid w:val="00627A36"/>
    <w:rsid w:val="006305FC"/>
    <w:rsid w:val="006913C9"/>
    <w:rsid w:val="0069470D"/>
    <w:rsid w:val="007037D7"/>
    <w:rsid w:val="00720532"/>
    <w:rsid w:val="0072441E"/>
    <w:rsid w:val="00734F00"/>
    <w:rsid w:val="007913D5"/>
    <w:rsid w:val="007A70AE"/>
    <w:rsid w:val="00825499"/>
    <w:rsid w:val="008362E8"/>
    <w:rsid w:val="008A1768"/>
    <w:rsid w:val="008C49BE"/>
    <w:rsid w:val="008F4429"/>
    <w:rsid w:val="0094021A"/>
    <w:rsid w:val="009C6A0B"/>
    <w:rsid w:val="009F0C77"/>
    <w:rsid w:val="009F4DD1"/>
    <w:rsid w:val="00A1103B"/>
    <w:rsid w:val="00A41684"/>
    <w:rsid w:val="00A64E80"/>
    <w:rsid w:val="00A72BCD"/>
    <w:rsid w:val="00A74047"/>
    <w:rsid w:val="00A741D9"/>
    <w:rsid w:val="00A833AB"/>
    <w:rsid w:val="00A87C3B"/>
    <w:rsid w:val="00A9741D"/>
    <w:rsid w:val="00AD4B17"/>
    <w:rsid w:val="00B412D4"/>
    <w:rsid w:val="00B90B94"/>
    <w:rsid w:val="00BE3C22"/>
    <w:rsid w:val="00C01E14"/>
    <w:rsid w:val="00C0345E"/>
    <w:rsid w:val="00C3483A"/>
    <w:rsid w:val="00C4777E"/>
    <w:rsid w:val="00C74E9D"/>
    <w:rsid w:val="00C82FD3"/>
    <w:rsid w:val="00C92819"/>
    <w:rsid w:val="00CC6B7B"/>
    <w:rsid w:val="00CD2089"/>
    <w:rsid w:val="00CE40E9"/>
    <w:rsid w:val="00D3490D"/>
    <w:rsid w:val="00D50E3B"/>
    <w:rsid w:val="00D73A67"/>
    <w:rsid w:val="00D866DB"/>
    <w:rsid w:val="00D970A9"/>
    <w:rsid w:val="00DD6FEF"/>
    <w:rsid w:val="00DF3845"/>
    <w:rsid w:val="00E025A8"/>
    <w:rsid w:val="00E41911"/>
    <w:rsid w:val="00E45DAD"/>
    <w:rsid w:val="00E92EEF"/>
    <w:rsid w:val="00F06D17"/>
    <w:rsid w:val="00F176D0"/>
    <w:rsid w:val="00F24442"/>
    <w:rsid w:val="00F50AE3"/>
    <w:rsid w:val="00F67CF1"/>
    <w:rsid w:val="00F840F0"/>
    <w:rsid w:val="00FA76D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B71F0A-264B-4D5D-B945-07CF0A59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4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6F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28_2012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7AD2F-0529-4705-A1D3-B3288838A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350</Words>
  <Characters>1962</Characters>
  <Application>Microsoft Office Word</Application>
  <DocSecurity>4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5328: Pinewood Preparatory School Baseball Team - South Carolina Legislature Online</dc:title>
  <dc:subject/>
  <dc:creator>rosannemcdowell</dc:creator>
  <cp:keywords/>
  <dc:description/>
  <cp:lastModifiedBy>N Cumfer</cp:lastModifiedBy>
  <cp:revision>2</cp:revision>
  <cp:lastPrinted>2012-05-23T14:54:00Z</cp:lastPrinted>
  <dcterms:created xsi:type="dcterms:W3CDTF">2014-11-24T15:07:00Z</dcterms:created>
  <dcterms:modified xsi:type="dcterms:W3CDTF">2014-11-24T15:07:00Z</dcterms:modified>
</cp:coreProperties>
</file>