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1D" w:rsidRDefault="00AE571D" w:rsidP="00AE571D">
      <w:pPr>
        <w:widowControl w:val="0"/>
        <w:jc w:val="center"/>
      </w:pPr>
      <w:bookmarkStart w:id="0" w:name="_GoBack"/>
      <w:bookmarkEnd w:id="0"/>
      <w:r w:rsidRPr="00AE571D">
        <w:rPr>
          <w:b/>
        </w:rPr>
        <w:t>South Carolina General Assembly</w:t>
      </w:r>
    </w:p>
    <w:p w:rsidR="00AE571D" w:rsidRDefault="00AE571D" w:rsidP="00AE571D">
      <w:pPr>
        <w:widowControl w:val="0"/>
        <w:jc w:val="center"/>
      </w:pPr>
      <w:r>
        <w:t>119th Session, 2011-2012</w:t>
      </w:r>
    </w:p>
    <w:p w:rsidR="00AE571D" w:rsidRDefault="00AE571D" w:rsidP="00AE571D">
      <w:pPr>
        <w:widowControl w:val="0"/>
        <w:jc w:val="left"/>
      </w:pPr>
    </w:p>
    <w:p w:rsidR="00AE571D" w:rsidRDefault="00AE571D" w:rsidP="00AE571D">
      <w:pPr>
        <w:widowControl w:val="0"/>
        <w:jc w:val="left"/>
        <w:rPr>
          <w:b/>
        </w:rPr>
      </w:pPr>
      <w:r w:rsidRPr="00AE571D">
        <w:rPr>
          <w:b/>
        </w:rPr>
        <w:t>H. 5382</w:t>
      </w:r>
    </w:p>
    <w:p w:rsidR="00AE571D" w:rsidRDefault="00AE571D" w:rsidP="00AE571D">
      <w:pPr>
        <w:widowControl w:val="0"/>
        <w:jc w:val="left"/>
        <w:rPr>
          <w:b/>
        </w:rPr>
      </w:pPr>
    </w:p>
    <w:p w:rsidR="00AE571D" w:rsidRDefault="00AE571D" w:rsidP="00AE571D">
      <w:pPr>
        <w:widowControl w:val="0"/>
        <w:jc w:val="left"/>
      </w:pPr>
      <w:r w:rsidRPr="00AE571D">
        <w:rPr>
          <w:b/>
        </w:rPr>
        <w:t>STATUS INFORMATION</w:t>
      </w:r>
    </w:p>
    <w:p w:rsidR="00AE571D" w:rsidRDefault="00AE571D" w:rsidP="00AE571D">
      <w:pPr>
        <w:widowControl w:val="0"/>
        <w:jc w:val="left"/>
      </w:pPr>
    </w:p>
    <w:p w:rsidR="00AE571D" w:rsidRDefault="00AE571D" w:rsidP="00AE571D">
      <w:pPr>
        <w:widowControl w:val="0"/>
        <w:jc w:val="left"/>
      </w:pPr>
      <w:r>
        <w:t>House Resolution</w:t>
      </w:r>
    </w:p>
    <w:p w:rsidR="00AE571D" w:rsidRDefault="00AE571D" w:rsidP="00AE571D">
      <w:pPr>
        <w:widowControl w:val="0"/>
        <w:jc w:val="left"/>
      </w:pPr>
      <w:r>
        <w:t>Sponsors: Rep. Allen</w:t>
      </w:r>
    </w:p>
    <w:p w:rsidR="00AE571D" w:rsidRDefault="00AE571D" w:rsidP="00AE571D">
      <w:pPr>
        <w:widowControl w:val="0"/>
        <w:jc w:val="left"/>
      </w:pPr>
      <w:r>
        <w:t>Document Path: l:\council\bills\gm\25160dg12.docx</w:t>
      </w:r>
    </w:p>
    <w:p w:rsidR="00AE571D" w:rsidRDefault="00AE571D" w:rsidP="00AE571D">
      <w:pPr>
        <w:widowControl w:val="0"/>
        <w:jc w:val="left"/>
      </w:pPr>
    </w:p>
    <w:p w:rsidR="00AE571D" w:rsidRDefault="00AE571D" w:rsidP="00AE571D">
      <w:pPr>
        <w:widowControl w:val="0"/>
        <w:jc w:val="left"/>
      </w:pPr>
      <w:r>
        <w:t>Introduced in the House on June 5, 2012</w:t>
      </w:r>
    </w:p>
    <w:p w:rsidR="00AE571D" w:rsidRDefault="00AE571D" w:rsidP="00AE571D">
      <w:pPr>
        <w:widowControl w:val="0"/>
        <w:jc w:val="left"/>
      </w:pPr>
      <w:r>
        <w:t>Adopted by the House on June 5, 2012</w:t>
      </w:r>
    </w:p>
    <w:p w:rsidR="00AE571D" w:rsidRDefault="00AE571D" w:rsidP="00AE571D">
      <w:pPr>
        <w:widowControl w:val="0"/>
        <w:jc w:val="left"/>
      </w:pPr>
    </w:p>
    <w:p w:rsidR="00AE571D" w:rsidRDefault="00AE571D" w:rsidP="00AE571D">
      <w:pPr>
        <w:widowControl w:val="0"/>
        <w:jc w:val="left"/>
      </w:pPr>
      <w:r>
        <w:t xml:space="preserve">Summary: </w:t>
      </w:r>
      <w:r w:rsidR="00985382">
        <w:t>Michael Newuiett</w:t>
      </w:r>
    </w:p>
    <w:p w:rsidR="00AE571D" w:rsidRDefault="00AE571D" w:rsidP="00AE571D">
      <w:pPr>
        <w:widowControl w:val="0"/>
        <w:jc w:val="left"/>
      </w:pPr>
    </w:p>
    <w:p w:rsidR="00AE571D" w:rsidRDefault="00AE571D" w:rsidP="00AE571D">
      <w:pPr>
        <w:widowControl w:val="0"/>
        <w:jc w:val="left"/>
      </w:pPr>
    </w:p>
    <w:p w:rsidR="00AE571D" w:rsidRDefault="00AE571D" w:rsidP="00AE571D">
      <w:pPr>
        <w:widowControl w:val="0"/>
        <w:tabs>
          <w:tab w:val="center" w:pos="590"/>
          <w:tab w:val="center" w:pos="1440"/>
          <w:tab w:val="left" w:pos="1872"/>
          <w:tab w:val="left" w:pos="9187"/>
        </w:tabs>
        <w:jc w:val="left"/>
      </w:pPr>
      <w:r w:rsidRPr="00AE571D">
        <w:rPr>
          <w:b/>
        </w:rPr>
        <w:t>HISTORY OF LEGISLATIVE ACTIONS</w:t>
      </w:r>
    </w:p>
    <w:p w:rsidR="00AE571D" w:rsidRDefault="00AE571D" w:rsidP="00AE571D">
      <w:pPr>
        <w:widowControl w:val="0"/>
        <w:tabs>
          <w:tab w:val="center" w:pos="590"/>
          <w:tab w:val="center" w:pos="1440"/>
          <w:tab w:val="left" w:pos="1872"/>
          <w:tab w:val="left" w:pos="9187"/>
        </w:tabs>
        <w:jc w:val="left"/>
      </w:pPr>
    </w:p>
    <w:p w:rsidR="00AE571D" w:rsidRPr="00AE571D" w:rsidRDefault="00AE571D" w:rsidP="00AE571D">
      <w:pPr>
        <w:widowControl w:val="0"/>
        <w:tabs>
          <w:tab w:val="center" w:pos="590"/>
          <w:tab w:val="center" w:pos="1440"/>
          <w:tab w:val="left" w:pos="1872"/>
          <w:tab w:val="left" w:pos="9187"/>
        </w:tabs>
        <w:jc w:val="left"/>
      </w:pPr>
      <w:r w:rsidRPr="00AE571D">
        <w:rPr>
          <w:u w:val="single"/>
        </w:rPr>
        <w:tab/>
        <w:t>Date</w:t>
      </w:r>
      <w:r w:rsidRPr="00AE571D">
        <w:rPr>
          <w:u w:val="single"/>
        </w:rPr>
        <w:tab/>
        <w:t>Body</w:t>
      </w:r>
      <w:r w:rsidRPr="00AE571D">
        <w:rPr>
          <w:u w:val="single"/>
        </w:rPr>
        <w:tab/>
        <w:t>Action Description with journal page number</w:t>
      </w:r>
      <w:r w:rsidRPr="00AE571D">
        <w:rPr>
          <w:u w:val="single"/>
        </w:rPr>
        <w:tab/>
      </w:r>
    </w:p>
    <w:p w:rsidR="00BD1981" w:rsidRDefault="00BD1981" w:rsidP="00BD1981">
      <w:pPr>
        <w:widowControl w:val="0"/>
        <w:tabs>
          <w:tab w:val="right" w:pos="1008"/>
          <w:tab w:val="left" w:pos="1152"/>
          <w:tab w:val="left" w:pos="1872"/>
          <w:tab w:val="left" w:pos="9187"/>
        </w:tabs>
        <w:ind w:left="2088" w:hanging="2088"/>
        <w:jc w:val="left"/>
      </w:pPr>
      <w:r>
        <w:tab/>
        <w:t>6/5/2012</w:t>
      </w:r>
      <w:r>
        <w:tab/>
        <w:t>House</w:t>
      </w:r>
      <w:r>
        <w:tab/>
      </w:r>
      <w:r w:rsidRPr="007E6439">
        <w:t>Introduced and adopted (</w:t>
      </w:r>
      <w:hyperlink r:id="rId7" w:history="1">
        <w:r w:rsidRPr="007E6439">
          <w:rPr>
            <w:rStyle w:val="Hyperlink"/>
          </w:rPr>
          <w:t>House Journal</w:t>
        </w:r>
        <w:r w:rsidRPr="007E6439">
          <w:rPr>
            <w:rStyle w:val="Hyperlink"/>
          </w:rPr>
          <w:noBreakHyphen/>
          <w:t>page 81</w:t>
        </w:r>
      </w:hyperlink>
      <w:r w:rsidRPr="007E6439">
        <w:t>)</w:t>
      </w:r>
    </w:p>
    <w:p w:rsidR="00BD1981" w:rsidRDefault="00BD1981" w:rsidP="00BD1981">
      <w:pPr>
        <w:widowControl w:val="0"/>
        <w:tabs>
          <w:tab w:val="right" w:pos="1008"/>
          <w:tab w:val="left" w:pos="1152"/>
          <w:tab w:val="left" w:pos="1872"/>
          <w:tab w:val="left" w:pos="9187"/>
        </w:tabs>
        <w:ind w:left="2088" w:hanging="2088"/>
        <w:jc w:val="left"/>
      </w:pPr>
    </w:p>
    <w:p w:rsidR="00AE571D" w:rsidRPr="00AE571D" w:rsidRDefault="00AE571D" w:rsidP="00AE571D">
      <w:pPr>
        <w:widowControl w:val="0"/>
        <w:tabs>
          <w:tab w:val="right" w:pos="1008"/>
          <w:tab w:val="left" w:pos="1152"/>
          <w:tab w:val="left" w:pos="1872"/>
          <w:tab w:val="left" w:pos="9187"/>
        </w:tabs>
        <w:ind w:left="2088" w:hanging="2088"/>
        <w:jc w:val="left"/>
      </w:pPr>
    </w:p>
    <w:p w:rsidR="00AE571D" w:rsidRDefault="00AE571D" w:rsidP="00AE571D">
      <w:r w:rsidRPr="00AE571D">
        <w:rPr>
          <w:b/>
        </w:rPr>
        <w:t>VERSIONS OF THIS BILL</w:t>
      </w:r>
    </w:p>
    <w:p w:rsidR="00AE571D" w:rsidRDefault="00AE571D" w:rsidP="00AE571D"/>
    <w:p w:rsidR="00AE571D" w:rsidRDefault="00E41B83" w:rsidP="00AE571D">
      <w:hyperlink r:id="rId8" w:history="1">
        <w:r w:rsidR="00AE571D">
          <w:rPr>
            <w:rStyle w:val="Hyperlink"/>
          </w:rPr>
          <w:t>6/5/2012</w:t>
        </w:r>
      </w:hyperlink>
    </w:p>
    <w:p w:rsidR="00AE571D" w:rsidRDefault="00AE571D" w:rsidP="00AE571D"/>
    <w:p w:rsidR="00AE571D" w:rsidRDefault="00AE571D" w:rsidP="00AE571D">
      <w:pPr>
        <w:sectPr w:rsidR="00AE571D" w:rsidSect="00AE571D">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C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1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w:t>
      </w:r>
      <w:r w:rsidR="00AC5934">
        <w:t xml:space="preserve">MICHAEL NEWUIETT UPON THE OCCASION OF BARTLEY PERKINS DAY AT NEW FORKSVILLE BAPTIST CHURCH AND </w:t>
      </w:r>
      <w:r w:rsidR="00FB5C18">
        <w:t xml:space="preserve">TO </w:t>
      </w:r>
      <w:r w:rsidR="00AC5934">
        <w:t>HONOR HIM FOR YEARS OF SIGNIFICANT SERVICE TO HIS FAMILY, HIS COMMUNITY, AND HIS GOD.</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934" w:rsidRDefault="00AC5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Michael Newuiett will be attending the Bartley Perkins Day sponsored by the Founders Scholarship Fund of New Forksville Baptist Church on Sunday, June 10, 2012; and</w:t>
      </w:r>
    </w:p>
    <w:p w:rsidR="00AC5934" w:rsidRDefault="00AC5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3FC"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6F97">
        <w:t>born in Belton on September 10, 1955, the son of Ms. Mildred B. Newuiett, Michael Newuiett is a sixth generation Perkins descendant from the Harriet branch of the Bartley and Mariah Perkins family tree; and</w:t>
      </w: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the public schools of Greenville County and graduated from Woodmont High School in Piedmont in 1974 before attending Voorhees College, majoring in English and minoring in music education, and traveling all over the nation with the Voorhees College Concert Choir; and</w:t>
      </w: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grown up in the admonition of the Lord in New Pleasant Grove Baptist Church, he has served as a member of several choirs and as a choir musician, church </w:t>
      </w:r>
      <w:r>
        <w:lastRenderedPageBreak/>
        <w:t>musician, and music teacher, and he also served as a minister of music for Mt. Olive Baptist Church in Canton, Ohio, and Bethel C. M. E. Church; and</w:t>
      </w: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3FC"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father of two fine children, </w:t>
      </w:r>
      <w:r w:rsidR="00D173FC">
        <w:t xml:space="preserve">Terrence Michael Newuiett and Tiffany M. Chinn, </w:t>
      </w:r>
      <w:r w:rsidR="00FB5C18">
        <w:t>and the grandfather of</w:t>
      </w:r>
      <w:r w:rsidR="00D173FC">
        <w:t xml:space="preserve"> an adoring grandson, </w:t>
      </w:r>
      <w:r w:rsidR="00FF1B42">
        <w:t xml:space="preserve">Cameron Chinn, </w:t>
      </w:r>
      <w:r w:rsidR="00DE1E18">
        <w:t>Michael Newuiett</w:t>
      </w:r>
      <w:r w:rsidR="00D173FC">
        <w:t xml:space="preserve"> believes that he was created to “serve God by serving others”; and</w:t>
      </w:r>
    </w:p>
    <w:p w:rsidR="00D173FC" w:rsidRDefault="00D17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68" w:rsidRDefault="00D173FC" w:rsidP="00D17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outstanding work of this son of </w:t>
      </w:r>
      <w:r w:rsidR="00DE1E18">
        <w:t>the Palmetto State</w:t>
      </w:r>
      <w:r>
        <w:t>, Michael Newuiett, who has distinguished himself in academics, vocal performance, church music, church work, family values, and community service</w:t>
      </w:r>
      <w:r w:rsidR="009A7C68">
        <w:t>.  Now, therefore,</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1E18">
        <w:t xml:space="preserve"> the members of the South Carolina House of Representatives, by this resolution, recognize Michael Newuiett </w:t>
      </w:r>
      <w:r w:rsidR="00AC5934">
        <w:t xml:space="preserve">upon the occasion of Bartley Perkins Day at New Forksville Baptist Church and honor him </w:t>
      </w:r>
      <w:r w:rsidR="00DE1E18">
        <w:t>for years of significant service to his family, his community, and his God.</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w:t>
      </w:r>
      <w:r w:rsidR="00D173FC">
        <w:t>n be present</w:t>
      </w:r>
      <w:r>
        <w:t>ed to</w:t>
      </w:r>
      <w:r w:rsidR="00DE1E18">
        <w:t xml:space="preserve"> Michael Newuiett.</w:t>
      </w:r>
    </w:p>
    <w:p w:rsidR="00EA19ED" w:rsidRDefault="00DE1E18" w:rsidP="00917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9ED" w:rsidRDefault="00EA19ED" w:rsidP="00AE571D">
      <w:pPr>
        <w:suppressAutoHyphens/>
      </w:pPr>
    </w:p>
    <w:sectPr w:rsidR="00EA19ED" w:rsidSect="00AE57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C18" w:rsidRDefault="00FB5C18" w:rsidP="009F0C77">
      <w:r>
        <w:separator/>
      </w:r>
    </w:p>
  </w:endnote>
  <w:endnote w:type="continuationSeparator" w:id="0">
    <w:p w:rsidR="00FB5C18" w:rsidRDefault="00FB5C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A40E07-F62B-4956-97C5-07CA27D16347}"/>
    <w:embedBold r:id="rId2" w:fontKey="{7344E2A4-7C45-4E2C-A0AD-8A3BEC8A8AC9}"/>
  </w:font>
  <w:font w:name="Calibri">
    <w:panose1 w:val="020F0502020204030204"/>
    <w:charset w:val="00"/>
    <w:family w:val="swiss"/>
    <w:pitch w:val="variable"/>
    <w:sig w:usb0="E10002FF" w:usb1="4000ACFF" w:usb2="00000009" w:usb3="00000000" w:csb0="0000019F" w:csb1="00000000"/>
    <w:embedRegular r:id="rId3" w:fontKey="{CFEB7708-46EF-4A2F-858A-D35BDF572284}"/>
  </w:font>
  <w:font w:name="Tahoma">
    <w:panose1 w:val="020B0604030504040204"/>
    <w:charset w:val="00"/>
    <w:family w:val="swiss"/>
    <w:pitch w:val="variable"/>
    <w:sig w:usb0="21002A87" w:usb1="80000000" w:usb2="00000008" w:usb3="00000000" w:csb0="000101FF" w:csb1="00000000"/>
    <w:embedRegular r:id="rId4" w:fontKey="{F5A3168B-22A1-4FB0-84E7-F8E208A834AC}"/>
  </w:font>
  <w:font w:name="Cambria">
    <w:panose1 w:val="02040503050406030204"/>
    <w:charset w:val="00"/>
    <w:family w:val="roman"/>
    <w:pitch w:val="variable"/>
    <w:sig w:usb0="E00002FF" w:usb1="400004FF" w:usb2="00000000" w:usb3="00000000" w:csb0="0000019F" w:csb1="00000000"/>
    <w:embedRegular r:id="rId5" w:fontKey="{ABA9BF91-2FE5-4FFE-87C1-B9C65B757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1D" w:rsidRPr="00EA19ED" w:rsidRDefault="00AE571D" w:rsidP="00EA19ED">
    <w:pPr>
      <w:pStyle w:val="Footer"/>
      <w:tabs>
        <w:tab w:val="clear" w:pos="4680"/>
        <w:tab w:val="clear" w:pos="9360"/>
        <w:tab w:val="center" w:pos="2995"/>
      </w:tabs>
      <w:spacing w:before="120"/>
    </w:pPr>
    <w:r>
      <w:t>[5382]</w:t>
    </w:r>
    <w:r>
      <w:tab/>
    </w:r>
    <w:r w:rsidR="00E41B83">
      <w:fldChar w:fldCharType="begin"/>
    </w:r>
    <w:r w:rsidR="00E41B83">
      <w:instrText xml:space="preserve"> PAGE  \* MERGEFORMAT </w:instrText>
    </w:r>
    <w:r w:rsidR="00E41B83">
      <w:fldChar w:fldCharType="separate"/>
    </w:r>
    <w:r w:rsidR="00E41B83">
      <w:rPr>
        <w:noProof/>
      </w:rPr>
      <w:t>1</w:t>
    </w:r>
    <w:r w:rsidR="00E41B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C18" w:rsidRDefault="00FB5C18" w:rsidP="009F0C77">
      <w:r>
        <w:separator/>
      </w:r>
    </w:p>
  </w:footnote>
  <w:footnote w:type="continuationSeparator" w:id="0">
    <w:p w:rsidR="00FB5C18" w:rsidRDefault="00FB5C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60DG12"/>
    <w:docVar w:name="CoverBillType" w:val="r"/>
    <w:docVar w:name="docpath" w:val="L:\Council\bills\GM\25160DG12.DOCX"/>
    <w:docVar w:name="dvBillNumber" w:val="5382"/>
    <w:docVar w:name="dvBillNumberPrefix" w:val="H. "/>
    <w:docVar w:name="dvOriginalBody" w:val="House"/>
    <w:docVar w:name="dvSteno" w:val="GM"/>
    <w:docVar w:name="NameofBody" w:val="h"/>
    <w:docVar w:name="vgroup2" w:val="Council"/>
  </w:docVars>
  <w:rsids>
    <w:rsidRoot w:val="00472BE1"/>
    <w:rsid w:val="00000FDE"/>
    <w:rsid w:val="00011869"/>
    <w:rsid w:val="000D5D70"/>
    <w:rsid w:val="000E1785"/>
    <w:rsid w:val="000F40FA"/>
    <w:rsid w:val="0010776B"/>
    <w:rsid w:val="001333EC"/>
    <w:rsid w:val="00133E66"/>
    <w:rsid w:val="001435A3"/>
    <w:rsid w:val="001D08F2"/>
    <w:rsid w:val="001D525B"/>
    <w:rsid w:val="001D7F4F"/>
    <w:rsid w:val="0020025C"/>
    <w:rsid w:val="002321B6"/>
    <w:rsid w:val="00250967"/>
    <w:rsid w:val="002543C8"/>
    <w:rsid w:val="00284AAE"/>
    <w:rsid w:val="002D49A4"/>
    <w:rsid w:val="002E23F0"/>
    <w:rsid w:val="002E5912"/>
    <w:rsid w:val="00325348"/>
    <w:rsid w:val="0032732C"/>
    <w:rsid w:val="00336AD0"/>
    <w:rsid w:val="00355D95"/>
    <w:rsid w:val="0037079A"/>
    <w:rsid w:val="003C371C"/>
    <w:rsid w:val="003D01E8"/>
    <w:rsid w:val="003E5288"/>
    <w:rsid w:val="003F6D79"/>
    <w:rsid w:val="0041760A"/>
    <w:rsid w:val="00417C01"/>
    <w:rsid w:val="00472BE1"/>
    <w:rsid w:val="004809EE"/>
    <w:rsid w:val="004E1341"/>
    <w:rsid w:val="004E7D54"/>
    <w:rsid w:val="005243B0"/>
    <w:rsid w:val="005273C6"/>
    <w:rsid w:val="00530A69"/>
    <w:rsid w:val="00545593"/>
    <w:rsid w:val="00577C6C"/>
    <w:rsid w:val="00580D0B"/>
    <w:rsid w:val="005C2FE2"/>
    <w:rsid w:val="005E2BC9"/>
    <w:rsid w:val="006050A1"/>
    <w:rsid w:val="00605102"/>
    <w:rsid w:val="006215AA"/>
    <w:rsid w:val="006913C9"/>
    <w:rsid w:val="0069470D"/>
    <w:rsid w:val="00734F00"/>
    <w:rsid w:val="00761B76"/>
    <w:rsid w:val="007A70AE"/>
    <w:rsid w:val="007C6F97"/>
    <w:rsid w:val="007D36FF"/>
    <w:rsid w:val="008005B8"/>
    <w:rsid w:val="008362E8"/>
    <w:rsid w:val="00843A1D"/>
    <w:rsid w:val="0085152B"/>
    <w:rsid w:val="008A1768"/>
    <w:rsid w:val="008C12F8"/>
    <w:rsid w:val="008F4429"/>
    <w:rsid w:val="0091763B"/>
    <w:rsid w:val="0094021A"/>
    <w:rsid w:val="00980EED"/>
    <w:rsid w:val="00985382"/>
    <w:rsid w:val="009A7C68"/>
    <w:rsid w:val="009C6A0B"/>
    <w:rsid w:val="009E4860"/>
    <w:rsid w:val="009F0C77"/>
    <w:rsid w:val="009F4998"/>
    <w:rsid w:val="009F4DD1"/>
    <w:rsid w:val="00A41684"/>
    <w:rsid w:val="00A646A9"/>
    <w:rsid w:val="00A64E80"/>
    <w:rsid w:val="00A72BCD"/>
    <w:rsid w:val="00A741D9"/>
    <w:rsid w:val="00A833AB"/>
    <w:rsid w:val="00A85A56"/>
    <w:rsid w:val="00A96A29"/>
    <w:rsid w:val="00A9741D"/>
    <w:rsid w:val="00AC5934"/>
    <w:rsid w:val="00AD4B17"/>
    <w:rsid w:val="00AE571D"/>
    <w:rsid w:val="00B412D4"/>
    <w:rsid w:val="00B504C6"/>
    <w:rsid w:val="00B95F70"/>
    <w:rsid w:val="00BC241E"/>
    <w:rsid w:val="00BD1981"/>
    <w:rsid w:val="00BE3C22"/>
    <w:rsid w:val="00C0345E"/>
    <w:rsid w:val="00C3483A"/>
    <w:rsid w:val="00C74E9D"/>
    <w:rsid w:val="00C82FD3"/>
    <w:rsid w:val="00C92819"/>
    <w:rsid w:val="00CC6B7B"/>
    <w:rsid w:val="00CD2089"/>
    <w:rsid w:val="00D173FC"/>
    <w:rsid w:val="00D73A67"/>
    <w:rsid w:val="00D970A9"/>
    <w:rsid w:val="00DE1E18"/>
    <w:rsid w:val="00DF3845"/>
    <w:rsid w:val="00E41911"/>
    <w:rsid w:val="00E41B83"/>
    <w:rsid w:val="00E45494"/>
    <w:rsid w:val="00E92EEF"/>
    <w:rsid w:val="00EA19ED"/>
    <w:rsid w:val="00F24442"/>
    <w:rsid w:val="00F37DD8"/>
    <w:rsid w:val="00F50AE3"/>
    <w:rsid w:val="00F67CF1"/>
    <w:rsid w:val="00F840F0"/>
    <w:rsid w:val="00FA4247"/>
    <w:rsid w:val="00FB0D0D"/>
    <w:rsid w:val="00FB43B4"/>
    <w:rsid w:val="00FB5C18"/>
    <w:rsid w:val="00FF1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311700-3978-412A-9B41-89C4F3F0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E18"/>
    <w:rPr>
      <w:rFonts w:ascii="Tahoma" w:hAnsi="Tahoma" w:cs="Tahoma"/>
      <w:sz w:val="16"/>
      <w:szCs w:val="16"/>
    </w:rPr>
  </w:style>
  <w:style w:type="character" w:customStyle="1" w:styleId="BalloonTextChar">
    <w:name w:val="Balloon Text Char"/>
    <w:basedOn w:val="DefaultParagraphFont"/>
    <w:link w:val="BalloonText"/>
    <w:uiPriority w:val="99"/>
    <w:semiHidden/>
    <w:rsid w:val="00DE1E18"/>
    <w:rPr>
      <w:rFonts w:ascii="Tahoma" w:eastAsia="Times New Roman" w:hAnsi="Tahoma" w:cs="Tahoma"/>
      <w:sz w:val="16"/>
      <w:szCs w:val="16"/>
    </w:rPr>
  </w:style>
  <w:style w:type="character" w:styleId="Hyperlink">
    <w:name w:val="Hyperlink"/>
    <w:basedOn w:val="DefaultParagraphFont"/>
    <w:uiPriority w:val="99"/>
    <w:unhideWhenUsed/>
    <w:rsid w:val="00AE57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82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DCED-C976-44DF-BE86-EF3E51872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429</Words>
  <Characters>2281</Characters>
  <Application>Microsoft Office Word</Application>
  <DocSecurity>4</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5382: Michael Newuiett - South Carolina Legislature Online</dc:title>
  <dc:subject/>
  <dc:creator>gailmoore</dc:creator>
  <cp:keywords/>
  <dc:description/>
  <cp:lastModifiedBy>N Cumfer</cp:lastModifiedBy>
  <cp:revision>2</cp:revision>
  <cp:lastPrinted>2012-06-01T16:27:00Z</cp:lastPrinted>
  <dcterms:created xsi:type="dcterms:W3CDTF">2014-11-24T15:08:00Z</dcterms:created>
  <dcterms:modified xsi:type="dcterms:W3CDTF">2014-11-24T15:08:00Z</dcterms:modified>
</cp:coreProperties>
</file>