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E06" w:rsidRDefault="00862E06" w:rsidP="00862E06">
      <w:pPr>
        <w:widowControl w:val="0"/>
        <w:jc w:val="center"/>
      </w:pPr>
      <w:bookmarkStart w:id="0" w:name="_GoBack"/>
      <w:bookmarkEnd w:id="0"/>
      <w:r w:rsidRPr="00862E06">
        <w:rPr>
          <w:b/>
        </w:rPr>
        <w:t>South Carolina General Assembly</w:t>
      </w:r>
    </w:p>
    <w:p w:rsidR="00862E06" w:rsidRDefault="00862E06" w:rsidP="00862E06">
      <w:pPr>
        <w:widowControl w:val="0"/>
        <w:jc w:val="center"/>
      </w:pPr>
      <w:r>
        <w:t>119th Session, 2011-2012</w:t>
      </w:r>
    </w:p>
    <w:p w:rsidR="00862E06" w:rsidRDefault="00862E06" w:rsidP="00862E06">
      <w:pPr>
        <w:widowControl w:val="0"/>
        <w:jc w:val="left"/>
      </w:pPr>
    </w:p>
    <w:p w:rsidR="00862E06" w:rsidRDefault="00862E06" w:rsidP="00862E06">
      <w:pPr>
        <w:widowControl w:val="0"/>
        <w:jc w:val="left"/>
        <w:rPr>
          <w:b/>
        </w:rPr>
      </w:pPr>
      <w:r w:rsidRPr="00862E06">
        <w:rPr>
          <w:b/>
        </w:rPr>
        <w:t>H. 5428</w:t>
      </w:r>
    </w:p>
    <w:p w:rsidR="00862E06" w:rsidRDefault="00862E06" w:rsidP="00862E06">
      <w:pPr>
        <w:widowControl w:val="0"/>
        <w:jc w:val="left"/>
        <w:rPr>
          <w:b/>
        </w:rPr>
      </w:pPr>
    </w:p>
    <w:p w:rsidR="00862E06" w:rsidRDefault="00862E06" w:rsidP="00862E06">
      <w:pPr>
        <w:widowControl w:val="0"/>
        <w:jc w:val="left"/>
      </w:pPr>
      <w:r w:rsidRPr="00862E06">
        <w:rPr>
          <w:b/>
        </w:rPr>
        <w:t>STATUS INFORMATION</w:t>
      </w:r>
    </w:p>
    <w:p w:rsidR="00862E06" w:rsidRDefault="00862E06" w:rsidP="00862E06">
      <w:pPr>
        <w:widowControl w:val="0"/>
        <w:jc w:val="left"/>
      </w:pPr>
    </w:p>
    <w:p w:rsidR="00862E06" w:rsidRDefault="00862E06" w:rsidP="00862E06">
      <w:pPr>
        <w:widowControl w:val="0"/>
        <w:jc w:val="left"/>
      </w:pPr>
      <w:r>
        <w:t>House Resolution</w:t>
      </w:r>
    </w:p>
    <w:p w:rsidR="00862E06" w:rsidRDefault="00721098" w:rsidP="00862E06">
      <w:pPr>
        <w:widowControl w:val="0"/>
        <w:jc w:val="left"/>
      </w:pPr>
      <w:r>
        <w:t>Sponsors: Reps. McLeod, J.H. Neal,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K.R. 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Merrill, D.C. Moss, V.S. Moss, Munnerlyn, Murphy, Nanney,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862E06" w:rsidRDefault="00862E06" w:rsidP="00862E06">
      <w:pPr>
        <w:widowControl w:val="0"/>
        <w:jc w:val="left"/>
      </w:pPr>
      <w:r>
        <w:t>Document Path: l:\council\bills\agm\19748ab12.docx</w:t>
      </w:r>
    </w:p>
    <w:p w:rsidR="00862E06" w:rsidRDefault="00862E06" w:rsidP="00862E06">
      <w:pPr>
        <w:widowControl w:val="0"/>
        <w:jc w:val="left"/>
      </w:pPr>
    </w:p>
    <w:p w:rsidR="00862E06" w:rsidRDefault="00862E06" w:rsidP="00862E06">
      <w:pPr>
        <w:widowControl w:val="0"/>
        <w:jc w:val="left"/>
      </w:pPr>
      <w:r>
        <w:t>Introduced in the House on June 21, 2012</w:t>
      </w:r>
    </w:p>
    <w:p w:rsidR="00862E06" w:rsidRDefault="00862E06" w:rsidP="00862E06">
      <w:pPr>
        <w:widowControl w:val="0"/>
        <w:jc w:val="left"/>
      </w:pPr>
      <w:r>
        <w:t>Adopted by the House on June 21, 2012</w:t>
      </w:r>
    </w:p>
    <w:p w:rsidR="00862E06" w:rsidRDefault="00862E06" w:rsidP="00862E06">
      <w:pPr>
        <w:widowControl w:val="0"/>
        <w:jc w:val="left"/>
      </w:pPr>
    </w:p>
    <w:p w:rsidR="00862E06" w:rsidRDefault="00862E06" w:rsidP="00862E06">
      <w:pPr>
        <w:widowControl w:val="0"/>
        <w:jc w:val="left"/>
      </w:pPr>
      <w:r>
        <w:t xml:space="preserve">Summary: </w:t>
      </w:r>
      <w:r w:rsidR="0016221F">
        <w:t>Margaret West-Sumpter</w:t>
      </w:r>
    </w:p>
    <w:p w:rsidR="00862E06" w:rsidRDefault="00862E06" w:rsidP="00862E06">
      <w:pPr>
        <w:widowControl w:val="0"/>
        <w:jc w:val="left"/>
      </w:pPr>
    </w:p>
    <w:p w:rsidR="00862E06" w:rsidRDefault="00862E06" w:rsidP="00862E06">
      <w:pPr>
        <w:widowControl w:val="0"/>
        <w:jc w:val="left"/>
      </w:pPr>
    </w:p>
    <w:p w:rsidR="00862E06" w:rsidRDefault="00862E06" w:rsidP="00862E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2E06">
        <w:rPr>
          <w:b/>
        </w:rPr>
        <w:t>HISTORY OF LEGISLATIVE ACTIONS</w:t>
      </w:r>
    </w:p>
    <w:p w:rsidR="00862E06" w:rsidRDefault="00862E06" w:rsidP="00862E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2E06" w:rsidRPr="00862E06" w:rsidRDefault="00862E06" w:rsidP="00862E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2E06">
        <w:rPr>
          <w:u w:val="single"/>
        </w:rPr>
        <w:tab/>
        <w:t>Date</w:t>
      </w:r>
      <w:r w:rsidRPr="00862E06">
        <w:rPr>
          <w:u w:val="single"/>
        </w:rPr>
        <w:tab/>
        <w:t>Body</w:t>
      </w:r>
      <w:r w:rsidRPr="00862E06">
        <w:rPr>
          <w:u w:val="single"/>
        </w:rPr>
        <w:tab/>
        <w:t>Action Description with journal page number</w:t>
      </w:r>
      <w:r w:rsidRPr="00862E06">
        <w:rPr>
          <w:u w:val="single"/>
        </w:rPr>
        <w:tab/>
      </w:r>
    </w:p>
    <w:p w:rsidR="00F54C14" w:rsidRDefault="00F54C14" w:rsidP="00F54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6/21/2012</w:t>
      </w:r>
      <w:r>
        <w:tab/>
        <w:t>House</w:t>
      </w:r>
      <w:r>
        <w:tab/>
      </w:r>
      <w:r w:rsidRPr="009903DF">
        <w:t>Introduced and adopted (</w:t>
      </w:r>
      <w:hyperlink r:id="rId7" w:history="1">
        <w:r w:rsidRPr="009903DF">
          <w:rPr>
            <w:rStyle w:val="Hyperlink"/>
          </w:rPr>
          <w:t>House Journal</w:t>
        </w:r>
        <w:r w:rsidRPr="009903DF">
          <w:rPr>
            <w:rStyle w:val="Hyperlink"/>
          </w:rPr>
          <w:noBreakHyphen/>
          <w:t>page 232</w:t>
        </w:r>
      </w:hyperlink>
      <w:r w:rsidRPr="009903DF">
        <w:t>)</w:t>
      </w:r>
    </w:p>
    <w:p w:rsidR="00F54C14" w:rsidRDefault="00F54C14" w:rsidP="00F54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2E06" w:rsidRPr="00862E06" w:rsidRDefault="00862E06" w:rsidP="00862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2E06" w:rsidRDefault="00862E06" w:rsidP="00862E06">
      <w:r w:rsidRPr="00862E06">
        <w:rPr>
          <w:b/>
        </w:rPr>
        <w:t>VERSIONS OF THIS BILL</w:t>
      </w:r>
    </w:p>
    <w:p w:rsidR="00862E06" w:rsidRDefault="00862E06" w:rsidP="00862E06"/>
    <w:p w:rsidR="00862E06" w:rsidRDefault="00A30BB8" w:rsidP="00862E06">
      <w:hyperlink r:id="rId8" w:history="1">
        <w:r w:rsidR="00862E06">
          <w:rPr>
            <w:rStyle w:val="Hyperlink"/>
          </w:rPr>
          <w:t>6/21/2012</w:t>
        </w:r>
      </w:hyperlink>
    </w:p>
    <w:p w:rsidR="00862E06" w:rsidRDefault="00862E06" w:rsidP="00862E06"/>
    <w:p w:rsidR="00862E06" w:rsidRDefault="00862E06" w:rsidP="00862E06">
      <w:pPr>
        <w:sectPr w:rsidR="00862E06" w:rsidSect="00862E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7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78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AND RECOGNIZE MARGARET WEST</w:t>
      </w:r>
      <w:r>
        <w:noBreakHyphen/>
        <w:t>SUMPTER UPON HER RETIREMENT FROM THE SOUTH CAROLINA STATE EMPLOYEES ASSOCIATION AND THANK HER FOR THIRTY</w:t>
      </w:r>
      <w:r>
        <w:noBreakHyphen/>
        <w:t>TWO YEARS OF DEDICATED PUBLIC SERVICE.</w:t>
      </w: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4C42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4C42">
        <w:t>the South Carolina House of Representatives has learned that Margaret West</w:t>
      </w:r>
      <w:r w:rsidR="004D4C42">
        <w:noBreakHyphen/>
        <w:t>Sumpter is retiring after thirty</w:t>
      </w:r>
      <w:r w:rsidR="004D4C42">
        <w:noBreakHyphen/>
        <w:t>two years of dedicated public service;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C902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Margaret Middleton</w:t>
      </w:r>
      <w:r w:rsidR="004D4C42">
        <w:t xml:space="preserve"> West</w:t>
      </w:r>
      <w:r w:rsidR="004D4C42">
        <w:noBreakHyphen/>
        <w:t>Sumpter was born in Richland Count</w:t>
      </w:r>
      <w:r>
        <w:t>y at Hopkins, graduated</w:t>
      </w:r>
      <w:r w:rsidR="004D4C42">
        <w:t xml:space="preserve"> from Lower Richland High School, and attended both Midlands Technical College and Columbia College;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worked with the public school system as a dedicated and valued employee of Richland County School District One from 1977 to 1989 as Administrative Assistant to the Associate District Superintendant;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Margaret West</w:t>
      </w:r>
      <w:r>
        <w:noBreakHyphen/>
        <w:t>Sumpter served the citizens of South Carolina as a dedicated and valued employee of the South Carolina Ethics Commission from 1999 to 2000;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C902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represented the s</w:t>
      </w:r>
      <w:r w:rsidR="004D4C42">
        <w:t>tate employees of South Carolina as a dedicated and valued employee of the South Carolina State Employees Association from 2000 to 2012;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Margaret West</w:t>
      </w:r>
      <w:r>
        <w:noBreakHyphen/>
        <w:t>Sumpter is married to Wayne Sumpter, Chief Financial Officer at the Columbia Urban League;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is the proud mother of three children:  Roy West, Ryan West, and Ashley West</w:t>
      </w:r>
      <w:r>
        <w:noBreakHyphen/>
        <w:t>Fee; and has three wonderful grandchildren;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8FF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to Margaret West</w:t>
      </w:r>
      <w:r>
        <w:noBreakHyphen/>
        <w:t>Sumpter for her significant contributions and dedicated service to the Columbia</w:t>
      </w:r>
      <w:r>
        <w:noBreakHyphen/>
        <w:t>Lexington</w:t>
      </w:r>
      <w:r>
        <w:noBreakHyphen/>
        <w:t xml:space="preserve">Richland area, to the State of South Carolina, and </w:t>
      </w:r>
      <w:r w:rsidR="00C90267">
        <w:t>to the s</w:t>
      </w:r>
      <w:r>
        <w:t>tate employees of South Carolina represented by the South Carolina State Employees Association</w:t>
      </w:r>
      <w:r w:rsidR="00C90267">
        <w:t>,</w:t>
      </w:r>
      <w:r>
        <w:t xml:space="preserve"> and wish her the best in all of her future endeavors.  </w:t>
      </w:r>
      <w:r w:rsidR="006378FF">
        <w:t>Now, therefore,</w:t>
      </w: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4C42">
        <w:t xml:space="preserve"> the members of the South Carolina House of Representatives, by this resolution, honor and recognize Margaret West</w:t>
      </w:r>
      <w:r w:rsidR="004D4C42">
        <w:noBreakHyphen/>
        <w:t>Sumpter upon her retirement from the South Carolina State Employees Association and thank her for her thirty</w:t>
      </w:r>
      <w:r w:rsidR="004D4C42">
        <w:noBreakHyphen/>
        <w:t>two years of dedicated public service.</w:t>
      </w: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D4C42">
        <w:t xml:space="preserve"> Margaret West</w:t>
      </w:r>
      <w:r w:rsidR="004D4C42">
        <w:noBreakHyphen/>
        <w:t>Sumpter.</w:t>
      </w:r>
    </w:p>
    <w:p w:rsidR="00E17070" w:rsidRDefault="004D4C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7070" w:rsidRDefault="00E17070" w:rsidP="00862E06">
      <w:pPr>
        <w:suppressAutoHyphens/>
      </w:pPr>
    </w:p>
    <w:sectPr w:rsidR="00E17070" w:rsidSect="00862E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8FF" w:rsidRDefault="006378FF" w:rsidP="009F0C77">
      <w:r>
        <w:separator/>
      </w:r>
    </w:p>
  </w:endnote>
  <w:endnote w:type="continuationSeparator" w:id="0">
    <w:p w:rsidR="006378FF" w:rsidRDefault="006378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2AF596-2905-464C-A0A2-6DEF459CFCA0}"/>
    <w:embedBold r:id="rId2" w:fontKey="{33105E3D-35EE-4BDC-B18C-8C01B018B1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72DDD0-8EE6-4F16-AA1D-EA4CDC8492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8BECA3-831F-4053-8458-F40160FD67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469BBE-E36B-4FA8-ADAC-9BC4A8B415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E06" w:rsidRPr="00E17070" w:rsidRDefault="00862E06" w:rsidP="00E17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[5428]</w:t>
    </w:r>
    <w:r>
      <w:tab/>
    </w:r>
    <w:r w:rsidR="00A30BB8">
      <w:fldChar w:fldCharType="begin"/>
    </w:r>
    <w:r w:rsidR="00A30BB8">
      <w:instrText xml:space="preserve"> PAGE  \* MERGEFORMAT </w:instrText>
    </w:r>
    <w:r w:rsidR="00A30BB8">
      <w:fldChar w:fldCharType="separate"/>
    </w:r>
    <w:r w:rsidR="00A30BB8">
      <w:rPr>
        <w:noProof/>
      </w:rPr>
      <w:t>1</w:t>
    </w:r>
    <w:r w:rsidR="00A30B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8FF" w:rsidRDefault="006378FF" w:rsidP="009F0C77">
      <w:r>
        <w:separator/>
      </w:r>
    </w:p>
  </w:footnote>
  <w:footnote w:type="continuationSeparator" w:id="0">
    <w:p w:rsidR="006378FF" w:rsidRDefault="006378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748AB12"/>
    <w:docVar w:name="CoverBillType" w:val="r"/>
    <w:docVar w:name="docpath" w:val="L:\Council\bills\AGM\19748AB12.DOCX"/>
    <w:docVar w:name="dvBillNumber" w:val="542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C1D1C"/>
    <w:rsid w:val="00011869"/>
    <w:rsid w:val="00064165"/>
    <w:rsid w:val="000968F1"/>
    <w:rsid w:val="000B1D61"/>
    <w:rsid w:val="000C1D1C"/>
    <w:rsid w:val="000E1785"/>
    <w:rsid w:val="000F0502"/>
    <w:rsid w:val="000F40FA"/>
    <w:rsid w:val="0010776B"/>
    <w:rsid w:val="00114B21"/>
    <w:rsid w:val="00133E66"/>
    <w:rsid w:val="001435A3"/>
    <w:rsid w:val="0016221F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C42"/>
    <w:rsid w:val="004E7D54"/>
    <w:rsid w:val="00500F9A"/>
    <w:rsid w:val="005273C6"/>
    <w:rsid w:val="00530A69"/>
    <w:rsid w:val="00545593"/>
    <w:rsid w:val="00577C6C"/>
    <w:rsid w:val="005C2FE2"/>
    <w:rsid w:val="005E2BC9"/>
    <w:rsid w:val="00605102"/>
    <w:rsid w:val="006079C8"/>
    <w:rsid w:val="006215AA"/>
    <w:rsid w:val="006378FF"/>
    <w:rsid w:val="006913C9"/>
    <w:rsid w:val="0069470D"/>
    <w:rsid w:val="006A30B9"/>
    <w:rsid w:val="00721098"/>
    <w:rsid w:val="00734F00"/>
    <w:rsid w:val="007A70AE"/>
    <w:rsid w:val="008362E8"/>
    <w:rsid w:val="00862E06"/>
    <w:rsid w:val="008A1768"/>
    <w:rsid w:val="008F4429"/>
    <w:rsid w:val="00915418"/>
    <w:rsid w:val="0094021A"/>
    <w:rsid w:val="00990EFF"/>
    <w:rsid w:val="009C6A0B"/>
    <w:rsid w:val="009F0C77"/>
    <w:rsid w:val="009F4DD1"/>
    <w:rsid w:val="00A30BB8"/>
    <w:rsid w:val="00A41684"/>
    <w:rsid w:val="00A64E80"/>
    <w:rsid w:val="00A72BCD"/>
    <w:rsid w:val="00A741D9"/>
    <w:rsid w:val="00A833AB"/>
    <w:rsid w:val="00A9741D"/>
    <w:rsid w:val="00AD4B17"/>
    <w:rsid w:val="00AE5EDF"/>
    <w:rsid w:val="00B35E93"/>
    <w:rsid w:val="00B412D4"/>
    <w:rsid w:val="00BD1288"/>
    <w:rsid w:val="00BE3C22"/>
    <w:rsid w:val="00C0345E"/>
    <w:rsid w:val="00C3483A"/>
    <w:rsid w:val="00C74E9D"/>
    <w:rsid w:val="00C82FD3"/>
    <w:rsid w:val="00C90267"/>
    <w:rsid w:val="00C92819"/>
    <w:rsid w:val="00CC6B7B"/>
    <w:rsid w:val="00CD2089"/>
    <w:rsid w:val="00D73A67"/>
    <w:rsid w:val="00D90235"/>
    <w:rsid w:val="00D970A9"/>
    <w:rsid w:val="00DA3485"/>
    <w:rsid w:val="00DF3845"/>
    <w:rsid w:val="00E17070"/>
    <w:rsid w:val="00E41911"/>
    <w:rsid w:val="00E92EEF"/>
    <w:rsid w:val="00ED5453"/>
    <w:rsid w:val="00F24442"/>
    <w:rsid w:val="00F50AE3"/>
    <w:rsid w:val="00F54C14"/>
    <w:rsid w:val="00F67CF1"/>
    <w:rsid w:val="00F840F0"/>
    <w:rsid w:val="00FB0D0D"/>
    <w:rsid w:val="00FB2156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7B1221-4976-437B-84B1-EF5ECDF1B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2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2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2E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28_201206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E7F61-4220-451C-ACEE-1412D89FF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526</Words>
  <Characters>3222</Characters>
  <Application>Microsoft Office Word</Application>
  <DocSecurity>4</DocSecurity>
  <Lines>103</Lines>
  <Paragraphs>29</Paragraphs>
  <ScaleCrop>false</ScaleCrop>
  <Company> </Company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5428: Margaret West-Sumpter - South Carolina Legislature Online</dc:title>
  <dc:subject/>
  <dc:creator>angiemorgan</dc:creator>
  <cp:keywords/>
  <dc:description/>
  <cp:lastModifiedBy>N Cumfer</cp:lastModifiedBy>
  <cp:revision>2</cp:revision>
  <cp:lastPrinted>2012-06-21T20:14:00Z</cp:lastPrinted>
  <dcterms:created xsi:type="dcterms:W3CDTF">2014-11-24T15:10:00Z</dcterms:created>
  <dcterms:modified xsi:type="dcterms:W3CDTF">2014-11-24T15:10:00Z</dcterms:modified>
</cp:coreProperties>
</file>