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353" w:rsidRDefault="000F3353" w:rsidP="000F3353">
      <w:pPr>
        <w:widowControl w:val="0"/>
        <w:jc w:val="center"/>
      </w:pPr>
      <w:bookmarkStart w:id="0" w:name="_GoBack"/>
      <w:bookmarkEnd w:id="0"/>
      <w:r w:rsidRPr="000F3353">
        <w:rPr>
          <w:b/>
        </w:rPr>
        <w:t>South Carolina General Assembly</w:t>
      </w:r>
    </w:p>
    <w:p w:rsidR="000F3353" w:rsidRDefault="000F3353" w:rsidP="000F3353">
      <w:pPr>
        <w:widowControl w:val="0"/>
        <w:jc w:val="center"/>
      </w:pPr>
      <w:r>
        <w:t>119th Session, 2011-2012</w:t>
      </w:r>
    </w:p>
    <w:p w:rsidR="000F3353" w:rsidRDefault="000F3353" w:rsidP="000F3353">
      <w:pPr>
        <w:widowControl w:val="0"/>
        <w:jc w:val="left"/>
      </w:pPr>
    </w:p>
    <w:p w:rsidR="000F3353" w:rsidRDefault="000F3353" w:rsidP="000F3353">
      <w:pPr>
        <w:widowControl w:val="0"/>
        <w:jc w:val="left"/>
        <w:rPr>
          <w:b/>
        </w:rPr>
      </w:pPr>
      <w:r w:rsidRPr="000F3353">
        <w:rPr>
          <w:b/>
        </w:rPr>
        <w:t>S.</w:t>
      </w:r>
      <w:r>
        <w:rPr>
          <w:b/>
        </w:rPr>
        <w:t xml:space="preserve"> </w:t>
      </w:r>
      <w:r w:rsidRPr="000F3353">
        <w:rPr>
          <w:b/>
        </w:rPr>
        <w:t>625</w:t>
      </w:r>
    </w:p>
    <w:p w:rsidR="000F3353" w:rsidRDefault="000F3353" w:rsidP="000F3353">
      <w:pPr>
        <w:widowControl w:val="0"/>
        <w:jc w:val="left"/>
        <w:rPr>
          <w:b/>
        </w:rPr>
      </w:pPr>
    </w:p>
    <w:p w:rsidR="000F3353" w:rsidRDefault="000F3353" w:rsidP="000F3353">
      <w:pPr>
        <w:widowControl w:val="0"/>
        <w:jc w:val="left"/>
      </w:pPr>
      <w:r w:rsidRPr="000F3353">
        <w:rPr>
          <w:b/>
        </w:rPr>
        <w:t>STATUS INFORMATION</w:t>
      </w:r>
    </w:p>
    <w:p w:rsidR="000F3353" w:rsidRDefault="000F3353" w:rsidP="000F3353">
      <w:pPr>
        <w:widowControl w:val="0"/>
        <w:jc w:val="left"/>
      </w:pPr>
    </w:p>
    <w:p w:rsidR="000F3353" w:rsidRDefault="000F3353" w:rsidP="000F3353">
      <w:pPr>
        <w:widowControl w:val="0"/>
        <w:jc w:val="left"/>
      </w:pPr>
      <w:r>
        <w:t>Senate Resolution</w:t>
      </w:r>
    </w:p>
    <w:p w:rsidR="000F3353" w:rsidRDefault="000F3353" w:rsidP="000F3353">
      <w:pPr>
        <w:widowControl w:val="0"/>
        <w:jc w:val="left"/>
      </w:pPr>
      <w:r>
        <w:t>Sponsors: Senators Nicholson and Courson</w:t>
      </w:r>
    </w:p>
    <w:p w:rsidR="000F3353" w:rsidRDefault="000F3353" w:rsidP="000F3353">
      <w:pPr>
        <w:widowControl w:val="0"/>
        <w:jc w:val="left"/>
      </w:pPr>
      <w:r>
        <w:t>Document Path: l:\council\bills\gm\24680htc11.docx</w:t>
      </w:r>
    </w:p>
    <w:p w:rsidR="000F3353" w:rsidRDefault="000F3353" w:rsidP="000F3353">
      <w:pPr>
        <w:widowControl w:val="0"/>
        <w:jc w:val="left"/>
      </w:pPr>
    </w:p>
    <w:p w:rsidR="000F3353" w:rsidRDefault="000F3353" w:rsidP="000F3353">
      <w:pPr>
        <w:widowControl w:val="0"/>
        <w:jc w:val="left"/>
      </w:pPr>
      <w:r>
        <w:t>Introduced in the Senate on February 24, 2011</w:t>
      </w:r>
    </w:p>
    <w:p w:rsidR="000F3353" w:rsidRDefault="000F3353" w:rsidP="000F3353">
      <w:pPr>
        <w:widowControl w:val="0"/>
        <w:jc w:val="left"/>
      </w:pPr>
      <w:r>
        <w:t>Adopted by the Senate on February 24, 2011</w:t>
      </w:r>
    </w:p>
    <w:p w:rsidR="000F3353" w:rsidRDefault="000F3353" w:rsidP="000F3353">
      <w:pPr>
        <w:widowControl w:val="0"/>
        <w:jc w:val="left"/>
      </w:pPr>
    </w:p>
    <w:p w:rsidR="000F3353" w:rsidRDefault="000F3353" w:rsidP="000F3353">
      <w:pPr>
        <w:widowControl w:val="0"/>
        <w:jc w:val="left"/>
      </w:pPr>
      <w:r>
        <w:t xml:space="preserve">Summary: </w:t>
      </w:r>
      <w:r w:rsidR="000C605B">
        <w:t>Jerome Phillip Singleton, Jr.</w:t>
      </w:r>
    </w:p>
    <w:p w:rsidR="000F3353" w:rsidRDefault="000F3353" w:rsidP="000F3353">
      <w:pPr>
        <w:widowControl w:val="0"/>
        <w:jc w:val="left"/>
      </w:pPr>
    </w:p>
    <w:p w:rsidR="000F3353" w:rsidRDefault="000F3353" w:rsidP="000F3353">
      <w:pPr>
        <w:widowControl w:val="0"/>
        <w:jc w:val="left"/>
      </w:pPr>
    </w:p>
    <w:p w:rsidR="000F3353" w:rsidRDefault="000F3353" w:rsidP="000F3353">
      <w:pPr>
        <w:widowControl w:val="0"/>
        <w:tabs>
          <w:tab w:val="center" w:pos="590"/>
          <w:tab w:val="center" w:pos="1440"/>
          <w:tab w:val="left" w:pos="1872"/>
          <w:tab w:val="left" w:pos="9187"/>
        </w:tabs>
        <w:jc w:val="left"/>
      </w:pPr>
      <w:r w:rsidRPr="000F3353">
        <w:rPr>
          <w:b/>
        </w:rPr>
        <w:t>HISTORY OF LEGISLATIVE ACTIONS</w:t>
      </w:r>
    </w:p>
    <w:p w:rsidR="000F3353" w:rsidRDefault="000F3353" w:rsidP="000F3353">
      <w:pPr>
        <w:widowControl w:val="0"/>
        <w:tabs>
          <w:tab w:val="center" w:pos="590"/>
          <w:tab w:val="center" w:pos="1440"/>
          <w:tab w:val="left" w:pos="1872"/>
          <w:tab w:val="left" w:pos="9187"/>
        </w:tabs>
        <w:jc w:val="left"/>
      </w:pPr>
    </w:p>
    <w:p w:rsidR="000F3353" w:rsidRPr="000F3353" w:rsidRDefault="000F3353" w:rsidP="000F3353">
      <w:pPr>
        <w:widowControl w:val="0"/>
        <w:tabs>
          <w:tab w:val="center" w:pos="590"/>
          <w:tab w:val="center" w:pos="1440"/>
          <w:tab w:val="left" w:pos="1872"/>
          <w:tab w:val="left" w:pos="9187"/>
        </w:tabs>
        <w:jc w:val="left"/>
      </w:pPr>
      <w:r w:rsidRPr="000F3353">
        <w:rPr>
          <w:u w:val="single"/>
        </w:rPr>
        <w:tab/>
        <w:t>Date</w:t>
      </w:r>
      <w:r w:rsidRPr="000F3353">
        <w:rPr>
          <w:u w:val="single"/>
        </w:rPr>
        <w:tab/>
        <w:t>Body</w:t>
      </w:r>
      <w:r w:rsidRPr="000F3353">
        <w:rPr>
          <w:u w:val="single"/>
        </w:rPr>
        <w:tab/>
        <w:t>Action Description with journal page number</w:t>
      </w:r>
      <w:r w:rsidRPr="000F3353">
        <w:rPr>
          <w:u w:val="single"/>
        </w:rPr>
        <w:tab/>
      </w:r>
    </w:p>
    <w:p w:rsidR="009617BC" w:rsidRDefault="009617BC" w:rsidP="009617BC">
      <w:pPr>
        <w:widowControl w:val="0"/>
        <w:tabs>
          <w:tab w:val="right" w:pos="1008"/>
          <w:tab w:val="left" w:pos="1152"/>
          <w:tab w:val="left" w:pos="1872"/>
          <w:tab w:val="left" w:pos="9187"/>
        </w:tabs>
        <w:ind w:left="2088" w:hanging="2088"/>
        <w:jc w:val="left"/>
      </w:pPr>
      <w:r>
        <w:tab/>
        <w:t>2/24/2011</w:t>
      </w:r>
      <w:r>
        <w:tab/>
        <w:t>Senate</w:t>
      </w:r>
      <w:r>
        <w:tab/>
      </w:r>
      <w:r w:rsidRPr="00020378">
        <w:t>Introduced and adopted (</w:t>
      </w:r>
      <w:hyperlink r:id="rId7" w:history="1">
        <w:r w:rsidRPr="00020378">
          <w:rPr>
            <w:rStyle w:val="Hyperlink"/>
          </w:rPr>
          <w:t>Senate Journal</w:t>
        </w:r>
        <w:r w:rsidRPr="00020378">
          <w:rPr>
            <w:rStyle w:val="Hyperlink"/>
          </w:rPr>
          <w:noBreakHyphen/>
          <w:t>page 6</w:t>
        </w:r>
      </w:hyperlink>
      <w:r w:rsidRPr="00020378">
        <w:t>)</w:t>
      </w:r>
    </w:p>
    <w:p w:rsidR="009617BC" w:rsidRDefault="009617BC" w:rsidP="009617BC">
      <w:pPr>
        <w:widowControl w:val="0"/>
        <w:tabs>
          <w:tab w:val="right" w:pos="1008"/>
          <w:tab w:val="left" w:pos="1152"/>
          <w:tab w:val="left" w:pos="1872"/>
          <w:tab w:val="left" w:pos="9187"/>
        </w:tabs>
        <w:ind w:left="2088" w:hanging="2088"/>
        <w:jc w:val="left"/>
      </w:pPr>
    </w:p>
    <w:p w:rsidR="000F3353" w:rsidRPr="000F3353" w:rsidRDefault="000F3353" w:rsidP="000F3353">
      <w:pPr>
        <w:widowControl w:val="0"/>
        <w:tabs>
          <w:tab w:val="right" w:pos="1008"/>
          <w:tab w:val="left" w:pos="1152"/>
          <w:tab w:val="left" w:pos="1872"/>
          <w:tab w:val="left" w:pos="9187"/>
        </w:tabs>
        <w:ind w:left="2088" w:hanging="2088"/>
        <w:jc w:val="left"/>
      </w:pPr>
    </w:p>
    <w:p w:rsidR="000F3353" w:rsidRDefault="000F3353" w:rsidP="000F3353">
      <w:r w:rsidRPr="000F3353">
        <w:rPr>
          <w:b/>
        </w:rPr>
        <w:t>VERSIONS OF THIS BILL</w:t>
      </w:r>
    </w:p>
    <w:p w:rsidR="000F3353" w:rsidRDefault="000F3353" w:rsidP="000F3353"/>
    <w:p w:rsidR="000F3353" w:rsidRDefault="00801941" w:rsidP="000F3353">
      <w:hyperlink r:id="rId8" w:history="1">
        <w:r w:rsidR="000F3353">
          <w:rPr>
            <w:rStyle w:val="Hyperlink"/>
          </w:rPr>
          <w:t>2/24/2011</w:t>
        </w:r>
      </w:hyperlink>
    </w:p>
    <w:p w:rsidR="000F3353" w:rsidRDefault="000F3353" w:rsidP="000F3353"/>
    <w:p w:rsidR="000F3353" w:rsidRDefault="000F3353" w:rsidP="000F3353">
      <w:pPr>
        <w:sectPr w:rsidR="000F3353" w:rsidSect="000F335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257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4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JEROME PHILLIP SINGLETON, JR., FOR HIS ATHLETIC, ACADEMIC, AND CAREER ACHIEVEMENTS, AND TO CONGRATULATE HIM FOR CAPTURING THE GOLD MEDAL IN THE 100</w:t>
      </w:r>
      <w:r w:rsidR="005E22DD">
        <w:noBreakHyphen/>
      </w:r>
      <w:r>
        <w:t>METER RACE AT THE INTERNATIONAL PARALYMPIC COMMITTEE TRACK AND FIELD WORLD CHAMPIONSHIPS.</w:t>
      </w:r>
    </w:p>
    <w:p w:rsidR="007E2573" w:rsidRDefault="007E2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1F20" w:rsidRDefault="007E2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491E">
        <w:t xml:space="preserve">the </w:t>
      </w:r>
      <w:r w:rsidR="005A38B2">
        <w:t xml:space="preserve">members of the </w:t>
      </w:r>
      <w:r w:rsidR="00E0491E">
        <w:t xml:space="preserve">South Carolina </w:t>
      </w:r>
      <w:r w:rsidR="00736782">
        <w:t>Senate</w:t>
      </w:r>
      <w:r w:rsidR="00E0491E">
        <w:t xml:space="preserve"> </w:t>
      </w:r>
      <w:r w:rsidR="005A38B2">
        <w:t>are</w:t>
      </w:r>
      <w:r w:rsidR="00E0491E">
        <w:t xml:space="preserve"> pleased to learn that Jerome Phillip Singleton</w:t>
      </w:r>
      <w:r w:rsidR="00C01F20">
        <w:t xml:space="preserve"> won the gold medal </w:t>
      </w:r>
      <w:r w:rsidR="00736782">
        <w:t xml:space="preserve">in the 100 meters </w:t>
      </w:r>
      <w:r w:rsidR="00C01F20">
        <w:t>at the International Paralympic Committee</w:t>
      </w:r>
      <w:r w:rsidR="00736782">
        <w:t xml:space="preserve"> (IPC)</w:t>
      </w:r>
      <w:r w:rsidR="00C01F20">
        <w:t xml:space="preserve"> </w:t>
      </w:r>
      <w:r w:rsidR="00736782">
        <w:t>T</w:t>
      </w:r>
      <w:r w:rsidR="00C01F20">
        <w:t xml:space="preserve">rack and </w:t>
      </w:r>
      <w:r w:rsidR="00736782">
        <w:t>F</w:t>
      </w:r>
      <w:r w:rsidR="00C01F20">
        <w:t xml:space="preserve">ield </w:t>
      </w:r>
      <w:r w:rsidR="00736782">
        <w:t>World C</w:t>
      </w:r>
      <w:r w:rsidR="00C01F20">
        <w:t>hampionships in Christchurch, New Zealand, on January 23, 2011</w:t>
      </w:r>
      <w:r w:rsidR="00736782">
        <w:t>; and</w:t>
      </w:r>
    </w:p>
    <w:p w:rsidR="00C01F20" w:rsidRDefault="00C01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F20" w:rsidRDefault="00C01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Greenwood, Jerome Singleton lost his right foot when he was just a year and a half </w:t>
      </w:r>
      <w:r w:rsidR="005A38B2">
        <w:t xml:space="preserve">old </w:t>
      </w:r>
      <w:r>
        <w:t>in the wake of a birth defect; and</w:t>
      </w:r>
    </w:p>
    <w:p w:rsidR="00C01F20" w:rsidRDefault="00C01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F20" w:rsidRDefault="00C01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parents, Jacqueline and Jerome Singleton, taught him the value of hard work and dedication, a lesson which he seemed to learn well considering his </w:t>
      </w:r>
      <w:r w:rsidR="002F1C02">
        <w:t>grade</w:t>
      </w:r>
      <w:r w:rsidR="005E22DD">
        <w:noBreakHyphen/>
      </w:r>
      <w:r w:rsidR="002F1C02">
        <w:t xml:space="preserve">point average of </w:t>
      </w:r>
      <w:r>
        <w:t>better than 4.0 from Dutch Fork High School</w:t>
      </w:r>
      <w:r w:rsidR="002F1C02">
        <w:t>,</w:t>
      </w:r>
      <w:r>
        <w:t xml:space="preserve"> while playing football and basketball and running track; and</w:t>
      </w:r>
    </w:p>
    <w:p w:rsidR="008D4CD5" w:rsidRDefault="008D4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D5" w:rsidRDefault="008D4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senior year, he received the South Carolina High School League Scholar Athlete Award for Outstanding Athletic and Academic Achievement; and </w:t>
      </w:r>
    </w:p>
    <w:p w:rsidR="00C01F20" w:rsidRDefault="00C01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017" w:rsidRDefault="00C01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4017">
        <w:t>after graduation in 2004, he attended Morehouse College where he took a double major in mathematics and applied physics, and then he transferred to the University of Michigan to complete a dual degree with Morehouse and added industrial engineering to his majors; and</w:t>
      </w:r>
    </w:p>
    <w:p w:rsidR="00864017" w:rsidRDefault="00864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D5" w:rsidRDefault="00864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2005, </w:t>
      </w:r>
      <w:r w:rsidR="008362A8">
        <w:t>Jerome Singleton</w:t>
      </w:r>
      <w:r>
        <w:t xml:space="preserve"> se</w:t>
      </w:r>
      <w:r w:rsidR="00746CBC">
        <w:t>rved as an intern at NASA</w:t>
      </w:r>
      <w:r w:rsidR="005E22DD" w:rsidRPr="005E22DD">
        <w:t>’</w:t>
      </w:r>
      <w:r w:rsidR="00746CBC">
        <w:t>s Glen</w:t>
      </w:r>
      <w:r>
        <w:t xml:space="preserve">n Research Center where he worked on the </w:t>
      </w:r>
      <w:r w:rsidR="005A38B2">
        <w:t>O</w:t>
      </w:r>
      <w:r>
        <w:t>il</w:t>
      </w:r>
      <w:r w:rsidR="005E22DD">
        <w:noBreakHyphen/>
      </w:r>
      <w:r w:rsidR="005A38B2">
        <w:t>F</w:t>
      </w:r>
      <w:r>
        <w:t>ree</w:t>
      </w:r>
      <w:r w:rsidR="005A38B2">
        <w:t xml:space="preserve"> T</w:t>
      </w:r>
      <w:r>
        <w:t>urbomachinery project that would be used to implement the Mars landing; and he helped to update a Stereo</w:t>
      </w:r>
      <w:r w:rsidR="005E22DD">
        <w:noBreakHyphen/>
      </w:r>
      <w:r>
        <w:t>Imaging Vescroscopy (SIV) System used for the early detection of cataracts; and</w:t>
      </w:r>
    </w:p>
    <w:p w:rsidR="008D4CD5" w:rsidRDefault="008D4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2A8" w:rsidRDefault="008D4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2007, </w:t>
      </w:r>
      <w:r w:rsidR="008362A8">
        <w:t>he</w:t>
      </w:r>
      <w:r>
        <w:t xml:space="preserve"> </w:t>
      </w:r>
      <w:r w:rsidR="00736782">
        <w:t xml:space="preserve">was inducted into Phi Beta Kappa and </w:t>
      </w:r>
      <w:r w:rsidR="009071DB">
        <w:t xml:space="preserve">through Yale University conducted </w:t>
      </w:r>
      <w:r>
        <w:t>research in high</w:t>
      </w:r>
      <w:r w:rsidR="005E22DD">
        <w:noBreakHyphen/>
      </w:r>
      <w:r>
        <w:t xml:space="preserve">energy particle physics </w:t>
      </w:r>
      <w:r w:rsidR="008362A8">
        <w:t>at the world</w:t>
      </w:r>
      <w:r w:rsidR="005E22DD">
        <w:noBreakHyphen/>
      </w:r>
      <w:r w:rsidR="008362A8">
        <w:t>renown</w:t>
      </w:r>
      <w:r w:rsidR="009071DB">
        <w:t>ed</w:t>
      </w:r>
      <w:r w:rsidR="008362A8">
        <w:t xml:space="preserve"> research facility, CERN/European Organization for Nuclear Physics in Geneva, Switzerland, and then took courses in discrete probability and mathematical physics at IAS/Park City Math Institute in Park City, Utah; and</w:t>
      </w:r>
    </w:p>
    <w:p w:rsidR="008362A8" w:rsidRDefault="00836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CBC" w:rsidRDefault="00836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these rigorous academic pursuits, he has continued his athletic competition with little time for training, and </w:t>
      </w:r>
      <w:r w:rsidR="00746CBC">
        <w:t>since 2006, he has garnered no fewer than fifteen medals in national and international competitions in the T44 classification for amputees below the knee; and</w:t>
      </w:r>
    </w:p>
    <w:p w:rsidR="00746CBC" w:rsidRDefault="00746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782" w:rsidRDefault="00746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Wednesday, January 2</w:t>
      </w:r>
      <w:r w:rsidR="009071DB">
        <w:t>6</w:t>
      </w:r>
      <w:r>
        <w:t>, 2011, he bested</w:t>
      </w:r>
      <w:r w:rsidR="009071DB">
        <w:t xml:space="preserve"> one of</w:t>
      </w:r>
      <w:r>
        <w:t xml:space="preserve"> the world</w:t>
      </w:r>
      <w:r w:rsidR="005E22DD" w:rsidRPr="005E22DD">
        <w:t>’</w:t>
      </w:r>
      <w:r>
        <w:t>s</w:t>
      </w:r>
      <w:r w:rsidR="009071DB">
        <w:t xml:space="preserve"> most famous</w:t>
      </w:r>
      <w:r>
        <w:t xml:space="preserve"> racer</w:t>
      </w:r>
      <w:r w:rsidR="009071DB">
        <w:t>s</w:t>
      </w:r>
      <w:r>
        <w:t>, South Africa</w:t>
      </w:r>
      <w:r w:rsidR="005E22DD" w:rsidRPr="005E22DD">
        <w:t>’</w:t>
      </w:r>
      <w:r>
        <w:t xml:space="preserve">s Oscar Pistorius, by </w:t>
      </w:r>
      <w:r w:rsidR="009071DB">
        <w:t>out</w:t>
      </w:r>
      <w:r w:rsidR="005E22DD">
        <w:noBreakHyphen/>
      </w:r>
      <w:r w:rsidR="009071DB">
        <w:t>leaning him at</w:t>
      </w:r>
      <w:r>
        <w:t xml:space="preserve"> the tape</w:t>
      </w:r>
      <w:r w:rsidR="002B4452">
        <w:t xml:space="preserve"> at the finish line</w:t>
      </w:r>
      <w:r>
        <w:t xml:space="preserve"> </w:t>
      </w:r>
      <w:r w:rsidR="00736782">
        <w:t xml:space="preserve">to </w:t>
      </w:r>
      <w:r w:rsidR="005A38B2">
        <w:t>take the gold medal in</w:t>
      </w:r>
      <w:r>
        <w:t xml:space="preserve"> the 100</w:t>
      </w:r>
      <w:r w:rsidR="005E22DD">
        <w:noBreakHyphen/>
      </w:r>
      <w:r>
        <w:t>meters of the IP</w:t>
      </w:r>
      <w:r w:rsidR="00736782">
        <w:t>C Athletics World Championship</w:t>
      </w:r>
      <w:r w:rsidR="002B4452">
        <w:t>s</w:t>
      </w:r>
      <w:r w:rsidR="00736782">
        <w:t>; and</w:t>
      </w:r>
    </w:p>
    <w:p w:rsidR="00736782" w:rsidRDefault="00736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573" w:rsidRDefault="00736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38B2">
        <w:t>t</w:t>
      </w:r>
      <w:r>
        <w:t xml:space="preserve">he South Carolina Senate </w:t>
      </w:r>
      <w:r w:rsidR="005A38B2">
        <w:t>is</w:t>
      </w:r>
      <w:r>
        <w:t xml:space="preserve"> grateful for </w:t>
      </w:r>
      <w:r w:rsidR="005A38B2">
        <w:t xml:space="preserve">the standard of excellence that Jerome Phillip Singleton has set in </w:t>
      </w:r>
      <w:r>
        <w:t>academic</w:t>
      </w:r>
      <w:r w:rsidR="005A38B2">
        <w:t>s</w:t>
      </w:r>
      <w:r>
        <w:t xml:space="preserve"> and athletic</w:t>
      </w:r>
      <w:r w:rsidR="005A38B2">
        <w:t>s</w:t>
      </w:r>
      <w:r>
        <w:t xml:space="preserve"> and look to hear of his future success</w:t>
      </w:r>
      <w:r w:rsidR="007E2573">
        <w:t>.  Now, therefore,</w:t>
      </w:r>
    </w:p>
    <w:p w:rsidR="007E2573" w:rsidRDefault="007E2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573" w:rsidRDefault="007E2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E2573" w:rsidRDefault="007E2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573" w:rsidRDefault="007E2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90BF3">
        <w:t xml:space="preserve">the members of the Senate of the State of South Carolina, by this resolution, recognize and honor Jerome Phillip Singleton, Jr., for his athletic, academic, and career achievements and congratulate him for capturing the </w:t>
      </w:r>
      <w:r w:rsidR="00E0491E">
        <w:t>gold medal in the 100</w:t>
      </w:r>
      <w:r w:rsidR="005E22DD">
        <w:noBreakHyphen/>
      </w:r>
      <w:r w:rsidR="00E0491E">
        <w:t xml:space="preserve">meter race at the International Paralympic Committee </w:t>
      </w:r>
      <w:r w:rsidR="00736782">
        <w:t>Track and Field W</w:t>
      </w:r>
      <w:r w:rsidR="00E0491E">
        <w:t xml:space="preserve">orld </w:t>
      </w:r>
      <w:r w:rsidR="00736782">
        <w:t>C</w:t>
      </w:r>
      <w:r w:rsidR="00E0491E">
        <w:t>hampionships</w:t>
      </w:r>
      <w:r>
        <w:t>.</w:t>
      </w:r>
    </w:p>
    <w:p w:rsidR="007E2573" w:rsidRDefault="007E2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573" w:rsidP="009A72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90BF3">
        <w:t>provi</w:t>
      </w:r>
      <w:r>
        <w:t xml:space="preserve">ded to </w:t>
      </w:r>
      <w:r w:rsidR="00F90BF3">
        <w:t>Jerome Phillip Singleton, Jr.</w:t>
      </w:r>
    </w:p>
    <w:p w:rsidR="00172632" w:rsidRDefault="005E22DD" w:rsidP="009A72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632" w:rsidRDefault="00172632" w:rsidP="000F3353">
      <w:pPr>
        <w:keepNext/>
        <w:suppressAutoHyphens/>
      </w:pPr>
    </w:p>
    <w:sectPr w:rsidR="00172632" w:rsidSect="000F335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8B2" w:rsidRDefault="005A38B2" w:rsidP="009F0C77">
      <w:r>
        <w:separator/>
      </w:r>
    </w:p>
  </w:endnote>
  <w:endnote w:type="continuationSeparator" w:id="0">
    <w:p w:rsidR="005A38B2" w:rsidRDefault="005A38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86091D-9A37-4997-B29A-CDEB81FF04EB}"/>
    <w:embedBold r:id="rId2" w:fontKey="{36BE844E-ECB6-4A0C-B107-045ABC056CE7}"/>
  </w:font>
  <w:font w:name="Calibri">
    <w:panose1 w:val="020F0502020204030204"/>
    <w:charset w:val="00"/>
    <w:family w:val="swiss"/>
    <w:pitch w:val="variable"/>
    <w:sig w:usb0="E10002FF" w:usb1="4000ACFF" w:usb2="00000009" w:usb3="00000000" w:csb0="0000019F" w:csb1="00000000"/>
    <w:embedRegular r:id="rId3" w:fontKey="{67A78C2C-0178-4572-8F7C-AD6760AACE81}"/>
  </w:font>
  <w:font w:name="Tahoma">
    <w:panose1 w:val="020B0604030504040204"/>
    <w:charset w:val="00"/>
    <w:family w:val="swiss"/>
    <w:pitch w:val="variable"/>
    <w:sig w:usb0="21002A87" w:usb1="80000000" w:usb2="00000008" w:usb3="00000000" w:csb0="000101FF" w:csb1="00000000"/>
    <w:embedRegular r:id="rId4" w:fontKey="{F2976664-FD96-4AB5-AB16-927562EAFF44}"/>
  </w:font>
  <w:font w:name="Cambria">
    <w:panose1 w:val="02040503050406030204"/>
    <w:charset w:val="00"/>
    <w:family w:val="roman"/>
    <w:pitch w:val="variable"/>
    <w:sig w:usb0="E00002FF" w:usb1="400004FF" w:usb2="00000000" w:usb3="00000000" w:csb0="0000019F" w:csb1="00000000"/>
    <w:embedRegular r:id="rId5" w:fontKey="{0D7E0ECE-C613-4445-BEA5-57D5D2E350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53" w:rsidRPr="00172632" w:rsidRDefault="000F3353" w:rsidP="00172632">
    <w:pPr>
      <w:pStyle w:val="Footer"/>
      <w:tabs>
        <w:tab w:val="clear" w:pos="4680"/>
        <w:tab w:val="clear" w:pos="9360"/>
        <w:tab w:val="center" w:pos="2995"/>
      </w:tabs>
      <w:spacing w:before="120"/>
    </w:pPr>
    <w:r>
      <w:t>[625]</w:t>
    </w:r>
    <w:r>
      <w:tab/>
    </w:r>
    <w:r w:rsidR="00801941">
      <w:fldChar w:fldCharType="begin"/>
    </w:r>
    <w:r w:rsidR="00801941">
      <w:instrText xml:space="preserve"> PAGE  \* MERGEFORMAT </w:instrText>
    </w:r>
    <w:r w:rsidR="00801941">
      <w:fldChar w:fldCharType="separate"/>
    </w:r>
    <w:r w:rsidR="00801941">
      <w:rPr>
        <w:noProof/>
      </w:rPr>
      <w:t>1</w:t>
    </w:r>
    <w:r w:rsidR="008019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8B2" w:rsidRDefault="005A38B2" w:rsidP="009F0C77">
      <w:r>
        <w:separator/>
      </w:r>
    </w:p>
  </w:footnote>
  <w:footnote w:type="continuationSeparator" w:id="0">
    <w:p w:rsidR="005A38B2" w:rsidRDefault="005A38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80HTC11"/>
    <w:docVar w:name="CoverBillType" w:val="r"/>
    <w:docVar w:name="docpath" w:val="L:\Council\bills\GM\24680HTC11.DOCX"/>
    <w:docVar w:name="dvBillNumber" w:val="625"/>
    <w:docVar w:name="dvBillNumberPrefix" w:val="S. "/>
    <w:docVar w:name="dvOriginalBody" w:val="Senate"/>
    <w:docVar w:name="dvSteno" w:val="GM"/>
    <w:docVar w:name="NameofBody" w:val="s"/>
    <w:docVar w:name="vgroup2" w:val="Council"/>
  </w:docVars>
  <w:rsids>
    <w:rsidRoot w:val="00196570"/>
    <w:rsid w:val="00026C9A"/>
    <w:rsid w:val="000965A1"/>
    <w:rsid w:val="000C605B"/>
    <w:rsid w:val="000E1785"/>
    <w:rsid w:val="000F3353"/>
    <w:rsid w:val="001023A4"/>
    <w:rsid w:val="0010776B"/>
    <w:rsid w:val="00133E66"/>
    <w:rsid w:val="00134ACF"/>
    <w:rsid w:val="00144E15"/>
    <w:rsid w:val="00151E48"/>
    <w:rsid w:val="00164DFF"/>
    <w:rsid w:val="00172632"/>
    <w:rsid w:val="00196570"/>
    <w:rsid w:val="001A4A62"/>
    <w:rsid w:val="001A681E"/>
    <w:rsid w:val="001D08F2"/>
    <w:rsid w:val="002037CA"/>
    <w:rsid w:val="002047A2"/>
    <w:rsid w:val="002321B6"/>
    <w:rsid w:val="0023696B"/>
    <w:rsid w:val="00250967"/>
    <w:rsid w:val="002759C5"/>
    <w:rsid w:val="00277DEE"/>
    <w:rsid w:val="00280D88"/>
    <w:rsid w:val="00294ABE"/>
    <w:rsid w:val="002A3EB4"/>
    <w:rsid w:val="002B4452"/>
    <w:rsid w:val="002D7E20"/>
    <w:rsid w:val="002F1C02"/>
    <w:rsid w:val="00325348"/>
    <w:rsid w:val="00393688"/>
    <w:rsid w:val="003A648E"/>
    <w:rsid w:val="003D411E"/>
    <w:rsid w:val="003E3C1E"/>
    <w:rsid w:val="003E6148"/>
    <w:rsid w:val="00400EAA"/>
    <w:rsid w:val="0041760A"/>
    <w:rsid w:val="00434AD7"/>
    <w:rsid w:val="004809EE"/>
    <w:rsid w:val="00502DF7"/>
    <w:rsid w:val="00511EE9"/>
    <w:rsid w:val="00521E00"/>
    <w:rsid w:val="00577C6C"/>
    <w:rsid w:val="0058501B"/>
    <w:rsid w:val="005A38B2"/>
    <w:rsid w:val="005E22DD"/>
    <w:rsid w:val="006215AA"/>
    <w:rsid w:val="006340D9"/>
    <w:rsid w:val="00643B8E"/>
    <w:rsid w:val="00665EBC"/>
    <w:rsid w:val="0069470D"/>
    <w:rsid w:val="006A476C"/>
    <w:rsid w:val="006C6A93"/>
    <w:rsid w:val="006E02F9"/>
    <w:rsid w:val="006E6496"/>
    <w:rsid w:val="0070357C"/>
    <w:rsid w:val="00736782"/>
    <w:rsid w:val="00746CBC"/>
    <w:rsid w:val="00753C04"/>
    <w:rsid w:val="00756946"/>
    <w:rsid w:val="00757F80"/>
    <w:rsid w:val="00771EEC"/>
    <w:rsid w:val="00786819"/>
    <w:rsid w:val="007A325A"/>
    <w:rsid w:val="007E2573"/>
    <w:rsid w:val="007F1523"/>
    <w:rsid w:val="007F509E"/>
    <w:rsid w:val="007F5799"/>
    <w:rsid w:val="007F6947"/>
    <w:rsid w:val="007F7338"/>
    <w:rsid w:val="00801941"/>
    <w:rsid w:val="008362A8"/>
    <w:rsid w:val="00864017"/>
    <w:rsid w:val="00872729"/>
    <w:rsid w:val="008C1448"/>
    <w:rsid w:val="008D4CD5"/>
    <w:rsid w:val="008F4429"/>
    <w:rsid w:val="009071DB"/>
    <w:rsid w:val="009352BB"/>
    <w:rsid w:val="009617BC"/>
    <w:rsid w:val="00990668"/>
    <w:rsid w:val="009A727C"/>
    <w:rsid w:val="009B6FC9"/>
    <w:rsid w:val="009E78B7"/>
    <w:rsid w:val="009F0C77"/>
    <w:rsid w:val="009F4DD1"/>
    <w:rsid w:val="00A64E80"/>
    <w:rsid w:val="00A741D9"/>
    <w:rsid w:val="00A9741D"/>
    <w:rsid w:val="00AB29DA"/>
    <w:rsid w:val="00AB2A0C"/>
    <w:rsid w:val="00AD4B17"/>
    <w:rsid w:val="00B26FA6"/>
    <w:rsid w:val="00B741CB"/>
    <w:rsid w:val="00B934F3"/>
    <w:rsid w:val="00BB18F6"/>
    <w:rsid w:val="00BB6347"/>
    <w:rsid w:val="00BD2134"/>
    <w:rsid w:val="00C01F20"/>
    <w:rsid w:val="00C038D8"/>
    <w:rsid w:val="00C045DD"/>
    <w:rsid w:val="00C258BA"/>
    <w:rsid w:val="00C3136F"/>
    <w:rsid w:val="00C3483A"/>
    <w:rsid w:val="00C60080"/>
    <w:rsid w:val="00C74E9D"/>
    <w:rsid w:val="00C82FD3"/>
    <w:rsid w:val="00CC6B7B"/>
    <w:rsid w:val="00CD3619"/>
    <w:rsid w:val="00CF4447"/>
    <w:rsid w:val="00D405E7"/>
    <w:rsid w:val="00D41D56"/>
    <w:rsid w:val="00D6260D"/>
    <w:rsid w:val="00D6662B"/>
    <w:rsid w:val="00D95E2F"/>
    <w:rsid w:val="00D970A9"/>
    <w:rsid w:val="00DB3AC0"/>
    <w:rsid w:val="00DC5379"/>
    <w:rsid w:val="00DE68F0"/>
    <w:rsid w:val="00DF3845"/>
    <w:rsid w:val="00DF42A0"/>
    <w:rsid w:val="00DF7E17"/>
    <w:rsid w:val="00E0491E"/>
    <w:rsid w:val="00E27292"/>
    <w:rsid w:val="00E338A2"/>
    <w:rsid w:val="00EB00A2"/>
    <w:rsid w:val="00EB1BF3"/>
    <w:rsid w:val="00EF3EEE"/>
    <w:rsid w:val="00F149A7"/>
    <w:rsid w:val="00F50BAF"/>
    <w:rsid w:val="00F52C10"/>
    <w:rsid w:val="00F715FC"/>
    <w:rsid w:val="00F81FFD"/>
    <w:rsid w:val="00F85228"/>
    <w:rsid w:val="00F90BF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5B5FD7-5BE0-489A-9610-BA46B74AE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38B2"/>
    <w:rPr>
      <w:rFonts w:ascii="Tahoma" w:hAnsi="Tahoma" w:cs="Tahoma"/>
      <w:sz w:val="16"/>
      <w:szCs w:val="16"/>
    </w:rPr>
  </w:style>
  <w:style w:type="character" w:customStyle="1" w:styleId="BalloonTextChar">
    <w:name w:val="Balloon Text Char"/>
    <w:basedOn w:val="DefaultParagraphFont"/>
    <w:link w:val="BalloonText"/>
    <w:uiPriority w:val="99"/>
    <w:semiHidden/>
    <w:rsid w:val="005A38B2"/>
    <w:rPr>
      <w:rFonts w:ascii="Tahoma" w:eastAsia="Times New Roman" w:hAnsi="Tahoma" w:cs="Tahoma"/>
      <w:sz w:val="16"/>
      <w:szCs w:val="16"/>
    </w:rPr>
  </w:style>
  <w:style w:type="character" w:styleId="Hyperlink">
    <w:name w:val="Hyperlink"/>
    <w:basedOn w:val="DefaultParagraphFont"/>
    <w:uiPriority w:val="99"/>
    <w:unhideWhenUsed/>
    <w:rsid w:val="000F33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25_20110224.docx" TargetMode="External"/><Relationship Id="rId3" Type="http://schemas.openxmlformats.org/officeDocument/2006/relationships/settings" Target="settings.xml"/><Relationship Id="rId7" Type="http://schemas.openxmlformats.org/officeDocument/2006/relationships/hyperlink" Target="file:///h:\sj%20archive\2011\02-2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EB1F8-E1E5-4D20-87B5-3A032D1A3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590</Words>
  <Characters>3235</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625: Jerome Phillip Singleton, Jr. - South Carolina Legislature Online</dc:title>
  <dc:subject/>
  <dc:creator>gailmoore</dc:creator>
  <cp:keywords/>
  <dc:description/>
  <cp:lastModifiedBy>N Cumfer</cp:lastModifiedBy>
  <cp:revision>2</cp:revision>
  <cp:lastPrinted>2011-02-24T15:07:00Z</cp:lastPrinted>
  <dcterms:created xsi:type="dcterms:W3CDTF">2014-11-21T20:49:00Z</dcterms:created>
  <dcterms:modified xsi:type="dcterms:W3CDTF">2014-11-21T20:49:00Z</dcterms:modified>
</cp:coreProperties>
</file>