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9B8" w:rsidRDefault="00BA29B8" w:rsidP="00BA29B8">
      <w:pPr>
        <w:widowControl w:val="0"/>
        <w:jc w:val="center"/>
      </w:pPr>
      <w:bookmarkStart w:id="0" w:name="_GoBack"/>
      <w:bookmarkEnd w:id="0"/>
      <w:r w:rsidRPr="00BA29B8">
        <w:rPr>
          <w:b/>
        </w:rPr>
        <w:t>South Carolina General Assembly</w:t>
      </w:r>
    </w:p>
    <w:p w:rsidR="00BA29B8" w:rsidRDefault="00BA29B8" w:rsidP="00BA29B8">
      <w:pPr>
        <w:widowControl w:val="0"/>
        <w:jc w:val="center"/>
      </w:pPr>
      <w:r>
        <w:t>119th Session, 2011-2012</w:t>
      </w:r>
    </w:p>
    <w:p w:rsidR="00BA29B8" w:rsidRDefault="00BA29B8" w:rsidP="00BA29B8">
      <w:pPr>
        <w:widowControl w:val="0"/>
        <w:jc w:val="left"/>
      </w:pPr>
    </w:p>
    <w:p w:rsidR="00BA29B8" w:rsidRDefault="00BA29B8" w:rsidP="00BA29B8">
      <w:pPr>
        <w:widowControl w:val="0"/>
        <w:jc w:val="left"/>
        <w:rPr>
          <w:b/>
        </w:rPr>
      </w:pPr>
      <w:r w:rsidRPr="00BA29B8">
        <w:rPr>
          <w:b/>
        </w:rPr>
        <w:t>S.</w:t>
      </w:r>
      <w:r>
        <w:rPr>
          <w:b/>
        </w:rPr>
        <w:t xml:space="preserve"> </w:t>
      </w:r>
      <w:r w:rsidRPr="00BA29B8">
        <w:rPr>
          <w:b/>
        </w:rPr>
        <w:t>665</w:t>
      </w:r>
    </w:p>
    <w:p w:rsidR="00BA29B8" w:rsidRDefault="00BA29B8" w:rsidP="00BA29B8">
      <w:pPr>
        <w:widowControl w:val="0"/>
        <w:jc w:val="left"/>
        <w:rPr>
          <w:b/>
        </w:rPr>
      </w:pPr>
    </w:p>
    <w:p w:rsidR="00BA29B8" w:rsidRDefault="00BA29B8" w:rsidP="00BA29B8">
      <w:pPr>
        <w:widowControl w:val="0"/>
        <w:jc w:val="left"/>
      </w:pPr>
      <w:r w:rsidRPr="00BA29B8">
        <w:rPr>
          <w:b/>
        </w:rPr>
        <w:t>STATUS INFORMATION</w:t>
      </w:r>
    </w:p>
    <w:p w:rsidR="00BA29B8" w:rsidRDefault="00BA29B8" w:rsidP="00BA29B8">
      <w:pPr>
        <w:widowControl w:val="0"/>
        <w:jc w:val="left"/>
      </w:pPr>
    </w:p>
    <w:p w:rsidR="00BA29B8" w:rsidRDefault="00BA29B8" w:rsidP="00BA29B8">
      <w:pPr>
        <w:widowControl w:val="0"/>
        <w:jc w:val="left"/>
      </w:pPr>
      <w:r>
        <w:t>Concurrent Resolution</w:t>
      </w:r>
    </w:p>
    <w:p w:rsidR="00BA29B8" w:rsidRDefault="00BA29B8" w:rsidP="00BA29B8">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BA29B8" w:rsidRDefault="00BA29B8" w:rsidP="00BA29B8">
      <w:pPr>
        <w:widowControl w:val="0"/>
        <w:jc w:val="left"/>
      </w:pPr>
      <w:r>
        <w:t>Document Path: l:\council\bills\gm\24687zw11.docx</w:t>
      </w:r>
    </w:p>
    <w:p w:rsidR="00BA29B8" w:rsidRDefault="00BA29B8" w:rsidP="00BA29B8">
      <w:pPr>
        <w:widowControl w:val="0"/>
        <w:jc w:val="left"/>
      </w:pPr>
    </w:p>
    <w:p w:rsidR="00EA3015" w:rsidRDefault="00EA3015" w:rsidP="00BA29B8">
      <w:pPr>
        <w:widowControl w:val="0"/>
        <w:jc w:val="left"/>
      </w:pPr>
      <w:r>
        <w:t>Introduced in the Senate on March 3, 2011</w:t>
      </w:r>
    </w:p>
    <w:p w:rsidR="00EA3015" w:rsidRDefault="00EA3015" w:rsidP="00BA29B8">
      <w:pPr>
        <w:widowControl w:val="0"/>
        <w:jc w:val="left"/>
      </w:pPr>
      <w:r>
        <w:t>Introduced in the House on March 8, 2011</w:t>
      </w:r>
    </w:p>
    <w:p w:rsidR="00EA3015" w:rsidRDefault="00EA3015" w:rsidP="00BA29B8">
      <w:pPr>
        <w:widowControl w:val="0"/>
        <w:jc w:val="left"/>
      </w:pPr>
      <w:r>
        <w:t>Adopted by the General Assembly on March 8, 2011</w:t>
      </w:r>
    </w:p>
    <w:p w:rsidR="00EA3015" w:rsidRDefault="00EA3015" w:rsidP="00BA29B8">
      <w:pPr>
        <w:widowControl w:val="0"/>
        <w:jc w:val="left"/>
      </w:pPr>
    </w:p>
    <w:p w:rsidR="00BA29B8" w:rsidRDefault="00BA29B8" w:rsidP="00BA29B8">
      <w:pPr>
        <w:widowControl w:val="0"/>
        <w:jc w:val="left"/>
      </w:pPr>
      <w:r>
        <w:t xml:space="preserve">Summary: </w:t>
      </w:r>
      <w:r w:rsidR="00642418">
        <w:t>Staff Sergeant Willie James Harley, Jr.</w:t>
      </w:r>
    </w:p>
    <w:p w:rsidR="00BA29B8" w:rsidRDefault="00BA29B8" w:rsidP="00BA29B8">
      <w:pPr>
        <w:widowControl w:val="0"/>
        <w:jc w:val="left"/>
      </w:pPr>
    </w:p>
    <w:p w:rsidR="00BA29B8" w:rsidRDefault="00BA29B8" w:rsidP="00BA29B8">
      <w:pPr>
        <w:widowControl w:val="0"/>
        <w:jc w:val="left"/>
      </w:pPr>
    </w:p>
    <w:p w:rsidR="00BA29B8" w:rsidRDefault="00BA29B8" w:rsidP="00BA29B8">
      <w:pPr>
        <w:widowControl w:val="0"/>
        <w:tabs>
          <w:tab w:val="center" w:pos="590"/>
          <w:tab w:val="center" w:pos="1440"/>
          <w:tab w:val="left" w:pos="1872"/>
          <w:tab w:val="left" w:pos="9187"/>
        </w:tabs>
        <w:jc w:val="left"/>
      </w:pPr>
      <w:r w:rsidRPr="00BA29B8">
        <w:rPr>
          <w:b/>
        </w:rPr>
        <w:t>HISTORY OF LEGISLATIVE ACTIONS</w:t>
      </w:r>
    </w:p>
    <w:p w:rsidR="00BA29B8" w:rsidRDefault="00BA29B8" w:rsidP="00BA29B8">
      <w:pPr>
        <w:widowControl w:val="0"/>
        <w:tabs>
          <w:tab w:val="center" w:pos="590"/>
          <w:tab w:val="center" w:pos="1440"/>
          <w:tab w:val="left" w:pos="1872"/>
          <w:tab w:val="left" w:pos="9187"/>
        </w:tabs>
        <w:jc w:val="left"/>
      </w:pPr>
    </w:p>
    <w:p w:rsidR="00BA29B8" w:rsidRPr="00BA29B8" w:rsidRDefault="00BA29B8" w:rsidP="00BA29B8">
      <w:pPr>
        <w:widowControl w:val="0"/>
        <w:tabs>
          <w:tab w:val="center" w:pos="590"/>
          <w:tab w:val="center" w:pos="1440"/>
          <w:tab w:val="left" w:pos="1872"/>
          <w:tab w:val="left" w:pos="9187"/>
        </w:tabs>
        <w:jc w:val="left"/>
      </w:pPr>
      <w:r w:rsidRPr="00BA29B8">
        <w:rPr>
          <w:u w:val="single"/>
        </w:rPr>
        <w:tab/>
        <w:t>Date</w:t>
      </w:r>
      <w:r w:rsidRPr="00BA29B8">
        <w:rPr>
          <w:u w:val="single"/>
        </w:rPr>
        <w:tab/>
        <w:t>Body</w:t>
      </w:r>
      <w:r w:rsidRPr="00BA29B8">
        <w:rPr>
          <w:u w:val="single"/>
        </w:rPr>
        <w:tab/>
        <w:t>Action Description with journal page number</w:t>
      </w:r>
      <w:r w:rsidRPr="00BA29B8">
        <w:rPr>
          <w:u w:val="single"/>
        </w:rPr>
        <w:tab/>
      </w:r>
    </w:p>
    <w:p w:rsidR="00B918DD" w:rsidRDefault="00B918DD" w:rsidP="00B918DD">
      <w:pPr>
        <w:widowControl w:val="0"/>
        <w:tabs>
          <w:tab w:val="right" w:pos="1008"/>
          <w:tab w:val="left" w:pos="1152"/>
          <w:tab w:val="left" w:pos="1872"/>
          <w:tab w:val="left" w:pos="9187"/>
        </w:tabs>
        <w:ind w:left="2088" w:hanging="2088"/>
        <w:jc w:val="left"/>
      </w:pPr>
      <w:r>
        <w:tab/>
        <w:t>3/3/2011</w:t>
      </w:r>
      <w:r>
        <w:tab/>
        <w:t>Senate</w:t>
      </w:r>
      <w:r>
        <w:tab/>
      </w:r>
      <w:r w:rsidRPr="0034691C">
        <w:t>Int</w:t>
      </w:r>
      <w:r>
        <w:t xml:space="preserve">roduced, adopted, sent to House </w:t>
      </w:r>
      <w:r w:rsidRPr="0034691C">
        <w:t>(</w:t>
      </w:r>
      <w:hyperlink r:id="rId7" w:history="1">
        <w:r w:rsidRPr="0034691C">
          <w:rPr>
            <w:rStyle w:val="Hyperlink"/>
          </w:rPr>
          <w:t>Senate Journal</w:t>
        </w:r>
        <w:r w:rsidRPr="0034691C">
          <w:rPr>
            <w:rStyle w:val="Hyperlink"/>
          </w:rPr>
          <w:noBreakHyphen/>
          <w:t>page 12</w:t>
        </w:r>
      </w:hyperlink>
      <w:r w:rsidRPr="0034691C">
        <w:t>)</w:t>
      </w:r>
    </w:p>
    <w:p w:rsidR="00B918DD" w:rsidRDefault="00B918DD" w:rsidP="00B918DD">
      <w:pPr>
        <w:widowControl w:val="0"/>
        <w:tabs>
          <w:tab w:val="right" w:pos="1008"/>
          <w:tab w:val="left" w:pos="1152"/>
          <w:tab w:val="left" w:pos="1872"/>
          <w:tab w:val="left" w:pos="9187"/>
        </w:tabs>
        <w:ind w:left="2088" w:hanging="2088"/>
        <w:jc w:val="left"/>
      </w:pPr>
      <w:r>
        <w:tab/>
        <w:t>3/8/2011</w:t>
      </w:r>
      <w:r>
        <w:tab/>
        <w:t>House</w:t>
      </w:r>
      <w:r>
        <w:tab/>
      </w:r>
      <w:r w:rsidRPr="0034691C">
        <w:t>Introduced, adopted</w:t>
      </w:r>
      <w:r>
        <w:t xml:space="preserve">, returned with concurrence </w:t>
      </w:r>
      <w:r w:rsidRPr="0034691C">
        <w:t>(</w:t>
      </w:r>
      <w:hyperlink r:id="rId8" w:history="1">
        <w:r w:rsidRPr="0034691C">
          <w:rPr>
            <w:rStyle w:val="Hyperlink"/>
          </w:rPr>
          <w:t>House Journal</w:t>
        </w:r>
        <w:r w:rsidRPr="0034691C">
          <w:rPr>
            <w:rStyle w:val="Hyperlink"/>
          </w:rPr>
          <w:noBreakHyphen/>
          <w:t>page 51</w:t>
        </w:r>
      </w:hyperlink>
      <w:r w:rsidRPr="0034691C">
        <w:t>)</w:t>
      </w:r>
    </w:p>
    <w:p w:rsidR="00B918DD" w:rsidRDefault="00B918DD" w:rsidP="00B918DD">
      <w:pPr>
        <w:widowControl w:val="0"/>
        <w:tabs>
          <w:tab w:val="right" w:pos="1008"/>
          <w:tab w:val="left" w:pos="1152"/>
          <w:tab w:val="left" w:pos="1872"/>
          <w:tab w:val="left" w:pos="9187"/>
        </w:tabs>
        <w:ind w:left="2088" w:hanging="2088"/>
        <w:jc w:val="left"/>
      </w:pPr>
    </w:p>
    <w:p w:rsidR="00BA29B8" w:rsidRPr="00BA29B8" w:rsidRDefault="00BA29B8" w:rsidP="00BA29B8">
      <w:pPr>
        <w:widowControl w:val="0"/>
        <w:tabs>
          <w:tab w:val="right" w:pos="1008"/>
          <w:tab w:val="left" w:pos="1152"/>
          <w:tab w:val="left" w:pos="1872"/>
          <w:tab w:val="left" w:pos="9187"/>
        </w:tabs>
        <w:ind w:left="2088" w:hanging="2088"/>
        <w:jc w:val="left"/>
      </w:pPr>
    </w:p>
    <w:p w:rsidR="00BA29B8" w:rsidRDefault="00BA29B8" w:rsidP="00BA29B8">
      <w:r w:rsidRPr="00BA29B8">
        <w:rPr>
          <w:b/>
        </w:rPr>
        <w:t>VERSIONS OF THIS BILL</w:t>
      </w:r>
    </w:p>
    <w:p w:rsidR="00BA29B8" w:rsidRDefault="00BA29B8" w:rsidP="00BA29B8"/>
    <w:p w:rsidR="00BA29B8" w:rsidRDefault="00D82F1F" w:rsidP="00BA29B8">
      <w:hyperlink r:id="rId9" w:history="1">
        <w:r w:rsidR="00BA29B8">
          <w:rPr>
            <w:rStyle w:val="Hyperlink"/>
          </w:rPr>
          <w:t>3/3/2011</w:t>
        </w:r>
      </w:hyperlink>
    </w:p>
    <w:p w:rsidR="00BA29B8" w:rsidRDefault="00BA29B8" w:rsidP="00BA29B8"/>
    <w:p w:rsidR="00BA29B8" w:rsidRDefault="00BA29B8" w:rsidP="00BA29B8">
      <w:pPr>
        <w:sectPr w:rsidR="00BA29B8" w:rsidSect="00BA29B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5B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STAFF SERGEANT WILLIE JAMES HARLEY</w:t>
      </w:r>
      <w:r w:rsidR="00F46793">
        <w:t>, JR.,</w:t>
      </w:r>
      <w:r>
        <w:t xml:space="preserve"> OF THE SOUTH CAROLINA ARMY NATIONAL GUARD WHILE HE WAS SERVING A TOUR OF MILITARY DUTY IN AFGHANISTAN, AND TO EXPRESS TO HIS FAMILY THE PROFOUND APPRECIATION OF A GRATEFUL STATE AND NATION FOR HIS LIFE, SACRIFICE, AND SERVICE</w:t>
      </w:r>
      <w:r w:rsidR="00917316">
        <w:t>.</w:t>
      </w:r>
    </w:p>
    <w:p w:rsidR="00105B3B" w:rsidRDefault="00105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539"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D7" w:rsidRDefault="00971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Aiken, Willie Harley played</w:t>
      </w:r>
      <w:r w:rsidR="00F10E4B">
        <w:t xml:space="preserve"> football a</w:t>
      </w:r>
      <w:r w:rsidR="00917316">
        <w:t>s a</w:t>
      </w:r>
      <w:r w:rsidR="00F10E4B">
        <w:t xml:space="preserve"> defensive tackle for</w:t>
      </w:r>
      <w:r>
        <w:t xml:space="preserve"> Aiken High School, and went to work at Graniteville Mills after graduation; and</w:t>
      </w: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6793">
        <w:t xml:space="preserve">after working in the mills for </w:t>
      </w:r>
      <w:r w:rsidR="00971BD7">
        <w:t>a year, he joined the Army Reserves</w:t>
      </w:r>
      <w:r w:rsidR="00F10E4B">
        <w:t>, but he continued his football enthusiasm by</w:t>
      </w:r>
      <w:r w:rsidR="00F46793">
        <w:t xml:space="preserve"> coaching East Aiken Elementary</w:t>
      </w:r>
      <w:r w:rsidR="0024120D" w:rsidRPr="0024120D">
        <w:t>’</w:t>
      </w:r>
      <w:r w:rsidR="00F46793">
        <w:t>s squad; and</w:t>
      </w:r>
    </w:p>
    <w:p w:rsidR="00F10E4B" w:rsidRDefault="00F10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E4B" w:rsidRDefault="00607539" w:rsidP="00F10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F10E4B">
        <w:t>i</w:t>
      </w:r>
      <w:r w:rsidR="00F10E4B">
        <w:rPr>
          <w:rFonts w:eastAsiaTheme="minorHAnsi"/>
          <w:color w:val="000000" w:themeColor="text1"/>
          <w:szCs w:val="22"/>
          <w:u w:color="000000" w:themeColor="text1"/>
        </w:rPr>
        <w:t>n July of 2010, he answered the call of his country to serve his third tour of duty in Afghanistan, and he deployed with his unit, the 1221</w:t>
      </w:r>
      <w:r w:rsidR="00F10E4B" w:rsidRPr="004109EE">
        <w:rPr>
          <w:rFonts w:eastAsiaTheme="minorHAnsi"/>
          <w:color w:val="000000" w:themeColor="text1"/>
          <w:szCs w:val="22"/>
          <w:u w:color="000000" w:themeColor="text1"/>
          <w:vertAlign w:val="superscript"/>
        </w:rPr>
        <w:t>st</w:t>
      </w:r>
      <w:r w:rsidR="00F10E4B">
        <w:rPr>
          <w:rFonts w:eastAsiaTheme="minorHAnsi"/>
          <w:color w:val="000000" w:themeColor="text1"/>
          <w:szCs w:val="22"/>
          <w:u w:color="000000" w:themeColor="text1"/>
        </w:rPr>
        <w:t xml:space="preserve"> Engineer Clearance Company of the Army National Guard from Graniteville, whose mission was to clear roadways for military convoys; and</w:t>
      </w: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0E4B">
        <w:t>on October 1, 2010, at the age of for</w:t>
      </w:r>
      <w:r w:rsidR="00F10E4B">
        <w:rPr>
          <w:rFonts w:eastAsiaTheme="minorHAnsi"/>
          <w:color w:val="000000" w:themeColor="text1"/>
          <w:szCs w:val="22"/>
          <w:u w:color="000000" w:themeColor="text1"/>
        </w:rPr>
        <w:t>ty</w:t>
      </w:r>
      <w:r w:rsidR="0024120D">
        <w:rPr>
          <w:rFonts w:eastAsiaTheme="minorHAnsi"/>
          <w:color w:val="000000" w:themeColor="text1"/>
          <w:szCs w:val="22"/>
          <w:u w:color="000000" w:themeColor="text1"/>
        </w:rPr>
        <w:noBreakHyphen/>
      </w:r>
      <w:r w:rsidR="00F10E4B">
        <w:rPr>
          <w:rFonts w:eastAsiaTheme="minorHAnsi"/>
          <w:color w:val="000000" w:themeColor="text1"/>
          <w:szCs w:val="22"/>
          <w:u w:color="000000" w:themeColor="text1"/>
        </w:rPr>
        <w:t xml:space="preserve">eight, </w:t>
      </w:r>
      <w:r w:rsidR="00F46793">
        <w:rPr>
          <w:rFonts w:eastAsiaTheme="minorHAnsi"/>
          <w:color w:val="000000" w:themeColor="text1"/>
          <w:szCs w:val="22"/>
          <w:u w:color="000000" w:themeColor="text1"/>
        </w:rPr>
        <w:t xml:space="preserve">Staff </w:t>
      </w:r>
      <w:r w:rsidR="00F10E4B">
        <w:t>Sergeant Willie James Harley</w:t>
      </w:r>
      <w:r w:rsidR="00F46793">
        <w:t xml:space="preserve">, Jr., </w:t>
      </w:r>
      <w:r w:rsidR="00F10E4B">
        <w:t>gave his life in Paktika</w:t>
      </w:r>
      <w:r w:rsidR="00654677">
        <w:t xml:space="preserve"> Province</w:t>
      </w:r>
      <w:r w:rsidR="00F10E4B">
        <w:t>, Afghanistan, when insurgents attacked his military vehicle with an improvised explosive device; and</w:t>
      </w:r>
    </w:p>
    <w:p w:rsidR="00607539" w:rsidRDefault="00607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93" w:rsidRDefault="00F46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left behind five fine children: Christopher Fuller who was stationed with him in Afgha</w:t>
      </w:r>
      <w:r w:rsidR="00917316">
        <w:t>nistan at the time of his death;</w:t>
      </w:r>
      <w:r>
        <w:t xml:space="preserve"> Allison</w:t>
      </w:r>
      <w:r w:rsidR="00917316">
        <w:t xml:space="preserve"> Fuller,</w:t>
      </w:r>
      <w:r>
        <w:t xml:space="preserve"> Calvin Fuller, De</w:t>
      </w:r>
      <w:r w:rsidR="00917316">
        <w:t>smond Fuller, and Willie Harley</w:t>
      </w:r>
      <w:r>
        <w:t xml:space="preserve"> III; and</w:t>
      </w:r>
    </w:p>
    <w:p w:rsidR="00F46793" w:rsidRDefault="00F46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39"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5F7517">
        <w:t>;</w:t>
      </w:r>
      <w:r w:rsidR="00917316">
        <w:t xml:space="preserve"> </w:t>
      </w:r>
      <w:r w:rsidR="00F77931">
        <w:t xml:space="preserve">therefore,  </w:t>
      </w:r>
      <w:r w:rsidR="00917316">
        <w:t>for his valor, Staff Sergeant Willie James Harley, Jr., received the Palmetto Patriot Award from former Lieutenant Governor André Bauer</w:t>
      </w:r>
      <w:r>
        <w:t>; and</w:t>
      </w:r>
    </w:p>
    <w:p w:rsidR="00607539"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B3B"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24120D" w:rsidRPr="0024120D">
        <w:t>’</w:t>
      </w:r>
      <w:r>
        <w:t>s brave sons and heroes, Staff Sergeant Willie James Harley</w:t>
      </w:r>
      <w:r w:rsidR="00F46793">
        <w:t>, Jr.</w:t>
      </w:r>
      <w:r w:rsidR="00105B3B">
        <w:t xml:space="preserve">  Now, therefore, </w:t>
      </w:r>
    </w:p>
    <w:p w:rsidR="00105B3B" w:rsidRDefault="00105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B3B" w:rsidRDefault="00105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05B3B" w:rsidRDefault="00105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39" w:rsidRDefault="00105B3B" w:rsidP="0006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07539">
        <w:t xml:space="preserve"> he members of the South Carolina General Assembly, by this resolution, honor and remember the supreme sacrifice made by Staff Sergeant Willie James Harley</w:t>
      </w:r>
      <w:r w:rsidR="0024120D">
        <w:t>, Jr.,</w:t>
      </w:r>
      <w:r w:rsidR="00607539">
        <w:t xml:space="preserve"> of the South Carolina Army National Guard while he was serving a tour of military duty in Afghanistan, and express to his family the profound appreciation of a grateful State and nation for his life, sacrifice, and service.</w:t>
      </w:r>
    </w:p>
    <w:p w:rsidR="00607539"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539" w:rsidP="0060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Willie James Harley</w:t>
      </w:r>
      <w:r w:rsidR="0024120D">
        <w:t>, Jr</w:t>
      </w:r>
      <w:r>
        <w:t>.</w:t>
      </w:r>
    </w:p>
    <w:p w:rsidR="0006000E" w:rsidRDefault="0024120D" w:rsidP="0085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00E" w:rsidRDefault="0006000E" w:rsidP="00BA29B8">
      <w:pPr>
        <w:suppressAutoHyphens/>
      </w:pPr>
    </w:p>
    <w:sectPr w:rsidR="0006000E" w:rsidSect="00BA29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316" w:rsidRDefault="00917316" w:rsidP="009F0C77">
      <w:r>
        <w:separator/>
      </w:r>
    </w:p>
  </w:endnote>
  <w:endnote w:type="continuationSeparator" w:id="0">
    <w:p w:rsidR="00917316" w:rsidRDefault="00917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89D594-97EC-4C77-85AD-FDFC9FCBF0C2}"/>
    <w:embedBold r:id="rId2" w:fontKey="{FE7C1628-AE9E-43D6-95C6-32261CAF79A2}"/>
  </w:font>
  <w:font w:name="Calibri">
    <w:panose1 w:val="020F0502020204030204"/>
    <w:charset w:val="00"/>
    <w:family w:val="swiss"/>
    <w:pitch w:val="variable"/>
    <w:sig w:usb0="E10002FF" w:usb1="4000ACFF" w:usb2="00000009" w:usb3="00000000" w:csb0="0000019F" w:csb1="00000000"/>
    <w:embedRegular r:id="rId3" w:fontKey="{0AE1F561-16EE-4990-8B32-5BA411F95B88}"/>
  </w:font>
  <w:font w:name="Tahoma">
    <w:panose1 w:val="020B0604030504040204"/>
    <w:charset w:val="00"/>
    <w:family w:val="swiss"/>
    <w:pitch w:val="variable"/>
    <w:sig w:usb0="21002A87" w:usb1="80000000" w:usb2="00000008" w:usb3="00000000" w:csb0="000101FF" w:csb1="00000000"/>
    <w:embedRegular r:id="rId4" w:fontKey="{16035311-0761-433C-B14E-82050884A121}"/>
  </w:font>
  <w:font w:name="Cambria">
    <w:panose1 w:val="02040503050406030204"/>
    <w:charset w:val="00"/>
    <w:family w:val="roman"/>
    <w:pitch w:val="variable"/>
    <w:sig w:usb0="E00002FF" w:usb1="400004FF" w:usb2="00000000" w:usb3="00000000" w:csb0="0000019F" w:csb1="00000000"/>
    <w:embedRegular r:id="rId5" w:fontKey="{C5B9C33D-4978-4245-A692-2A6CEFE28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9B8" w:rsidRPr="0006000E" w:rsidRDefault="00BA29B8" w:rsidP="0006000E">
    <w:pPr>
      <w:pStyle w:val="Footer"/>
      <w:tabs>
        <w:tab w:val="clear" w:pos="4680"/>
        <w:tab w:val="clear" w:pos="9360"/>
        <w:tab w:val="center" w:pos="2995"/>
      </w:tabs>
      <w:spacing w:before="120"/>
    </w:pPr>
    <w:r>
      <w:t>[665]</w:t>
    </w:r>
    <w:r>
      <w:tab/>
    </w:r>
    <w:r w:rsidR="00D82F1F">
      <w:fldChar w:fldCharType="begin"/>
    </w:r>
    <w:r w:rsidR="00D82F1F">
      <w:instrText xml:space="preserve"> PAGE  \* MERGEFORMAT </w:instrText>
    </w:r>
    <w:r w:rsidR="00D82F1F">
      <w:fldChar w:fldCharType="separate"/>
    </w:r>
    <w:r w:rsidR="00D82F1F">
      <w:rPr>
        <w:noProof/>
      </w:rPr>
      <w:t>1</w:t>
    </w:r>
    <w:r w:rsidR="00D82F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316" w:rsidRDefault="00917316" w:rsidP="009F0C77">
      <w:r>
        <w:separator/>
      </w:r>
    </w:p>
  </w:footnote>
  <w:footnote w:type="continuationSeparator" w:id="0">
    <w:p w:rsidR="00917316" w:rsidRDefault="00917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7ZW11"/>
    <w:docVar w:name="CoverBillType" w:val="c"/>
    <w:docVar w:name="docpath" w:val="L:\Council\bills\GM\24687ZW11.DOCX"/>
    <w:docVar w:name="dvBillNumber" w:val="665"/>
    <w:docVar w:name="dvBillNumberPrefix" w:val="S. "/>
    <w:docVar w:name="dvOriginalBody" w:val="Senate"/>
    <w:docVar w:name="dvSteno" w:val="GM"/>
    <w:docVar w:name="NameofBody" w:val="s"/>
    <w:docVar w:name="vgroup2" w:val="Council"/>
  </w:docVars>
  <w:rsids>
    <w:rsidRoot w:val="009F3641"/>
    <w:rsid w:val="00026C9A"/>
    <w:rsid w:val="00053BD7"/>
    <w:rsid w:val="0006000E"/>
    <w:rsid w:val="000965A1"/>
    <w:rsid w:val="000C4347"/>
    <w:rsid w:val="000E1785"/>
    <w:rsid w:val="001023A4"/>
    <w:rsid w:val="00105B3B"/>
    <w:rsid w:val="0010776B"/>
    <w:rsid w:val="00133E66"/>
    <w:rsid w:val="00134ACF"/>
    <w:rsid w:val="00144E15"/>
    <w:rsid w:val="00166904"/>
    <w:rsid w:val="001A4A62"/>
    <w:rsid w:val="001A681E"/>
    <w:rsid w:val="001D08F2"/>
    <w:rsid w:val="001F39E5"/>
    <w:rsid w:val="002037CA"/>
    <w:rsid w:val="002047A2"/>
    <w:rsid w:val="00211240"/>
    <w:rsid w:val="002321B6"/>
    <w:rsid w:val="0023696B"/>
    <w:rsid w:val="0024120D"/>
    <w:rsid w:val="00250967"/>
    <w:rsid w:val="002759C5"/>
    <w:rsid w:val="00277DEE"/>
    <w:rsid w:val="00280D88"/>
    <w:rsid w:val="00294ABE"/>
    <w:rsid w:val="002A3EB4"/>
    <w:rsid w:val="002B057D"/>
    <w:rsid w:val="00325348"/>
    <w:rsid w:val="0039072D"/>
    <w:rsid w:val="00393688"/>
    <w:rsid w:val="003C44B5"/>
    <w:rsid w:val="003D411E"/>
    <w:rsid w:val="003E3C1E"/>
    <w:rsid w:val="003E6148"/>
    <w:rsid w:val="00400EAA"/>
    <w:rsid w:val="004032E8"/>
    <w:rsid w:val="0041760A"/>
    <w:rsid w:val="0042290A"/>
    <w:rsid w:val="004809EE"/>
    <w:rsid w:val="00484426"/>
    <w:rsid w:val="00511EE9"/>
    <w:rsid w:val="00521E00"/>
    <w:rsid w:val="00540F1C"/>
    <w:rsid w:val="00577C6C"/>
    <w:rsid w:val="0058501B"/>
    <w:rsid w:val="005F7517"/>
    <w:rsid w:val="005F79F2"/>
    <w:rsid w:val="006065FB"/>
    <w:rsid w:val="00607539"/>
    <w:rsid w:val="006215AA"/>
    <w:rsid w:val="006340D9"/>
    <w:rsid w:val="00642418"/>
    <w:rsid w:val="00643B8E"/>
    <w:rsid w:val="00654677"/>
    <w:rsid w:val="00665EBC"/>
    <w:rsid w:val="0069470D"/>
    <w:rsid w:val="006A476C"/>
    <w:rsid w:val="006B026A"/>
    <w:rsid w:val="006C6A93"/>
    <w:rsid w:val="006E02F9"/>
    <w:rsid w:val="006E70F8"/>
    <w:rsid w:val="00753C04"/>
    <w:rsid w:val="00756946"/>
    <w:rsid w:val="00757F80"/>
    <w:rsid w:val="007629CD"/>
    <w:rsid w:val="00771EEC"/>
    <w:rsid w:val="00786819"/>
    <w:rsid w:val="00792E3B"/>
    <w:rsid w:val="007A325A"/>
    <w:rsid w:val="007F1523"/>
    <w:rsid w:val="007F509E"/>
    <w:rsid w:val="007F5799"/>
    <w:rsid w:val="007F682F"/>
    <w:rsid w:val="007F6947"/>
    <w:rsid w:val="00850BB3"/>
    <w:rsid w:val="00872729"/>
    <w:rsid w:val="008C2365"/>
    <w:rsid w:val="008F137E"/>
    <w:rsid w:val="008F4429"/>
    <w:rsid w:val="00917316"/>
    <w:rsid w:val="009352BB"/>
    <w:rsid w:val="00971BD7"/>
    <w:rsid w:val="009853B9"/>
    <w:rsid w:val="0098694A"/>
    <w:rsid w:val="00990668"/>
    <w:rsid w:val="009F0C77"/>
    <w:rsid w:val="009F3641"/>
    <w:rsid w:val="009F4DD1"/>
    <w:rsid w:val="00A64E80"/>
    <w:rsid w:val="00A741D9"/>
    <w:rsid w:val="00A9741D"/>
    <w:rsid w:val="00AD4B17"/>
    <w:rsid w:val="00B26FA6"/>
    <w:rsid w:val="00B741CB"/>
    <w:rsid w:val="00B918DD"/>
    <w:rsid w:val="00B934F3"/>
    <w:rsid w:val="00BA29B8"/>
    <w:rsid w:val="00BB6347"/>
    <w:rsid w:val="00BD2134"/>
    <w:rsid w:val="00BD60AD"/>
    <w:rsid w:val="00C038D8"/>
    <w:rsid w:val="00C045DD"/>
    <w:rsid w:val="00C05B44"/>
    <w:rsid w:val="00C3136F"/>
    <w:rsid w:val="00C3483A"/>
    <w:rsid w:val="00C74E9D"/>
    <w:rsid w:val="00C82FD3"/>
    <w:rsid w:val="00CA34CE"/>
    <w:rsid w:val="00CC6B7B"/>
    <w:rsid w:val="00CD2CC7"/>
    <w:rsid w:val="00CD3619"/>
    <w:rsid w:val="00CF4447"/>
    <w:rsid w:val="00D405E7"/>
    <w:rsid w:val="00D41D56"/>
    <w:rsid w:val="00D6260D"/>
    <w:rsid w:val="00D6662B"/>
    <w:rsid w:val="00D678D7"/>
    <w:rsid w:val="00D82F1F"/>
    <w:rsid w:val="00D95E2F"/>
    <w:rsid w:val="00D970A9"/>
    <w:rsid w:val="00DB3AC0"/>
    <w:rsid w:val="00DE68F0"/>
    <w:rsid w:val="00DF3845"/>
    <w:rsid w:val="00DF7E17"/>
    <w:rsid w:val="00E5236B"/>
    <w:rsid w:val="00E87A58"/>
    <w:rsid w:val="00EA3015"/>
    <w:rsid w:val="00EB00A2"/>
    <w:rsid w:val="00EB1BF3"/>
    <w:rsid w:val="00EF3EEE"/>
    <w:rsid w:val="00F10E4B"/>
    <w:rsid w:val="00F149A7"/>
    <w:rsid w:val="00F46793"/>
    <w:rsid w:val="00F50BAF"/>
    <w:rsid w:val="00F52C10"/>
    <w:rsid w:val="00F610F3"/>
    <w:rsid w:val="00F77931"/>
    <w:rsid w:val="00F81FFD"/>
    <w:rsid w:val="00F85228"/>
    <w:rsid w:val="00FB6773"/>
    <w:rsid w:val="00FF15E3"/>
    <w:rsid w:val="00FF3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919DED-C662-4DBC-A0C6-34AA9C28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120D"/>
    <w:rPr>
      <w:rFonts w:ascii="Tahoma" w:hAnsi="Tahoma" w:cs="Tahoma"/>
      <w:sz w:val="16"/>
      <w:szCs w:val="16"/>
    </w:rPr>
  </w:style>
  <w:style w:type="character" w:customStyle="1" w:styleId="BalloonTextChar">
    <w:name w:val="Balloon Text Char"/>
    <w:basedOn w:val="DefaultParagraphFont"/>
    <w:link w:val="BalloonText"/>
    <w:uiPriority w:val="99"/>
    <w:semiHidden/>
    <w:rsid w:val="0024120D"/>
    <w:rPr>
      <w:rFonts w:ascii="Tahoma" w:eastAsia="Times New Roman" w:hAnsi="Tahoma" w:cs="Tahoma"/>
      <w:sz w:val="16"/>
      <w:szCs w:val="16"/>
    </w:rPr>
  </w:style>
  <w:style w:type="character" w:styleId="Hyperlink">
    <w:name w:val="Hyperlink"/>
    <w:basedOn w:val="DefaultParagraphFont"/>
    <w:uiPriority w:val="99"/>
    <w:unhideWhenUsed/>
    <w:rsid w:val="00BA2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5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5591-5E70-4EB4-9092-D6E642483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586</Words>
  <Characters>3174</Characters>
  <Application>Microsoft Office Word</Application>
  <DocSecurity>4</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665: Staff Sergeant Willie James Harley, Jr. - South Carolina Legislature Online</dc:title>
  <dc:subject/>
  <dc:creator>gailmoore</dc:creator>
  <cp:keywords/>
  <dc:description/>
  <cp:lastModifiedBy>N Cumfer</cp:lastModifiedBy>
  <cp:revision>2</cp:revision>
  <cp:lastPrinted>2011-03-02T14:57:00Z</cp:lastPrinted>
  <dcterms:created xsi:type="dcterms:W3CDTF">2014-11-21T20:50:00Z</dcterms:created>
  <dcterms:modified xsi:type="dcterms:W3CDTF">2014-11-21T20:50:00Z</dcterms:modified>
</cp:coreProperties>
</file>