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64F" w:rsidRDefault="00AA264F" w:rsidP="00AA264F">
      <w:pPr>
        <w:widowControl w:val="0"/>
        <w:jc w:val="center"/>
      </w:pPr>
      <w:bookmarkStart w:id="0" w:name="_GoBack"/>
      <w:bookmarkEnd w:id="0"/>
      <w:r w:rsidRPr="00AA264F">
        <w:rPr>
          <w:b/>
        </w:rPr>
        <w:t>South Carolina General Assembly</w:t>
      </w:r>
    </w:p>
    <w:p w:rsidR="00AA264F" w:rsidRDefault="00AA264F" w:rsidP="00AA264F">
      <w:pPr>
        <w:widowControl w:val="0"/>
        <w:jc w:val="center"/>
      </w:pPr>
      <w:r>
        <w:t>119th Session, 2011-2012</w:t>
      </w:r>
    </w:p>
    <w:p w:rsidR="00AA264F" w:rsidRDefault="00AA264F" w:rsidP="00AA264F">
      <w:pPr>
        <w:widowControl w:val="0"/>
      </w:pPr>
    </w:p>
    <w:p w:rsidR="00AA264F" w:rsidRDefault="00AA264F" w:rsidP="00AA264F">
      <w:pPr>
        <w:widowControl w:val="0"/>
        <w:rPr>
          <w:b/>
        </w:rPr>
      </w:pPr>
      <w:r w:rsidRPr="00AA264F">
        <w:rPr>
          <w:b/>
        </w:rPr>
        <w:t>S.</w:t>
      </w:r>
      <w:r>
        <w:rPr>
          <w:b/>
        </w:rPr>
        <w:t xml:space="preserve"> </w:t>
      </w:r>
      <w:r w:rsidRPr="00AA264F">
        <w:rPr>
          <w:b/>
        </w:rPr>
        <w:t>790</w:t>
      </w:r>
    </w:p>
    <w:p w:rsidR="00AA264F" w:rsidRDefault="00AA264F" w:rsidP="00AA264F">
      <w:pPr>
        <w:widowControl w:val="0"/>
        <w:rPr>
          <w:b/>
        </w:rPr>
      </w:pPr>
    </w:p>
    <w:p w:rsidR="00AA264F" w:rsidRDefault="00AA264F" w:rsidP="00AA264F">
      <w:pPr>
        <w:widowControl w:val="0"/>
      </w:pPr>
      <w:r w:rsidRPr="00AA264F">
        <w:rPr>
          <w:b/>
        </w:rPr>
        <w:t>STATUS INFORMATION</w:t>
      </w:r>
    </w:p>
    <w:p w:rsidR="00AA264F" w:rsidRDefault="00AA264F" w:rsidP="00AA264F">
      <w:pPr>
        <w:widowControl w:val="0"/>
      </w:pPr>
    </w:p>
    <w:p w:rsidR="00AA264F" w:rsidRDefault="00AA264F" w:rsidP="00AA264F">
      <w:pPr>
        <w:widowControl w:val="0"/>
      </w:pPr>
      <w:r>
        <w:t>Senate Resolution</w:t>
      </w:r>
    </w:p>
    <w:p w:rsidR="00AA264F" w:rsidRDefault="00AA264F" w:rsidP="00AA264F">
      <w:pPr>
        <w:widowControl w:val="0"/>
      </w:pPr>
      <w:r>
        <w:t>Sponsors: Senator Williams</w:t>
      </w:r>
    </w:p>
    <w:p w:rsidR="00AA264F" w:rsidRDefault="00AA264F" w:rsidP="00AA264F">
      <w:pPr>
        <w:widowControl w:val="0"/>
      </w:pPr>
      <w:r>
        <w:t>Document Path: l:\s-res\kmw\003smit.mrh.kmw.docx</w:t>
      </w:r>
    </w:p>
    <w:p w:rsidR="00AA264F" w:rsidRDefault="00AA264F" w:rsidP="00AA264F">
      <w:pPr>
        <w:widowControl w:val="0"/>
      </w:pPr>
    </w:p>
    <w:p w:rsidR="00AA264F" w:rsidRDefault="00AA264F" w:rsidP="00AA264F">
      <w:pPr>
        <w:widowControl w:val="0"/>
      </w:pPr>
      <w:r>
        <w:t>Introduced in the Senate on April 7, 2011</w:t>
      </w:r>
    </w:p>
    <w:p w:rsidR="00AA264F" w:rsidRDefault="00AA264F" w:rsidP="00AA264F">
      <w:pPr>
        <w:widowControl w:val="0"/>
      </w:pPr>
      <w:r>
        <w:t>Adopted by the Senate on April 7, 2011</w:t>
      </w:r>
    </w:p>
    <w:p w:rsidR="00AA264F" w:rsidRDefault="00AA264F" w:rsidP="00AA264F">
      <w:pPr>
        <w:widowControl w:val="0"/>
      </w:pPr>
    </w:p>
    <w:p w:rsidR="00AA264F" w:rsidRDefault="00AA264F" w:rsidP="00AA264F">
      <w:pPr>
        <w:widowControl w:val="0"/>
      </w:pPr>
      <w:r>
        <w:t xml:space="preserve">Summary: </w:t>
      </w:r>
      <w:r w:rsidR="00BA744C">
        <w:t>Willie L. Smith</w:t>
      </w:r>
    </w:p>
    <w:p w:rsidR="00AA264F" w:rsidRDefault="00AA264F" w:rsidP="00AA264F">
      <w:pPr>
        <w:widowControl w:val="0"/>
      </w:pPr>
    </w:p>
    <w:p w:rsidR="00AA264F" w:rsidRDefault="00AA264F" w:rsidP="00AA264F">
      <w:pPr>
        <w:widowControl w:val="0"/>
      </w:pPr>
    </w:p>
    <w:p w:rsidR="00AA264F" w:rsidRDefault="00AA264F" w:rsidP="00AA2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A264F">
        <w:rPr>
          <w:b/>
        </w:rPr>
        <w:t>HISTORY OF LEGISLATIVE ACTIONS</w:t>
      </w:r>
    </w:p>
    <w:p w:rsidR="00AA264F" w:rsidRDefault="00AA264F" w:rsidP="00AA2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A264F" w:rsidRPr="00AA264F" w:rsidRDefault="00AA264F" w:rsidP="00AA2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A264F">
        <w:rPr>
          <w:u w:val="single"/>
        </w:rPr>
        <w:tab/>
        <w:t>Date</w:t>
      </w:r>
      <w:r w:rsidRPr="00AA264F">
        <w:rPr>
          <w:u w:val="single"/>
        </w:rPr>
        <w:tab/>
        <w:t>Body</w:t>
      </w:r>
      <w:r w:rsidRPr="00AA264F">
        <w:rPr>
          <w:u w:val="single"/>
        </w:rPr>
        <w:tab/>
        <w:t>Action Description with journal page number</w:t>
      </w:r>
      <w:r w:rsidRPr="00AA264F">
        <w:rPr>
          <w:u w:val="single"/>
        </w:rPr>
        <w:tab/>
      </w:r>
    </w:p>
    <w:p w:rsidR="00AA264F" w:rsidRDefault="00AA264F" w:rsidP="00AA2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4/7/2011</w:t>
      </w:r>
      <w:r>
        <w:tab/>
        <w:t>Senate</w:t>
      </w:r>
      <w:r>
        <w:tab/>
      </w:r>
      <w:r w:rsidRPr="00677734">
        <w:t>Introduced and adopted</w:t>
      </w:r>
    </w:p>
    <w:p w:rsidR="00AA264F" w:rsidRDefault="00AA264F" w:rsidP="00AA2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264F" w:rsidRPr="00AA264F" w:rsidRDefault="00AA264F" w:rsidP="00AA2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264F" w:rsidRDefault="00AA264F" w:rsidP="00AA264F">
      <w:r w:rsidRPr="00AA264F">
        <w:rPr>
          <w:b/>
        </w:rPr>
        <w:t>VERSIONS OF THIS BILL</w:t>
      </w:r>
    </w:p>
    <w:p w:rsidR="00AA264F" w:rsidRDefault="00AA264F" w:rsidP="00AA264F"/>
    <w:p w:rsidR="00AA264F" w:rsidRDefault="006574EA" w:rsidP="00AA264F">
      <w:hyperlink r:id="rId6" w:history="1">
        <w:r w:rsidR="00AA264F">
          <w:rPr>
            <w:rStyle w:val="Hyperlink"/>
          </w:rPr>
          <w:t>4/7/2011</w:t>
        </w:r>
      </w:hyperlink>
    </w:p>
    <w:p w:rsidR="00AA264F" w:rsidRDefault="00AA264F" w:rsidP="00AA264F"/>
    <w:p w:rsidR="00AA264F" w:rsidRDefault="00AA264F" w:rsidP="00AA264F">
      <w:pPr>
        <w:sectPr w:rsidR="00AA264F" w:rsidSect="00AA26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60A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1876" w:rsidRPr="00D16D2C" w:rsidRDefault="00381876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D16D2C">
        <w:rPr>
          <w:color w:val="000000" w:themeColor="text1"/>
          <w:u w:color="000000" w:themeColor="text1"/>
        </w:rPr>
        <w:t xml:space="preserve">TO RECOGNIZE </w:t>
      </w:r>
      <w:r w:rsidR="002704B8">
        <w:rPr>
          <w:color w:val="000000" w:themeColor="text1"/>
          <w:u w:color="000000" w:themeColor="text1"/>
        </w:rPr>
        <w:t xml:space="preserve">AND HONOR </w:t>
      </w:r>
      <w:r w:rsidRPr="00D16D2C">
        <w:rPr>
          <w:color w:val="000000" w:themeColor="text1"/>
          <w:u w:color="000000" w:themeColor="text1"/>
        </w:rPr>
        <w:t xml:space="preserve">THE MANY ACCOMPLISHMENTS OF </w:t>
      </w:r>
      <w:r w:rsidR="002704B8">
        <w:rPr>
          <w:color w:val="000000" w:themeColor="text1"/>
          <w:u w:color="000000" w:themeColor="text1"/>
        </w:rPr>
        <w:t xml:space="preserve">WILLIE L. SMITH, FORMER </w:t>
      </w:r>
      <w:r w:rsidRPr="00D16D2C">
        <w:rPr>
          <w:color w:val="000000" w:themeColor="text1"/>
          <w:u w:color="000000" w:themeColor="text1"/>
        </w:rPr>
        <w:t xml:space="preserve">CITY OF </w:t>
      </w:r>
      <w:r>
        <w:rPr>
          <w:color w:val="000000" w:themeColor="text1"/>
          <w:u w:color="000000" w:themeColor="text1"/>
        </w:rPr>
        <w:t>MARION POLICE CHIEF</w:t>
      </w:r>
      <w:r w:rsidR="002704B8">
        <w:rPr>
          <w:color w:val="000000" w:themeColor="text1"/>
          <w:u w:color="000000" w:themeColor="text1"/>
        </w:rPr>
        <w:t xml:space="preserve">, </w:t>
      </w:r>
      <w:r w:rsidRPr="00D16D2C">
        <w:rPr>
          <w:color w:val="000000" w:themeColor="text1"/>
          <w:u w:color="000000" w:themeColor="text1"/>
        </w:rPr>
        <w:t>AND TO EXTEND BEST WISHES TO HIM AN</w:t>
      </w:r>
      <w:r w:rsidR="002704B8">
        <w:rPr>
          <w:color w:val="000000" w:themeColor="text1"/>
          <w:u w:color="000000" w:themeColor="text1"/>
        </w:rPr>
        <w:t>D HIS FAMILY</w:t>
      </w:r>
      <w:r w:rsidRPr="00D16D2C">
        <w:rPr>
          <w:color w:val="000000" w:themeColor="text1"/>
          <w:u w:color="000000" w:themeColor="text1"/>
        </w:rPr>
        <w:t xml:space="preserve">. </w:t>
      </w:r>
    </w:p>
    <w:p w:rsidR="008660A7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42875" w:rsidRDefault="00A42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310FA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="0066014A">
        <w:rPr>
          <w:color w:val="000000" w:themeColor="text1"/>
          <w:u w:color="000000" w:themeColor="text1"/>
        </w:rPr>
        <w:t xml:space="preserve">former </w:t>
      </w:r>
      <w:r w:rsidRPr="00D16D2C">
        <w:rPr>
          <w:color w:val="000000" w:themeColor="text1"/>
          <w:u w:color="000000" w:themeColor="text1"/>
        </w:rPr>
        <w:t xml:space="preserve">City of </w:t>
      </w:r>
      <w:r>
        <w:rPr>
          <w:color w:val="000000" w:themeColor="text1"/>
          <w:u w:color="000000" w:themeColor="text1"/>
        </w:rPr>
        <w:t xml:space="preserve">Marion Police Chief Willie L. Smith recently </w:t>
      </w:r>
      <w:r w:rsidRPr="00310FA2">
        <w:rPr>
          <w:color w:val="000000" w:themeColor="text1"/>
          <w:u w:color="000000" w:themeColor="text1"/>
        </w:rPr>
        <w:t>complet</w:t>
      </w:r>
      <w:r>
        <w:rPr>
          <w:color w:val="000000" w:themeColor="text1"/>
          <w:u w:color="000000" w:themeColor="text1"/>
        </w:rPr>
        <w:t xml:space="preserve">ed a forty-year </w:t>
      </w:r>
      <w:r w:rsidRPr="00310FA2">
        <w:rPr>
          <w:color w:val="000000" w:themeColor="text1"/>
          <w:u w:color="000000" w:themeColor="text1"/>
        </w:rPr>
        <w:t xml:space="preserve">career in law enforcement; and </w:t>
      </w:r>
      <w:r w:rsidRPr="00310FA2">
        <w:rPr>
          <w:color w:val="000000" w:themeColor="text1"/>
          <w:u w:color="000000" w:themeColor="text1"/>
        </w:rPr>
        <w:cr/>
      </w:r>
    </w:p>
    <w:p w:rsidR="00381876" w:rsidRDefault="00A42875" w:rsidP="00A42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Chief Smith </w:t>
      </w:r>
      <w:r w:rsidR="00381876">
        <w:rPr>
          <w:color w:val="000000" w:themeColor="text1"/>
          <w:u w:color="000000" w:themeColor="text1"/>
        </w:rPr>
        <w:t>served with the Marion Police Department for thirty-four years and with Alcohol Beverage Control for six years; and</w:t>
      </w:r>
    </w:p>
    <w:p w:rsidR="004908BD" w:rsidRDefault="004908BD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08BD" w:rsidRDefault="004908BD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hired by Mayor Bobby Gerald and City Council, Chief Smith quickly expanded the size of the Marion Police Department; and</w:t>
      </w:r>
    </w:p>
    <w:p w:rsidR="004908BD" w:rsidRDefault="004908BD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76881" w:rsidRDefault="00A76881" w:rsidP="00A76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6363">
        <w:rPr>
          <w:color w:val="000000" w:themeColor="text1"/>
          <w:u w:color="000000" w:themeColor="text1"/>
        </w:rPr>
        <w:t>Chief Willie Smith le</w:t>
      </w:r>
      <w:r>
        <w:rPr>
          <w:color w:val="000000" w:themeColor="text1"/>
          <w:u w:color="000000" w:themeColor="text1"/>
        </w:rPr>
        <w:t xml:space="preserve">d </w:t>
      </w:r>
      <w:r w:rsidRPr="00536363">
        <w:rPr>
          <w:color w:val="000000" w:themeColor="text1"/>
          <w:u w:color="000000" w:themeColor="text1"/>
        </w:rPr>
        <w:t>a force of 27 full</w:t>
      </w:r>
      <w:r w:rsidRPr="00536363">
        <w:rPr>
          <w:color w:val="000000" w:themeColor="text1"/>
          <w:u w:color="000000" w:themeColor="text1"/>
        </w:rPr>
        <w:noBreakHyphen/>
        <w:t xml:space="preserve">time officers engaged in </w:t>
      </w:r>
      <w:r>
        <w:rPr>
          <w:color w:val="000000" w:themeColor="text1"/>
          <w:u w:color="000000" w:themeColor="text1"/>
        </w:rPr>
        <w:t xml:space="preserve">various aspects of police work, and they </w:t>
      </w:r>
      <w:r w:rsidRPr="00536363">
        <w:rPr>
          <w:color w:val="000000" w:themeColor="text1"/>
          <w:u w:color="000000" w:themeColor="text1"/>
        </w:rPr>
        <w:t>perform</w:t>
      </w:r>
      <w:r>
        <w:rPr>
          <w:color w:val="000000" w:themeColor="text1"/>
          <w:u w:color="000000" w:themeColor="text1"/>
        </w:rPr>
        <w:t xml:space="preserve">ed </w:t>
      </w:r>
      <w:r w:rsidRPr="00536363">
        <w:rPr>
          <w:color w:val="000000" w:themeColor="text1"/>
          <w:u w:color="000000" w:themeColor="text1"/>
        </w:rPr>
        <w:t>their service with honesty, zeal, courage</w:t>
      </w:r>
      <w:r>
        <w:rPr>
          <w:color w:val="000000" w:themeColor="text1"/>
          <w:u w:color="000000" w:themeColor="text1"/>
        </w:rPr>
        <w:t xml:space="preserve">, fidelity, and sound </w:t>
      </w:r>
      <w:r w:rsidR="00934DEC">
        <w:rPr>
          <w:color w:val="000000" w:themeColor="text1"/>
          <w:u w:color="000000" w:themeColor="text1"/>
        </w:rPr>
        <w:t>judgment</w:t>
      </w:r>
      <w:r>
        <w:rPr>
          <w:color w:val="000000" w:themeColor="text1"/>
          <w:u w:color="000000" w:themeColor="text1"/>
        </w:rPr>
        <w:t xml:space="preserve"> under his direction; and</w:t>
      </w:r>
    </w:p>
    <w:p w:rsidR="00A76881" w:rsidRDefault="00A76881" w:rsidP="00A76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2786" w:rsidRDefault="00442786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4399">
        <w:rPr>
          <w:color w:val="000000" w:themeColor="text1"/>
          <w:u w:color="000000" w:themeColor="text1"/>
        </w:rPr>
        <w:t>Chief Smith provided relevant training for all police officers using effective prevention and enforcement techniques to appropriately address issues of crime in the city; and</w:t>
      </w:r>
    </w:p>
    <w:p w:rsidR="009A4399" w:rsidRDefault="009A4399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4399" w:rsidRDefault="009A4399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 maintained effective uniform visibility in the city using </w:t>
      </w:r>
      <w:r w:rsidR="004B3CD5">
        <w:rPr>
          <w:color w:val="000000" w:themeColor="text1"/>
          <w:u w:color="000000" w:themeColor="text1"/>
        </w:rPr>
        <w:t>police motor vehicles and foot patrol; and</w:t>
      </w:r>
    </w:p>
    <w:p w:rsidR="009A4399" w:rsidRDefault="009A4399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4399" w:rsidRDefault="009A4399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D16D2C">
        <w:rPr>
          <w:color w:val="000000" w:themeColor="text1"/>
          <w:u w:color="000000" w:themeColor="text1"/>
        </w:rPr>
        <w:t>is many accomplishments</w:t>
      </w:r>
      <w:r>
        <w:rPr>
          <w:color w:val="000000" w:themeColor="text1"/>
          <w:u w:color="000000" w:themeColor="text1"/>
        </w:rPr>
        <w:t xml:space="preserve"> while at the Marion Police Department</w:t>
      </w:r>
      <w:r w:rsidR="00AA50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 recruiting grants for gun locks in the home and child safety helmets, increasing seat belt usage, forming a countywide drug unit</w:t>
      </w:r>
      <w:r w:rsidR="00206C1D">
        <w:rPr>
          <w:color w:val="000000" w:themeColor="text1"/>
          <w:u w:color="000000" w:themeColor="text1"/>
        </w:rPr>
        <w:t>,</w:t>
      </w:r>
      <w:r w:rsidR="00CE381F">
        <w:rPr>
          <w:color w:val="000000" w:themeColor="text1"/>
          <w:u w:color="000000" w:themeColor="text1"/>
        </w:rPr>
        <w:t xml:space="preserve"> establishing the Identification Kit program for young children, </w:t>
      </w:r>
      <w:r w:rsidR="00206C1D">
        <w:rPr>
          <w:color w:val="000000" w:themeColor="text1"/>
          <w:u w:color="000000" w:themeColor="text1"/>
        </w:rPr>
        <w:t>and the implementation of the Marion Police Cadet program</w:t>
      </w:r>
      <w:r w:rsidR="00815089">
        <w:rPr>
          <w:color w:val="000000" w:themeColor="text1"/>
          <w:u w:color="000000" w:themeColor="text1"/>
        </w:rPr>
        <w:t xml:space="preserve"> and the Moonlight Basketball program</w:t>
      </w:r>
      <w:r>
        <w:rPr>
          <w:color w:val="000000" w:themeColor="text1"/>
          <w:u w:color="000000" w:themeColor="text1"/>
        </w:rPr>
        <w:t>; and</w:t>
      </w:r>
    </w:p>
    <w:p w:rsidR="00424E4E" w:rsidRDefault="00424E4E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E4E" w:rsidRDefault="00424E4E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youth of Marion greatly</w:t>
      </w:r>
      <w:r w:rsidR="00490324">
        <w:rPr>
          <w:color w:val="000000" w:themeColor="text1"/>
          <w:u w:color="000000" w:themeColor="text1"/>
        </w:rPr>
        <w:t xml:space="preserve"> benefit</w:t>
      </w:r>
      <w:r w:rsidR="00BA3AD2">
        <w:rPr>
          <w:color w:val="000000" w:themeColor="text1"/>
          <w:u w:color="000000" w:themeColor="text1"/>
        </w:rPr>
        <w:t xml:space="preserve">ted </w:t>
      </w:r>
      <w:r>
        <w:rPr>
          <w:color w:val="000000" w:themeColor="text1"/>
          <w:u w:color="000000" w:themeColor="text1"/>
        </w:rPr>
        <w:t>under Chief Smith’s leadership as he put into action a volunteer curfew for young people and a mentoring progra</w:t>
      </w:r>
      <w:r w:rsidR="00BA3AD2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; and</w:t>
      </w:r>
    </w:p>
    <w:p w:rsidR="00424E4E" w:rsidRDefault="00424E4E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E4E" w:rsidRDefault="00424E4E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6EBB">
        <w:rPr>
          <w:color w:val="000000" w:themeColor="text1"/>
          <w:u w:color="000000" w:themeColor="text1"/>
        </w:rPr>
        <w:t>during his tenure as police chief</w:t>
      </w:r>
      <w:r w:rsidR="007D70AB">
        <w:rPr>
          <w:color w:val="000000" w:themeColor="text1"/>
          <w:u w:color="000000" w:themeColor="text1"/>
        </w:rPr>
        <w:t>,</w:t>
      </w:r>
      <w:r w:rsidR="000E6EBB">
        <w:rPr>
          <w:color w:val="000000" w:themeColor="text1"/>
          <w:u w:color="000000" w:themeColor="text1"/>
        </w:rPr>
        <w:t xml:space="preserve"> </w:t>
      </w:r>
      <w:r w:rsidR="00BA3AD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initiated a toy drive for needy children in the community with the help of the Department of Social Services, and </w:t>
      </w:r>
      <w:r w:rsidR="00BA3AD2">
        <w:rPr>
          <w:color w:val="000000" w:themeColor="text1"/>
          <w:u w:color="000000" w:themeColor="text1"/>
        </w:rPr>
        <w:t xml:space="preserve">he placed </w:t>
      </w:r>
      <w:r>
        <w:rPr>
          <w:color w:val="000000" w:themeColor="text1"/>
          <w:u w:color="000000" w:themeColor="text1"/>
        </w:rPr>
        <w:t xml:space="preserve">a School Resource Officer at the junior high school, high school, and alternative school; and </w:t>
      </w:r>
    </w:p>
    <w:p w:rsidR="009A4399" w:rsidRDefault="009A4399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4399" w:rsidRDefault="00206C1D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Chief Smith’s direction, the department underwent a new facelift, changing to dark blue uniforms, a Swamp Fox shoulder patch, and new police vehicles equipped with cameras; and</w:t>
      </w:r>
    </w:p>
    <w:p w:rsidR="00206C1D" w:rsidRDefault="00206C1D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08BD" w:rsidRDefault="004908BD" w:rsidP="00490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Chief Smith also honorably served his country for two years in the United States Army; and</w:t>
      </w:r>
    </w:p>
    <w:p w:rsidR="00381876" w:rsidRDefault="00381876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1876" w:rsidRDefault="00381876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Chief Smith is married to Elista H. Smith and together they have two children, Craig L. Smith and Tara Smith Hughes, five grandchildren, and one great-grandchild; and</w:t>
      </w:r>
    </w:p>
    <w:p w:rsidR="00CE381F" w:rsidRDefault="00CE381F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E381F" w:rsidRDefault="00CE381F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Chief Smith is </w:t>
      </w:r>
      <w:r w:rsidR="00B05498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exceptional leader in his community and is a friend to all.  He consider</w:t>
      </w:r>
      <w:r w:rsidR="00B0549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public service a virtue and a privilege and he is more than a true southern gentleman - he is a gentle man to his community; and</w:t>
      </w:r>
    </w:p>
    <w:p w:rsidR="00381876" w:rsidRDefault="00381876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EBB" w:rsidRPr="00310FA2" w:rsidRDefault="000E6EBB" w:rsidP="000E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0FA2">
        <w:rPr>
          <w:color w:val="000000" w:themeColor="text1"/>
          <w:u w:color="000000" w:themeColor="text1"/>
        </w:rPr>
        <w:t xml:space="preserve">Whereas, in view of his commitment to the public safety needs of his community, the members of the </w:t>
      </w:r>
      <w:r>
        <w:rPr>
          <w:color w:val="000000" w:themeColor="text1"/>
          <w:u w:color="000000" w:themeColor="text1"/>
        </w:rPr>
        <w:t xml:space="preserve">Senate </w:t>
      </w:r>
      <w:r w:rsidRPr="00310FA2">
        <w:rPr>
          <w:color w:val="000000" w:themeColor="text1"/>
          <w:u w:color="000000" w:themeColor="text1"/>
        </w:rPr>
        <w:t xml:space="preserve">find it most fitting to pause in their deliberations to </w:t>
      </w:r>
      <w:r>
        <w:rPr>
          <w:color w:val="000000" w:themeColor="text1"/>
          <w:u w:color="000000" w:themeColor="text1"/>
        </w:rPr>
        <w:t>honor former Marion Police Chief Willie L. Smith</w:t>
      </w:r>
      <w:r w:rsidRPr="00310FA2">
        <w:rPr>
          <w:color w:val="000000" w:themeColor="text1"/>
          <w:u w:color="000000" w:themeColor="text1"/>
        </w:rPr>
        <w:t xml:space="preserve">. </w:t>
      </w:r>
      <w:r w:rsidR="00AC1A3A">
        <w:rPr>
          <w:color w:val="000000" w:themeColor="text1"/>
          <w:u w:color="000000" w:themeColor="text1"/>
        </w:rPr>
        <w:t xml:space="preserve"> </w:t>
      </w:r>
      <w:r w:rsidRPr="00310FA2">
        <w:rPr>
          <w:color w:val="000000" w:themeColor="text1"/>
          <w:u w:color="000000" w:themeColor="text1"/>
        </w:rPr>
        <w:t xml:space="preserve">Now, therefore, </w:t>
      </w:r>
    </w:p>
    <w:p w:rsidR="000E6EBB" w:rsidRDefault="000E6EBB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60A7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660A7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60A7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E6EBB">
        <w:rPr>
          <w:rFonts w:eastAsia="Times New Roman"/>
        </w:rPr>
        <w:t>the members of the Senate, by this resolution,</w:t>
      </w:r>
      <w:r w:rsidR="008B734A">
        <w:rPr>
          <w:rFonts w:eastAsia="Times New Roman"/>
        </w:rPr>
        <w:t xml:space="preserve"> </w:t>
      </w:r>
      <w:r w:rsidR="008B734A" w:rsidRPr="00D16D2C">
        <w:rPr>
          <w:color w:val="000000" w:themeColor="text1"/>
          <w:u w:color="000000" w:themeColor="text1"/>
        </w:rPr>
        <w:t xml:space="preserve">recognize </w:t>
      </w:r>
      <w:r w:rsidR="008B734A">
        <w:rPr>
          <w:color w:val="000000" w:themeColor="text1"/>
          <w:u w:color="000000" w:themeColor="text1"/>
        </w:rPr>
        <w:t xml:space="preserve">and honor </w:t>
      </w:r>
      <w:r w:rsidR="008B734A" w:rsidRPr="00D16D2C">
        <w:rPr>
          <w:color w:val="000000" w:themeColor="text1"/>
          <w:u w:color="000000" w:themeColor="text1"/>
        </w:rPr>
        <w:t xml:space="preserve">the many accomplishments of </w:t>
      </w:r>
      <w:r w:rsidR="008B734A">
        <w:rPr>
          <w:color w:val="000000" w:themeColor="text1"/>
          <w:u w:color="000000" w:themeColor="text1"/>
        </w:rPr>
        <w:t>Willie L. Smith, former C</w:t>
      </w:r>
      <w:r w:rsidR="008B734A" w:rsidRPr="00D16D2C">
        <w:rPr>
          <w:color w:val="000000" w:themeColor="text1"/>
          <w:u w:color="000000" w:themeColor="text1"/>
        </w:rPr>
        <w:t xml:space="preserve">ity of </w:t>
      </w:r>
      <w:r w:rsidR="008B734A">
        <w:rPr>
          <w:color w:val="000000" w:themeColor="text1"/>
          <w:u w:color="000000" w:themeColor="text1"/>
        </w:rPr>
        <w:t xml:space="preserve">Marion Police Chief, </w:t>
      </w:r>
      <w:r w:rsidR="008B734A" w:rsidRPr="00D16D2C">
        <w:rPr>
          <w:color w:val="000000" w:themeColor="text1"/>
          <w:u w:color="000000" w:themeColor="text1"/>
        </w:rPr>
        <w:t>and to extend best wishes to him an</w:t>
      </w:r>
      <w:r w:rsidR="008B734A">
        <w:rPr>
          <w:color w:val="000000" w:themeColor="text1"/>
          <w:u w:color="000000" w:themeColor="text1"/>
        </w:rPr>
        <w:t>d his family</w:t>
      </w:r>
      <w:r>
        <w:rPr>
          <w:rFonts w:eastAsia="Times New Roman"/>
        </w:rPr>
        <w:t>.</w:t>
      </w:r>
    </w:p>
    <w:p w:rsidR="008660A7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8B734A">
        <w:rPr>
          <w:color w:val="000000" w:themeColor="text1"/>
          <w:u w:color="000000" w:themeColor="text1"/>
        </w:rPr>
        <w:t>Willie L. Smith</w:t>
      </w:r>
      <w:r>
        <w:rPr>
          <w:rFonts w:eastAsia="Times New Roman"/>
        </w:rPr>
        <w:t>.</w:t>
      </w:r>
    </w:p>
    <w:p w:rsidR="005C2FD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C2FD9" w:rsidRDefault="005C2FD9" w:rsidP="00AA264F">
      <w:pPr>
        <w:suppressAutoHyphens/>
        <w:jc w:val="both"/>
        <w:rPr>
          <w:rFonts w:eastAsia="Times New Roman"/>
        </w:rPr>
      </w:pPr>
    </w:p>
    <w:sectPr w:rsidR="005C2FD9" w:rsidSect="00AA26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0AB" w:rsidRDefault="007D70AB" w:rsidP="00522CE0">
      <w:r>
        <w:separator/>
      </w:r>
    </w:p>
  </w:endnote>
  <w:endnote w:type="continuationSeparator" w:id="0">
    <w:p w:rsidR="007D70AB" w:rsidRDefault="007D70A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D3AB56-CDE9-4228-9E60-BAF02DD403F9}"/>
    <w:embedBold r:id="rId2" w:fontKey="{BB4C53BC-3F08-43B0-920E-F40B26BC19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49977E-D64B-48E7-966A-557CD20213B5}"/>
    <w:embedBold r:id="rId4" w:fontKey="{D6CEC18C-EC2D-4048-8B71-70E6E88255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D6BCE1-8CCB-425C-82C2-E00495BDB3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64F" w:rsidRPr="005C2FD9" w:rsidRDefault="00AA264F" w:rsidP="005C2F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[790]</w:t>
    </w:r>
    <w:r>
      <w:tab/>
    </w:r>
    <w:r w:rsidR="006574EA">
      <w:fldChar w:fldCharType="begin"/>
    </w:r>
    <w:r w:rsidR="006574EA">
      <w:instrText xml:space="preserve"> PAGE  \* MERGEFORMAT </w:instrText>
    </w:r>
    <w:r w:rsidR="006574EA">
      <w:fldChar w:fldCharType="separate"/>
    </w:r>
    <w:r w:rsidR="006574EA">
      <w:rPr>
        <w:noProof/>
      </w:rPr>
      <w:t>1</w:t>
    </w:r>
    <w:r w:rsidR="006574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0AB" w:rsidRDefault="007D70AB" w:rsidP="00522CE0">
      <w:r>
        <w:separator/>
      </w:r>
    </w:p>
  </w:footnote>
  <w:footnote w:type="continuationSeparator" w:id="0">
    <w:p w:rsidR="007D70AB" w:rsidRDefault="007D70A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SMIT.MRH.KMW"/>
    <w:docVar w:name="CoverAttorneyInitials" w:val="MRH"/>
    <w:docVar w:name="CoverAttorneyLastName" w:val="Hitchcock"/>
    <w:docVar w:name="CoverBillType" w:val="r"/>
    <w:docVar w:name="CoverSenator" w:val="KMW"/>
    <w:docVar w:name="dvBillNumber" w:val="790"/>
    <w:docVar w:name="dvBillNumberPrefix" w:val="S. "/>
    <w:docVar w:name="dvOriginalBody" w:val="Senate"/>
    <w:docVar w:name="fulldraftpath" w:val="L:\S-RES\KMW\003SMIT.MRH.KMW.DOCX"/>
    <w:docVar w:name="NameofBody" w:val="S"/>
    <w:docVar w:name="vgroup2" w:val="S-RES"/>
  </w:docVars>
  <w:rsids>
    <w:rsidRoot w:val="00A155AD"/>
    <w:rsid w:val="00042AC1"/>
    <w:rsid w:val="00046516"/>
    <w:rsid w:val="0007601D"/>
    <w:rsid w:val="000B0720"/>
    <w:rsid w:val="000B5EAF"/>
    <w:rsid w:val="000E6EBB"/>
    <w:rsid w:val="00112757"/>
    <w:rsid w:val="00125056"/>
    <w:rsid w:val="00170561"/>
    <w:rsid w:val="00186AC9"/>
    <w:rsid w:val="00197DF1"/>
    <w:rsid w:val="001B3DD9"/>
    <w:rsid w:val="001B7E5D"/>
    <w:rsid w:val="001D3BAC"/>
    <w:rsid w:val="00206C1D"/>
    <w:rsid w:val="00245C4E"/>
    <w:rsid w:val="002704B8"/>
    <w:rsid w:val="002872FA"/>
    <w:rsid w:val="002C1321"/>
    <w:rsid w:val="002C5896"/>
    <w:rsid w:val="002D3BED"/>
    <w:rsid w:val="003052FD"/>
    <w:rsid w:val="00307C2B"/>
    <w:rsid w:val="00381876"/>
    <w:rsid w:val="00383247"/>
    <w:rsid w:val="003D6E2B"/>
    <w:rsid w:val="003E7597"/>
    <w:rsid w:val="004145BB"/>
    <w:rsid w:val="00424E4E"/>
    <w:rsid w:val="004276B6"/>
    <w:rsid w:val="00430AF9"/>
    <w:rsid w:val="00442786"/>
    <w:rsid w:val="00450668"/>
    <w:rsid w:val="00490324"/>
    <w:rsid w:val="004908BD"/>
    <w:rsid w:val="004952FA"/>
    <w:rsid w:val="004B3CD5"/>
    <w:rsid w:val="004B6A22"/>
    <w:rsid w:val="004D7F37"/>
    <w:rsid w:val="004E1751"/>
    <w:rsid w:val="00522CE0"/>
    <w:rsid w:val="00565148"/>
    <w:rsid w:val="00593361"/>
    <w:rsid w:val="005A413B"/>
    <w:rsid w:val="005A5017"/>
    <w:rsid w:val="005A648C"/>
    <w:rsid w:val="005C2FD9"/>
    <w:rsid w:val="005F1745"/>
    <w:rsid w:val="00603CDB"/>
    <w:rsid w:val="006574EA"/>
    <w:rsid w:val="0066014A"/>
    <w:rsid w:val="006C446F"/>
    <w:rsid w:val="006C74EA"/>
    <w:rsid w:val="00720D40"/>
    <w:rsid w:val="007318D4"/>
    <w:rsid w:val="007533AF"/>
    <w:rsid w:val="00765784"/>
    <w:rsid w:val="007A4390"/>
    <w:rsid w:val="007D70AB"/>
    <w:rsid w:val="007E3FD9"/>
    <w:rsid w:val="007E5CB7"/>
    <w:rsid w:val="0080413E"/>
    <w:rsid w:val="008068AC"/>
    <w:rsid w:val="00815089"/>
    <w:rsid w:val="008273A1"/>
    <w:rsid w:val="008314D2"/>
    <w:rsid w:val="008660A7"/>
    <w:rsid w:val="008B2F42"/>
    <w:rsid w:val="008B734A"/>
    <w:rsid w:val="008C3697"/>
    <w:rsid w:val="008E185F"/>
    <w:rsid w:val="008F023B"/>
    <w:rsid w:val="00904E16"/>
    <w:rsid w:val="009162B3"/>
    <w:rsid w:val="00927C62"/>
    <w:rsid w:val="00934DEC"/>
    <w:rsid w:val="00951F58"/>
    <w:rsid w:val="00983951"/>
    <w:rsid w:val="00984124"/>
    <w:rsid w:val="00984640"/>
    <w:rsid w:val="00995C37"/>
    <w:rsid w:val="009A4399"/>
    <w:rsid w:val="009C118A"/>
    <w:rsid w:val="00A02011"/>
    <w:rsid w:val="00A155AD"/>
    <w:rsid w:val="00A4011E"/>
    <w:rsid w:val="00A42875"/>
    <w:rsid w:val="00A45549"/>
    <w:rsid w:val="00A76881"/>
    <w:rsid w:val="00A86015"/>
    <w:rsid w:val="00A9594E"/>
    <w:rsid w:val="00AA264F"/>
    <w:rsid w:val="00AA502B"/>
    <w:rsid w:val="00AC1A3A"/>
    <w:rsid w:val="00AE59C8"/>
    <w:rsid w:val="00AF0E74"/>
    <w:rsid w:val="00B05498"/>
    <w:rsid w:val="00B10098"/>
    <w:rsid w:val="00B55E81"/>
    <w:rsid w:val="00B5790D"/>
    <w:rsid w:val="00B765CC"/>
    <w:rsid w:val="00B945C5"/>
    <w:rsid w:val="00BA20EA"/>
    <w:rsid w:val="00BA3AD2"/>
    <w:rsid w:val="00BA744C"/>
    <w:rsid w:val="00BA7511"/>
    <w:rsid w:val="00BB5AFC"/>
    <w:rsid w:val="00BC0A56"/>
    <w:rsid w:val="00C45366"/>
    <w:rsid w:val="00C57023"/>
    <w:rsid w:val="00C74052"/>
    <w:rsid w:val="00CB187A"/>
    <w:rsid w:val="00CC0EC7"/>
    <w:rsid w:val="00CE381F"/>
    <w:rsid w:val="00D1088B"/>
    <w:rsid w:val="00D14DE6"/>
    <w:rsid w:val="00D156D2"/>
    <w:rsid w:val="00D61FE4"/>
    <w:rsid w:val="00D86943"/>
    <w:rsid w:val="00DA47B9"/>
    <w:rsid w:val="00E058D3"/>
    <w:rsid w:val="00E76AD9"/>
    <w:rsid w:val="00E91E2F"/>
    <w:rsid w:val="00EA3546"/>
    <w:rsid w:val="00EB47AE"/>
    <w:rsid w:val="00EC34E1"/>
    <w:rsid w:val="00ED336D"/>
    <w:rsid w:val="00F0234A"/>
    <w:rsid w:val="00F052D6"/>
    <w:rsid w:val="00F44D4D"/>
    <w:rsid w:val="00F52959"/>
    <w:rsid w:val="00F55884"/>
    <w:rsid w:val="00F94C7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ACA14A4A-D253-47FD-BCEA-92E239073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A26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p:\pprever\2011-12\790_20110407.docx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573</Words>
  <Characters>3010</Characters>
  <Application>Microsoft Office Word</Application>
  <DocSecurity>4</DocSecurity>
  <Lines>115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790: Willie L. Smith - South Carolina Legislature Online</dc:title>
  <dc:subject/>
  <dc:creator>BonnieHuth</dc:creator>
  <cp:keywords/>
  <dc:description/>
  <cp:lastModifiedBy>N Cumfer</cp:lastModifiedBy>
  <cp:revision>2</cp:revision>
  <dcterms:created xsi:type="dcterms:W3CDTF">2014-11-21T20:53:00Z</dcterms:created>
  <dcterms:modified xsi:type="dcterms:W3CDTF">2014-11-21T20:53:00Z</dcterms:modified>
</cp:coreProperties>
</file>