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7DD" w:rsidRDefault="006E47DD" w:rsidP="006E47DD">
      <w:pPr>
        <w:widowControl w:val="0"/>
        <w:jc w:val="center"/>
      </w:pPr>
      <w:bookmarkStart w:id="0" w:name="_GoBack"/>
      <w:bookmarkEnd w:id="0"/>
      <w:r w:rsidRPr="006E47DD">
        <w:rPr>
          <w:b/>
        </w:rPr>
        <w:t>South Carolina General Assembly</w:t>
      </w:r>
    </w:p>
    <w:p w:rsidR="006E47DD" w:rsidRDefault="006E47DD" w:rsidP="006E47DD">
      <w:pPr>
        <w:widowControl w:val="0"/>
        <w:jc w:val="center"/>
      </w:pPr>
      <w:r>
        <w:t>119th Session, 2011-2012</w:t>
      </w:r>
    </w:p>
    <w:p w:rsidR="006E47DD" w:rsidRDefault="006E47DD" w:rsidP="006E47DD">
      <w:pPr>
        <w:widowControl w:val="0"/>
        <w:jc w:val="left"/>
      </w:pPr>
    </w:p>
    <w:p w:rsidR="006E47DD" w:rsidRDefault="006E47DD" w:rsidP="006E47DD">
      <w:pPr>
        <w:widowControl w:val="0"/>
        <w:jc w:val="left"/>
        <w:rPr>
          <w:b/>
        </w:rPr>
      </w:pPr>
      <w:r w:rsidRPr="006E47DD">
        <w:rPr>
          <w:b/>
        </w:rPr>
        <w:t>S.</w:t>
      </w:r>
      <w:r>
        <w:rPr>
          <w:b/>
        </w:rPr>
        <w:t xml:space="preserve"> </w:t>
      </w:r>
      <w:r w:rsidRPr="006E47DD">
        <w:rPr>
          <w:b/>
        </w:rPr>
        <w:t>820</w:t>
      </w:r>
    </w:p>
    <w:p w:rsidR="006E47DD" w:rsidRDefault="006E47DD" w:rsidP="006E47DD">
      <w:pPr>
        <w:widowControl w:val="0"/>
        <w:jc w:val="left"/>
        <w:rPr>
          <w:b/>
        </w:rPr>
      </w:pPr>
    </w:p>
    <w:p w:rsidR="006E47DD" w:rsidRDefault="006E47DD" w:rsidP="006E47DD">
      <w:pPr>
        <w:widowControl w:val="0"/>
        <w:jc w:val="left"/>
      </w:pPr>
      <w:r w:rsidRPr="006E47DD">
        <w:rPr>
          <w:b/>
        </w:rPr>
        <w:t>STATUS INFORMATION</w:t>
      </w:r>
    </w:p>
    <w:p w:rsidR="006E47DD" w:rsidRDefault="006E47DD" w:rsidP="006E47DD">
      <w:pPr>
        <w:widowControl w:val="0"/>
        <w:jc w:val="left"/>
      </w:pPr>
    </w:p>
    <w:p w:rsidR="006E47DD" w:rsidRDefault="006E47DD" w:rsidP="006E47DD">
      <w:pPr>
        <w:widowControl w:val="0"/>
        <w:jc w:val="left"/>
      </w:pPr>
      <w:r>
        <w:t>Senate Resolution</w:t>
      </w:r>
    </w:p>
    <w:p w:rsidR="006E47DD" w:rsidRDefault="006E47DD" w:rsidP="006E47DD">
      <w:pPr>
        <w:widowControl w:val="0"/>
        <w:jc w:val="left"/>
      </w:pPr>
      <w:r>
        <w:t>Sponsors: Senators Hutto and Matthews</w:t>
      </w:r>
    </w:p>
    <w:p w:rsidR="006E47DD" w:rsidRDefault="006E47DD" w:rsidP="006E47DD">
      <w:pPr>
        <w:widowControl w:val="0"/>
        <w:jc w:val="left"/>
      </w:pPr>
      <w:r>
        <w:t>Document Path: l:\council\bills\nbd\11598ac11.docx</w:t>
      </w:r>
    </w:p>
    <w:p w:rsidR="006E47DD" w:rsidRDefault="006E47DD" w:rsidP="006E47DD">
      <w:pPr>
        <w:widowControl w:val="0"/>
        <w:jc w:val="left"/>
      </w:pPr>
    </w:p>
    <w:p w:rsidR="006E47DD" w:rsidRDefault="006E47DD" w:rsidP="006E47DD">
      <w:pPr>
        <w:widowControl w:val="0"/>
        <w:jc w:val="left"/>
      </w:pPr>
      <w:r>
        <w:t>Introduced in the Senate on April 14, 2011</w:t>
      </w:r>
    </w:p>
    <w:p w:rsidR="006E47DD" w:rsidRDefault="006E47DD" w:rsidP="006E47DD">
      <w:pPr>
        <w:widowControl w:val="0"/>
        <w:jc w:val="left"/>
      </w:pPr>
      <w:r>
        <w:t>Adopted by the Senate on April 14, 2011</w:t>
      </w:r>
    </w:p>
    <w:p w:rsidR="006E47DD" w:rsidRDefault="006E47DD" w:rsidP="006E47DD">
      <w:pPr>
        <w:widowControl w:val="0"/>
        <w:jc w:val="left"/>
      </w:pPr>
    </w:p>
    <w:p w:rsidR="006E47DD" w:rsidRDefault="006E47DD" w:rsidP="006E47DD">
      <w:pPr>
        <w:widowControl w:val="0"/>
        <w:jc w:val="left"/>
      </w:pPr>
      <w:r>
        <w:t xml:space="preserve">Summary: </w:t>
      </w:r>
      <w:r w:rsidR="00BA673D">
        <w:t>Coach Oliver Pough</w:t>
      </w:r>
    </w:p>
    <w:p w:rsidR="006E47DD" w:rsidRDefault="006E47DD" w:rsidP="006E47DD">
      <w:pPr>
        <w:widowControl w:val="0"/>
        <w:jc w:val="left"/>
      </w:pPr>
    </w:p>
    <w:p w:rsidR="006E47DD" w:rsidRDefault="006E47DD" w:rsidP="006E47DD">
      <w:pPr>
        <w:widowControl w:val="0"/>
        <w:jc w:val="left"/>
      </w:pPr>
    </w:p>
    <w:p w:rsidR="006E47DD" w:rsidRDefault="006E47DD" w:rsidP="006E47DD">
      <w:pPr>
        <w:widowControl w:val="0"/>
        <w:tabs>
          <w:tab w:val="center" w:pos="590"/>
          <w:tab w:val="center" w:pos="1440"/>
          <w:tab w:val="left" w:pos="1872"/>
          <w:tab w:val="left" w:pos="9187"/>
        </w:tabs>
        <w:jc w:val="left"/>
      </w:pPr>
      <w:r w:rsidRPr="006E47DD">
        <w:rPr>
          <w:b/>
        </w:rPr>
        <w:t>HISTORY OF LEGISLATIVE ACTIONS</w:t>
      </w:r>
    </w:p>
    <w:p w:rsidR="006E47DD" w:rsidRDefault="006E47DD" w:rsidP="006E47DD">
      <w:pPr>
        <w:widowControl w:val="0"/>
        <w:tabs>
          <w:tab w:val="center" w:pos="590"/>
          <w:tab w:val="center" w:pos="1440"/>
          <w:tab w:val="left" w:pos="1872"/>
          <w:tab w:val="left" w:pos="9187"/>
        </w:tabs>
        <w:jc w:val="left"/>
      </w:pPr>
    </w:p>
    <w:p w:rsidR="006E47DD" w:rsidRPr="006E47DD" w:rsidRDefault="006E47DD" w:rsidP="006E47DD">
      <w:pPr>
        <w:widowControl w:val="0"/>
        <w:tabs>
          <w:tab w:val="center" w:pos="590"/>
          <w:tab w:val="center" w:pos="1440"/>
          <w:tab w:val="left" w:pos="1872"/>
          <w:tab w:val="left" w:pos="9187"/>
        </w:tabs>
        <w:jc w:val="left"/>
      </w:pPr>
      <w:r w:rsidRPr="006E47DD">
        <w:rPr>
          <w:u w:val="single"/>
        </w:rPr>
        <w:tab/>
        <w:t>Date</w:t>
      </w:r>
      <w:r w:rsidRPr="006E47DD">
        <w:rPr>
          <w:u w:val="single"/>
        </w:rPr>
        <w:tab/>
        <w:t>Body</w:t>
      </w:r>
      <w:r w:rsidRPr="006E47DD">
        <w:rPr>
          <w:u w:val="single"/>
        </w:rPr>
        <w:tab/>
        <w:t>Action Description with journal page number</w:t>
      </w:r>
      <w:r w:rsidRPr="006E47DD">
        <w:rPr>
          <w:u w:val="single"/>
        </w:rPr>
        <w:tab/>
      </w:r>
    </w:p>
    <w:p w:rsidR="00184FC3" w:rsidRDefault="00184FC3" w:rsidP="00184FC3">
      <w:pPr>
        <w:widowControl w:val="0"/>
        <w:tabs>
          <w:tab w:val="right" w:pos="1008"/>
          <w:tab w:val="left" w:pos="1152"/>
          <w:tab w:val="left" w:pos="1872"/>
          <w:tab w:val="left" w:pos="9187"/>
        </w:tabs>
        <w:ind w:left="2088" w:hanging="2088"/>
        <w:jc w:val="left"/>
      </w:pPr>
      <w:r>
        <w:tab/>
        <w:t>4/14/2011</w:t>
      </w:r>
      <w:r>
        <w:tab/>
        <w:t>Senate</w:t>
      </w:r>
      <w:r>
        <w:tab/>
      </w:r>
      <w:r w:rsidRPr="00A555E2">
        <w:t>Introduced and adopted (</w:t>
      </w:r>
      <w:hyperlink r:id="rId7" w:history="1">
        <w:r w:rsidRPr="00A555E2">
          <w:rPr>
            <w:rStyle w:val="Hyperlink"/>
          </w:rPr>
          <w:t>Senate Journal</w:t>
        </w:r>
        <w:r w:rsidRPr="00A555E2">
          <w:rPr>
            <w:rStyle w:val="Hyperlink"/>
          </w:rPr>
          <w:noBreakHyphen/>
          <w:t>page 5</w:t>
        </w:r>
      </w:hyperlink>
      <w:r w:rsidRPr="00A555E2">
        <w:t>)</w:t>
      </w:r>
    </w:p>
    <w:p w:rsidR="00184FC3" w:rsidRDefault="00184FC3" w:rsidP="00184FC3">
      <w:pPr>
        <w:widowControl w:val="0"/>
        <w:tabs>
          <w:tab w:val="right" w:pos="1008"/>
          <w:tab w:val="left" w:pos="1152"/>
          <w:tab w:val="left" w:pos="1872"/>
          <w:tab w:val="left" w:pos="9187"/>
        </w:tabs>
        <w:ind w:left="2088" w:hanging="2088"/>
        <w:jc w:val="left"/>
      </w:pPr>
    </w:p>
    <w:p w:rsidR="006E47DD" w:rsidRPr="006E47DD" w:rsidRDefault="006E47DD" w:rsidP="006E47DD">
      <w:pPr>
        <w:widowControl w:val="0"/>
        <w:tabs>
          <w:tab w:val="right" w:pos="1008"/>
          <w:tab w:val="left" w:pos="1152"/>
          <w:tab w:val="left" w:pos="1872"/>
          <w:tab w:val="left" w:pos="9187"/>
        </w:tabs>
        <w:ind w:left="2088" w:hanging="2088"/>
        <w:jc w:val="left"/>
      </w:pPr>
    </w:p>
    <w:p w:rsidR="006E47DD" w:rsidRDefault="006E47DD" w:rsidP="006E47DD">
      <w:r w:rsidRPr="006E47DD">
        <w:rPr>
          <w:b/>
        </w:rPr>
        <w:t>VERSIONS OF THIS BILL</w:t>
      </w:r>
    </w:p>
    <w:p w:rsidR="006E47DD" w:rsidRDefault="006E47DD" w:rsidP="006E47DD"/>
    <w:p w:rsidR="006E47DD" w:rsidRDefault="00B6586C" w:rsidP="006E47DD">
      <w:hyperlink r:id="rId8" w:history="1">
        <w:r w:rsidR="006E47DD">
          <w:rPr>
            <w:rStyle w:val="Hyperlink"/>
          </w:rPr>
          <w:t>4/14/2011</w:t>
        </w:r>
      </w:hyperlink>
    </w:p>
    <w:p w:rsidR="006E47DD" w:rsidRDefault="006E47DD" w:rsidP="006E47DD"/>
    <w:p w:rsidR="006E47DD" w:rsidRDefault="006E47DD" w:rsidP="006E47DD">
      <w:pPr>
        <w:sectPr w:rsidR="006E47DD" w:rsidSect="006E47D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46C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COACH OLIVER “BUDDY” POUGH, HEAD FOOTBALL COACH AT SOUTH CAROLINA STATE UNIVERSITY, AND TO CONGRATULATE HIM FOR BEING NAMED THE 2011 MID</w:t>
      </w:r>
      <w:r w:rsidR="00273AA7">
        <w:noBreakHyphen/>
      </w:r>
      <w:r>
        <w:t>EASTERN ATHLETIC CONFERENCE (MEAC) DISTINGUISHED ALUMNUS FOR SOUTH CAROLINA STATE UNIVERSITY.</w:t>
      </w:r>
    </w:p>
    <w:p w:rsidR="00DB46CB" w:rsidRDefault="00DB4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Coach Oliver “Buddy” Pough was recognized as the 2011 Mid</w:t>
      </w:r>
      <w:r w:rsidR="00273AA7">
        <w:noBreakHyphen/>
      </w:r>
      <w:r>
        <w:t>Eastern Athletic Conference (MEAC) Distinguished Alumnus for South Carolina State University on March 10, 2011;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Orangeburg native Buddy Pough earned a bachelor</w:t>
      </w:r>
      <w:r w:rsidR="00273AA7" w:rsidRPr="00273AA7">
        <w:t>’</w:t>
      </w:r>
      <w:r>
        <w:t>s degree from South Carolina State University and All</w:t>
      </w:r>
      <w:r w:rsidR="00273AA7">
        <w:noBreakHyphen/>
      </w:r>
      <w:r>
        <w:t>MEAC honors as an offensive lineman and helped the football team amass a 16</w:t>
      </w:r>
      <w:r w:rsidR="00273AA7">
        <w:noBreakHyphen/>
      </w:r>
      <w:r>
        <w:t>1 record during the 1974 and 1975 seasons;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1976 to 1979, he joined the coaching staff at Orangeburg</w:t>
      </w:r>
      <w:r w:rsidR="00273AA7">
        <w:noBreakHyphen/>
      </w:r>
      <w:r>
        <w:t>Wilkinson High School before he returned to his alma mater as an assistant coach in 1979, where he also earned a master</w:t>
      </w:r>
      <w:r w:rsidR="00273AA7" w:rsidRPr="00273AA7">
        <w:t>’</w:t>
      </w:r>
      <w:r>
        <w:t>s degree;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 left the South Carolina State University coaching staff, he coached for a time at Keenan High School and then at Fairfield</w:t>
      </w:r>
      <w:r w:rsidR="00273AA7">
        <w:noBreakHyphen/>
      </w:r>
      <w:r>
        <w:t xml:space="preserve">Central High School, leading </w:t>
      </w:r>
      <w:r>
        <w:lastRenderedPageBreak/>
        <w:t>that school to a perfect 15</w:t>
      </w:r>
      <w:r w:rsidR="00273AA7">
        <w:noBreakHyphen/>
      </w:r>
      <w:r>
        <w:t>0 record and the Class AAA state championship in 1996;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most successful high</w:t>
      </w:r>
      <w:r w:rsidR="00273AA7">
        <w:noBreakHyphen/>
      </w:r>
      <w:r>
        <w:t>school coaches in South Carolina, Coach Pough was named the South Carolina High School League Coach</w:t>
      </w:r>
      <w:r w:rsidR="00273AA7">
        <w:noBreakHyphen/>
      </w:r>
      <w:r>
        <w:t>of</w:t>
      </w:r>
      <w:r w:rsidR="00273AA7">
        <w:noBreakHyphen/>
      </w:r>
      <w:r>
        <w:t>the</w:t>
      </w:r>
      <w:r w:rsidR="00273AA7">
        <w:noBreakHyphen/>
      </w:r>
      <w:r>
        <w:t xml:space="preserve">Year in 1996, the first of three such awards; and </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five seasons from 1997 to 2002, he served as an assistant coach at the University of South Carolina, the last three as a running</w:t>
      </w:r>
      <w:r w:rsidR="00273AA7">
        <w:noBreakHyphen/>
      </w:r>
      <w:r>
        <w:t>back coach under then Head Coach Lou Holtz;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nine</w:t>
      </w:r>
      <w:r w:rsidR="00273AA7">
        <w:noBreakHyphen/>
      </w:r>
      <w:r>
        <w:t>year tenure as the fourteenth head football coach of his alma mater, he forged two MEAC championship teams, undefeated in the conference, in 2008 and 2009 and tied for the title in 2010; and</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his beloved wife, Josie, he has reared two fine sons, Oliver “Bud” Pough and Lee Judson Pough; and </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standard of excellence that Coach Buddy Pough has set during his successful career and for the significant impact he has had on the lives of countless athletes and fans in the Palmetto State.  Now, therefore,</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Coach Oliver “Buddy” Pough, head football coach at South Carolina State University, and congratulate him for being named the 2011 Mid</w:t>
      </w:r>
      <w:r w:rsidR="00273AA7">
        <w:noBreakHyphen/>
      </w:r>
      <w:r>
        <w:t>Eastern Athletic Conference (MEAC) Distinguished Alumnus for South Carolina State University.</w:t>
      </w:r>
    </w:p>
    <w:p w:rsidR="0088576F"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76F" w:rsidP="00885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Oliver “Buddy” Pough.</w:t>
      </w:r>
    </w:p>
    <w:p w:rsidR="0042486D" w:rsidRDefault="00273AA7" w:rsidP="00424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86D" w:rsidRDefault="0042486D" w:rsidP="006E47DD">
      <w:pPr>
        <w:suppressAutoHyphens/>
      </w:pPr>
    </w:p>
    <w:sectPr w:rsidR="0042486D" w:rsidSect="006E47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6CB" w:rsidRDefault="00DB46CB" w:rsidP="009F0C77">
      <w:r>
        <w:separator/>
      </w:r>
    </w:p>
  </w:endnote>
  <w:endnote w:type="continuationSeparator" w:id="0">
    <w:p w:rsidR="00DB46CB" w:rsidRDefault="00DB46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F6AAF9-E110-4B3E-AFDF-0834158C15F8}"/>
    <w:embedBold r:id="rId2" w:fontKey="{FAC29887-E148-4C3E-98EB-8885C1B4028B}"/>
  </w:font>
  <w:font w:name="Calibri">
    <w:panose1 w:val="020F0502020204030204"/>
    <w:charset w:val="00"/>
    <w:family w:val="swiss"/>
    <w:pitch w:val="variable"/>
    <w:sig w:usb0="E10002FF" w:usb1="4000ACFF" w:usb2="00000009" w:usb3="00000000" w:csb0="0000019F" w:csb1="00000000"/>
    <w:embedRegular r:id="rId3" w:fontKey="{33D532B8-C094-41C1-87E6-C5D3E51AD4A7}"/>
  </w:font>
  <w:font w:name="Tahoma">
    <w:panose1 w:val="020B0604030504040204"/>
    <w:charset w:val="00"/>
    <w:family w:val="swiss"/>
    <w:pitch w:val="variable"/>
    <w:sig w:usb0="21002A87" w:usb1="80000000" w:usb2="00000008" w:usb3="00000000" w:csb0="000101FF" w:csb1="00000000"/>
    <w:embedRegular r:id="rId4" w:fontKey="{C09EC830-B0C5-47B7-B998-926F3BC01F0B}"/>
  </w:font>
  <w:font w:name="Cambria">
    <w:panose1 w:val="02040503050406030204"/>
    <w:charset w:val="00"/>
    <w:family w:val="roman"/>
    <w:pitch w:val="variable"/>
    <w:sig w:usb0="E00002FF" w:usb1="400004FF" w:usb2="00000000" w:usb3="00000000" w:csb0="0000019F" w:csb1="00000000"/>
    <w:embedRegular r:id="rId5" w:fontKey="{6273565B-D80F-423D-A456-473ECB5F6E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7DD" w:rsidRPr="0042486D" w:rsidRDefault="006E47DD" w:rsidP="0042486D">
    <w:pPr>
      <w:pStyle w:val="Footer"/>
      <w:tabs>
        <w:tab w:val="clear" w:pos="4680"/>
        <w:tab w:val="clear" w:pos="9360"/>
        <w:tab w:val="center" w:pos="2995"/>
      </w:tabs>
      <w:spacing w:before="120"/>
    </w:pPr>
    <w:r>
      <w:t>[820]</w:t>
    </w:r>
    <w:r>
      <w:tab/>
    </w:r>
    <w:r w:rsidR="00B6586C">
      <w:fldChar w:fldCharType="begin"/>
    </w:r>
    <w:r w:rsidR="00B6586C">
      <w:instrText xml:space="preserve"> PAGE  \* MERGEFORMAT </w:instrText>
    </w:r>
    <w:r w:rsidR="00B6586C">
      <w:fldChar w:fldCharType="separate"/>
    </w:r>
    <w:r w:rsidR="00B6586C">
      <w:rPr>
        <w:noProof/>
      </w:rPr>
      <w:t>1</w:t>
    </w:r>
    <w:r w:rsidR="00B658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6CB" w:rsidRDefault="00DB46CB" w:rsidP="009F0C77">
      <w:r>
        <w:separator/>
      </w:r>
    </w:p>
  </w:footnote>
  <w:footnote w:type="continuationSeparator" w:id="0">
    <w:p w:rsidR="00DB46CB" w:rsidRDefault="00DB46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98AC11"/>
    <w:docVar w:name="CoverBillType" w:val="r"/>
    <w:docVar w:name="docpath" w:val="L:\Council\bills\NBD\11598AC11.DOCX"/>
    <w:docVar w:name="dvBillNumber" w:val="820"/>
    <w:docVar w:name="dvBillNumberPrefix" w:val="S. "/>
    <w:docVar w:name="dvOriginalBody" w:val="Senate"/>
    <w:docVar w:name="dvSteno" w:val="NBD"/>
    <w:docVar w:name="NameofBody" w:val="s"/>
    <w:docVar w:name="vgroup2" w:val="Council"/>
  </w:docVars>
  <w:rsids>
    <w:rsidRoot w:val="007250FC"/>
    <w:rsid w:val="00026C9A"/>
    <w:rsid w:val="000965A1"/>
    <w:rsid w:val="000E1785"/>
    <w:rsid w:val="000E5C41"/>
    <w:rsid w:val="000F12D8"/>
    <w:rsid w:val="001023A4"/>
    <w:rsid w:val="0010776B"/>
    <w:rsid w:val="00133E66"/>
    <w:rsid w:val="00134ACF"/>
    <w:rsid w:val="00144E15"/>
    <w:rsid w:val="00184FC3"/>
    <w:rsid w:val="001A3697"/>
    <w:rsid w:val="001A4A62"/>
    <w:rsid w:val="001A681E"/>
    <w:rsid w:val="001D08F2"/>
    <w:rsid w:val="002037CA"/>
    <w:rsid w:val="002047A2"/>
    <w:rsid w:val="00227E85"/>
    <w:rsid w:val="002321B6"/>
    <w:rsid w:val="0023696B"/>
    <w:rsid w:val="00250967"/>
    <w:rsid w:val="00273AA7"/>
    <w:rsid w:val="002759C5"/>
    <w:rsid w:val="00277DEE"/>
    <w:rsid w:val="00280D88"/>
    <w:rsid w:val="00294ABE"/>
    <w:rsid w:val="002A3EB4"/>
    <w:rsid w:val="00325348"/>
    <w:rsid w:val="00393688"/>
    <w:rsid w:val="003D411E"/>
    <w:rsid w:val="003E3C1E"/>
    <w:rsid w:val="003E6148"/>
    <w:rsid w:val="00400EAA"/>
    <w:rsid w:val="0041760A"/>
    <w:rsid w:val="0042486D"/>
    <w:rsid w:val="00424E39"/>
    <w:rsid w:val="004809EE"/>
    <w:rsid w:val="004B50AC"/>
    <w:rsid w:val="0050458D"/>
    <w:rsid w:val="00511EE9"/>
    <w:rsid w:val="00521E00"/>
    <w:rsid w:val="00522A6A"/>
    <w:rsid w:val="00577C6C"/>
    <w:rsid w:val="0058501B"/>
    <w:rsid w:val="006215AA"/>
    <w:rsid w:val="006340D9"/>
    <w:rsid w:val="00643B8E"/>
    <w:rsid w:val="00645B09"/>
    <w:rsid w:val="00665EBC"/>
    <w:rsid w:val="0069470D"/>
    <w:rsid w:val="006A476C"/>
    <w:rsid w:val="006C6A93"/>
    <w:rsid w:val="006E02F9"/>
    <w:rsid w:val="006E47DD"/>
    <w:rsid w:val="007250FC"/>
    <w:rsid w:val="00753C04"/>
    <w:rsid w:val="00756946"/>
    <w:rsid w:val="00757F80"/>
    <w:rsid w:val="00771EEC"/>
    <w:rsid w:val="00786819"/>
    <w:rsid w:val="007A325A"/>
    <w:rsid w:val="007D3CDC"/>
    <w:rsid w:val="007F1523"/>
    <w:rsid w:val="007F509E"/>
    <w:rsid w:val="007F5799"/>
    <w:rsid w:val="007F6947"/>
    <w:rsid w:val="00802568"/>
    <w:rsid w:val="00806519"/>
    <w:rsid w:val="00872729"/>
    <w:rsid w:val="0088576F"/>
    <w:rsid w:val="008F4429"/>
    <w:rsid w:val="009352BB"/>
    <w:rsid w:val="009708C2"/>
    <w:rsid w:val="00990668"/>
    <w:rsid w:val="009C1984"/>
    <w:rsid w:val="009F0C77"/>
    <w:rsid w:val="009F4DD1"/>
    <w:rsid w:val="00A64E80"/>
    <w:rsid w:val="00A741D9"/>
    <w:rsid w:val="00A9741D"/>
    <w:rsid w:val="00AB4DEB"/>
    <w:rsid w:val="00AD4B17"/>
    <w:rsid w:val="00AD5DAF"/>
    <w:rsid w:val="00B26FA6"/>
    <w:rsid w:val="00B627F9"/>
    <w:rsid w:val="00B6586C"/>
    <w:rsid w:val="00B741CB"/>
    <w:rsid w:val="00B934F3"/>
    <w:rsid w:val="00BA673D"/>
    <w:rsid w:val="00BB2B48"/>
    <w:rsid w:val="00BB6347"/>
    <w:rsid w:val="00BD2134"/>
    <w:rsid w:val="00BE59A1"/>
    <w:rsid w:val="00C038D8"/>
    <w:rsid w:val="00C045DD"/>
    <w:rsid w:val="00C3136F"/>
    <w:rsid w:val="00C3483A"/>
    <w:rsid w:val="00C74E9D"/>
    <w:rsid w:val="00C82FD3"/>
    <w:rsid w:val="00C95AA0"/>
    <w:rsid w:val="00CC6B7B"/>
    <w:rsid w:val="00CD3619"/>
    <w:rsid w:val="00CD6314"/>
    <w:rsid w:val="00CF4447"/>
    <w:rsid w:val="00D0771F"/>
    <w:rsid w:val="00D405E7"/>
    <w:rsid w:val="00D41D56"/>
    <w:rsid w:val="00D6260D"/>
    <w:rsid w:val="00D6662B"/>
    <w:rsid w:val="00D95E2F"/>
    <w:rsid w:val="00D970A9"/>
    <w:rsid w:val="00DB3AC0"/>
    <w:rsid w:val="00DB46CB"/>
    <w:rsid w:val="00DE68F0"/>
    <w:rsid w:val="00DF3845"/>
    <w:rsid w:val="00DF7E17"/>
    <w:rsid w:val="00E90E2E"/>
    <w:rsid w:val="00EB00A2"/>
    <w:rsid w:val="00EB1BF3"/>
    <w:rsid w:val="00EF3EEE"/>
    <w:rsid w:val="00F149A7"/>
    <w:rsid w:val="00F50BAF"/>
    <w:rsid w:val="00F52C10"/>
    <w:rsid w:val="00F81FFD"/>
    <w:rsid w:val="00F85228"/>
    <w:rsid w:val="00FB159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C8803F-B3BA-40E2-B377-CE810F07B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27F9"/>
    <w:rPr>
      <w:rFonts w:ascii="Tahoma" w:hAnsi="Tahoma" w:cs="Tahoma"/>
      <w:sz w:val="16"/>
      <w:szCs w:val="16"/>
    </w:rPr>
  </w:style>
  <w:style w:type="character" w:customStyle="1" w:styleId="BalloonTextChar">
    <w:name w:val="Balloon Text Char"/>
    <w:basedOn w:val="DefaultParagraphFont"/>
    <w:link w:val="BalloonText"/>
    <w:uiPriority w:val="99"/>
    <w:semiHidden/>
    <w:rsid w:val="00B627F9"/>
    <w:rPr>
      <w:rFonts w:ascii="Tahoma" w:eastAsia="Times New Roman" w:hAnsi="Tahoma" w:cs="Tahoma"/>
      <w:sz w:val="16"/>
      <w:szCs w:val="16"/>
    </w:rPr>
  </w:style>
  <w:style w:type="character" w:styleId="Hyperlink">
    <w:name w:val="Hyperlink"/>
    <w:basedOn w:val="DefaultParagraphFont"/>
    <w:uiPriority w:val="99"/>
    <w:unhideWhenUsed/>
    <w:rsid w:val="006E47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20_20110414.docx" TargetMode="External"/><Relationship Id="rId3" Type="http://schemas.openxmlformats.org/officeDocument/2006/relationships/settings" Target="settings.xml"/><Relationship Id="rId7" Type="http://schemas.openxmlformats.org/officeDocument/2006/relationships/hyperlink" Target="file:///h:\sj%20archive\2011\04-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231FB-F1E2-4851-BE42-FFAC10937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500</Words>
  <Characters>2671</Characters>
  <Application>Microsoft Office Word</Application>
  <DocSecurity>4</DocSecurity>
  <Lines>100</Lines>
  <Paragraphs>30</Paragraphs>
  <ScaleCrop>false</ScaleCrop>
  <Company> </Company>
  <LinksUpToDate>false</LinksUpToDate>
  <CharactersWithSpaces>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820: Coach Oliver Pough - South Carolina Legislature Online</dc:title>
  <dc:subject/>
  <dc:creator>NikiDowney</dc:creator>
  <cp:keywords/>
  <dc:description/>
  <cp:lastModifiedBy>N Cumfer</cp:lastModifiedBy>
  <cp:revision>2</cp:revision>
  <cp:lastPrinted>2011-04-14T16:20:00Z</cp:lastPrinted>
  <dcterms:created xsi:type="dcterms:W3CDTF">2014-11-21T20:54:00Z</dcterms:created>
  <dcterms:modified xsi:type="dcterms:W3CDTF">2014-11-21T20:54:00Z</dcterms:modified>
</cp:coreProperties>
</file>