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209" w:rsidRDefault="00135209" w:rsidP="00135209">
      <w:pPr>
        <w:widowControl w:val="0"/>
        <w:jc w:val="center"/>
      </w:pPr>
      <w:bookmarkStart w:id="0" w:name="_GoBack"/>
      <w:bookmarkEnd w:id="0"/>
      <w:r w:rsidRPr="00135209">
        <w:rPr>
          <w:b/>
        </w:rPr>
        <w:t>South Carolina General Assembly</w:t>
      </w:r>
    </w:p>
    <w:p w:rsidR="00135209" w:rsidRDefault="00135209" w:rsidP="00135209">
      <w:pPr>
        <w:widowControl w:val="0"/>
        <w:jc w:val="center"/>
      </w:pPr>
      <w:r>
        <w:t>119th Session, 2011-2012</w:t>
      </w:r>
    </w:p>
    <w:p w:rsidR="00135209" w:rsidRDefault="00135209" w:rsidP="00135209">
      <w:pPr>
        <w:widowControl w:val="0"/>
        <w:jc w:val="left"/>
      </w:pPr>
    </w:p>
    <w:p w:rsidR="00135209" w:rsidRDefault="00135209" w:rsidP="00135209">
      <w:pPr>
        <w:widowControl w:val="0"/>
        <w:jc w:val="left"/>
        <w:rPr>
          <w:b/>
        </w:rPr>
      </w:pPr>
      <w:r w:rsidRPr="00135209">
        <w:rPr>
          <w:b/>
        </w:rPr>
        <w:t>S.</w:t>
      </w:r>
      <w:r>
        <w:rPr>
          <w:b/>
        </w:rPr>
        <w:t xml:space="preserve"> </w:t>
      </w:r>
      <w:r w:rsidRPr="00135209">
        <w:rPr>
          <w:b/>
        </w:rPr>
        <w:t>845</w:t>
      </w:r>
    </w:p>
    <w:p w:rsidR="00135209" w:rsidRDefault="00135209" w:rsidP="00135209">
      <w:pPr>
        <w:widowControl w:val="0"/>
        <w:jc w:val="left"/>
        <w:rPr>
          <w:b/>
        </w:rPr>
      </w:pPr>
    </w:p>
    <w:p w:rsidR="00135209" w:rsidRDefault="00135209" w:rsidP="00135209">
      <w:pPr>
        <w:widowControl w:val="0"/>
        <w:jc w:val="left"/>
      </w:pPr>
      <w:r w:rsidRPr="00135209">
        <w:rPr>
          <w:b/>
        </w:rPr>
        <w:t>STATUS INFORMATION</w:t>
      </w:r>
    </w:p>
    <w:p w:rsidR="00135209" w:rsidRDefault="00135209" w:rsidP="00135209">
      <w:pPr>
        <w:widowControl w:val="0"/>
        <w:jc w:val="left"/>
      </w:pPr>
    </w:p>
    <w:p w:rsidR="00135209" w:rsidRDefault="00135209" w:rsidP="00135209">
      <w:pPr>
        <w:widowControl w:val="0"/>
        <w:jc w:val="left"/>
      </w:pPr>
      <w:r>
        <w:t>Senate Resolution</w:t>
      </w:r>
    </w:p>
    <w:p w:rsidR="00135209" w:rsidRDefault="00135209" w:rsidP="00135209">
      <w:pPr>
        <w:widowControl w:val="0"/>
        <w:jc w:val="left"/>
      </w:pPr>
      <w:r>
        <w:t>Sponsors: Senators Courson, Jackson, Lourie and Sheheen</w:t>
      </w:r>
    </w:p>
    <w:p w:rsidR="00135209" w:rsidRDefault="00135209" w:rsidP="00135209">
      <w:pPr>
        <w:widowControl w:val="0"/>
        <w:jc w:val="left"/>
      </w:pPr>
      <w:r>
        <w:t>Document Path: l:\council\bills\rm\1179zw11.docx</w:t>
      </w:r>
    </w:p>
    <w:p w:rsidR="00135209" w:rsidRDefault="00135209" w:rsidP="00135209">
      <w:pPr>
        <w:widowControl w:val="0"/>
        <w:jc w:val="left"/>
      </w:pPr>
    </w:p>
    <w:p w:rsidR="00135209" w:rsidRDefault="00135209" w:rsidP="00135209">
      <w:pPr>
        <w:widowControl w:val="0"/>
        <w:jc w:val="left"/>
      </w:pPr>
      <w:r>
        <w:t>Introduced in the Senate on April 26, 2011</w:t>
      </w:r>
    </w:p>
    <w:p w:rsidR="00135209" w:rsidRDefault="00135209" w:rsidP="00135209">
      <w:pPr>
        <w:widowControl w:val="0"/>
        <w:jc w:val="left"/>
      </w:pPr>
      <w:r>
        <w:t>Adopted by the Senate on April 26, 2011</w:t>
      </w:r>
    </w:p>
    <w:p w:rsidR="00135209" w:rsidRDefault="00135209" w:rsidP="00135209">
      <w:pPr>
        <w:widowControl w:val="0"/>
        <w:jc w:val="left"/>
      </w:pPr>
    </w:p>
    <w:p w:rsidR="00135209" w:rsidRDefault="00135209" w:rsidP="00135209">
      <w:pPr>
        <w:widowControl w:val="0"/>
        <w:jc w:val="left"/>
      </w:pPr>
      <w:r>
        <w:t xml:space="preserve">Summary: </w:t>
      </w:r>
      <w:r w:rsidR="008958B7">
        <w:t>Dr. Andrew Sorensen</w:t>
      </w:r>
    </w:p>
    <w:p w:rsidR="00135209" w:rsidRDefault="00135209" w:rsidP="00135209">
      <w:pPr>
        <w:widowControl w:val="0"/>
        <w:jc w:val="left"/>
      </w:pPr>
    </w:p>
    <w:p w:rsidR="00135209" w:rsidRDefault="00135209" w:rsidP="00135209">
      <w:pPr>
        <w:widowControl w:val="0"/>
        <w:jc w:val="left"/>
      </w:pPr>
    </w:p>
    <w:p w:rsidR="00135209" w:rsidRDefault="00135209" w:rsidP="0013520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35209">
        <w:rPr>
          <w:b/>
        </w:rPr>
        <w:t>HISTORY OF LEGISLATIVE ACTIONS</w:t>
      </w:r>
    </w:p>
    <w:p w:rsidR="00135209" w:rsidRDefault="00135209" w:rsidP="0013520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35209" w:rsidRPr="00135209" w:rsidRDefault="00135209" w:rsidP="0013520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35209">
        <w:rPr>
          <w:u w:val="single"/>
        </w:rPr>
        <w:tab/>
        <w:t>Date</w:t>
      </w:r>
      <w:r w:rsidRPr="00135209">
        <w:rPr>
          <w:u w:val="single"/>
        </w:rPr>
        <w:tab/>
        <w:t>Body</w:t>
      </w:r>
      <w:r w:rsidRPr="00135209">
        <w:rPr>
          <w:u w:val="single"/>
        </w:rPr>
        <w:tab/>
        <w:t>Action Description with journal page number</w:t>
      </w:r>
      <w:r w:rsidRPr="00135209">
        <w:rPr>
          <w:u w:val="single"/>
        </w:rPr>
        <w:tab/>
      </w:r>
    </w:p>
    <w:p w:rsidR="00527F7D" w:rsidRDefault="00527F7D" w:rsidP="00527F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4/26/2011</w:t>
      </w:r>
      <w:r>
        <w:tab/>
        <w:t>Senate</w:t>
      </w:r>
      <w:r>
        <w:tab/>
      </w:r>
      <w:r w:rsidRPr="00977546">
        <w:t>Introduced and adopted (</w:t>
      </w:r>
      <w:hyperlink r:id="rId7" w:history="1">
        <w:r w:rsidRPr="00977546">
          <w:rPr>
            <w:rStyle w:val="Hyperlink"/>
          </w:rPr>
          <w:t>Senate Journal</w:t>
        </w:r>
        <w:r w:rsidRPr="00977546">
          <w:rPr>
            <w:rStyle w:val="Hyperlink"/>
          </w:rPr>
          <w:noBreakHyphen/>
          <w:t>page 5</w:t>
        </w:r>
      </w:hyperlink>
      <w:r w:rsidRPr="00977546">
        <w:t>)</w:t>
      </w:r>
    </w:p>
    <w:p w:rsidR="00527F7D" w:rsidRDefault="00527F7D" w:rsidP="00527F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35209" w:rsidRPr="00135209" w:rsidRDefault="00135209" w:rsidP="001352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35209" w:rsidRDefault="00135209" w:rsidP="00135209">
      <w:r w:rsidRPr="00135209">
        <w:rPr>
          <w:b/>
        </w:rPr>
        <w:t>VERSIONS OF THIS BILL</w:t>
      </w:r>
    </w:p>
    <w:p w:rsidR="00135209" w:rsidRDefault="00135209" w:rsidP="00135209"/>
    <w:p w:rsidR="00135209" w:rsidRDefault="00BA1338" w:rsidP="00135209">
      <w:hyperlink r:id="rId8" w:history="1">
        <w:r w:rsidR="00135209">
          <w:rPr>
            <w:rStyle w:val="Hyperlink"/>
          </w:rPr>
          <w:t>4/26/2011</w:t>
        </w:r>
      </w:hyperlink>
    </w:p>
    <w:p w:rsidR="00135209" w:rsidRDefault="00135209" w:rsidP="00135209"/>
    <w:p w:rsidR="00135209" w:rsidRDefault="00135209" w:rsidP="00135209">
      <w:pPr>
        <w:sectPr w:rsidR="00135209" w:rsidSect="0013520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241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36B3A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2737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007A29">
        <w:t xml:space="preserve">EXPRESS THE PROFOUND SORROW OF THE MEMBERS OF THE SOUTH CAROLINA </w:t>
      </w:r>
      <w:r w:rsidR="00B822B0">
        <w:t xml:space="preserve">SENATE </w:t>
      </w:r>
      <w:r w:rsidR="00007A29">
        <w:t xml:space="preserve">UPON THE DEATH OF </w:t>
      </w:r>
      <w:r w:rsidR="00DE569B">
        <w:t>D</w:t>
      </w:r>
      <w:r w:rsidR="00007A29">
        <w:t xml:space="preserve">R. </w:t>
      </w:r>
      <w:r w:rsidR="00DE569B">
        <w:t>ANDREW A. SORENSEN</w:t>
      </w:r>
      <w:r w:rsidR="00007A29">
        <w:t xml:space="preserve">, FORMER </w:t>
      </w:r>
      <w:r w:rsidR="00DE569B">
        <w:t>PRESIDENT OF THE UNIVERSITY OF SOUTH CAROLINA</w:t>
      </w:r>
      <w:r w:rsidR="00007A29">
        <w:t>, AND TO EXTEND THE DEEPEST SYMPATHY TO HIS FAMILY AND MANY FRIENDS.</w:t>
      </w:r>
    </w:p>
    <w:p w:rsidR="00936B3A" w:rsidRDefault="00936B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D4F1D" w:rsidRDefault="00936B3A" w:rsidP="00BD4F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D4F1D">
        <w:t xml:space="preserve">the members of the South Carolina </w:t>
      </w:r>
      <w:r w:rsidR="001A6280">
        <w:t>Senate w</w:t>
      </w:r>
      <w:r w:rsidR="00BD4F1D">
        <w:t xml:space="preserve">ere deeply saddened to learn of the death of </w:t>
      </w:r>
      <w:r w:rsidR="00C15482">
        <w:t>D</w:t>
      </w:r>
      <w:r w:rsidR="00BD4F1D">
        <w:t xml:space="preserve">r. </w:t>
      </w:r>
      <w:r w:rsidR="00C15482">
        <w:t>Andrew A. Sorensen</w:t>
      </w:r>
      <w:r w:rsidR="00BD4F1D">
        <w:t xml:space="preserve">, former </w:t>
      </w:r>
      <w:r w:rsidR="00C15482">
        <w:t>president of the University of South Carolina</w:t>
      </w:r>
      <w:r w:rsidR="00BD4F1D">
        <w:t xml:space="preserve">, on </w:t>
      </w:r>
      <w:r w:rsidR="00C15482">
        <w:t>April 17</w:t>
      </w:r>
      <w:r w:rsidR="00BD4F1D">
        <w:t>, 2011</w:t>
      </w:r>
      <w:r w:rsidR="007304FE">
        <w:t>, at the age of seventy</w:t>
      </w:r>
      <w:r w:rsidR="00381B99">
        <w:noBreakHyphen/>
      </w:r>
      <w:r w:rsidR="007304FE">
        <w:t>two</w:t>
      </w:r>
      <w:r w:rsidR="00BD4F1D">
        <w:t>; and</w:t>
      </w:r>
    </w:p>
    <w:p w:rsidR="00BD4F1D" w:rsidRDefault="00BD4F1D" w:rsidP="00BD4F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04FE" w:rsidRDefault="00BD4F1D" w:rsidP="00BD4F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E20E18">
        <w:t xml:space="preserve">in preparation for a distinguished career, </w:t>
      </w:r>
      <w:r w:rsidR="00E20E18" w:rsidRPr="00B16B3A">
        <w:rPr>
          <w:color w:val="000000" w:themeColor="text1"/>
          <w:u w:color="000000" w:themeColor="text1"/>
        </w:rPr>
        <w:t>Dr. Sorensen earned a bachelor</w:t>
      </w:r>
      <w:r w:rsidR="00381B99" w:rsidRPr="00381B99">
        <w:rPr>
          <w:color w:val="000000" w:themeColor="text1"/>
          <w:u w:color="000000" w:themeColor="text1"/>
        </w:rPr>
        <w:t>’</w:t>
      </w:r>
      <w:r w:rsidR="00E20E18" w:rsidRPr="00B16B3A">
        <w:rPr>
          <w:color w:val="000000" w:themeColor="text1"/>
          <w:u w:color="000000" w:themeColor="text1"/>
        </w:rPr>
        <w:t>s degree in ethics</w:t>
      </w:r>
      <w:r w:rsidR="0066475B">
        <w:rPr>
          <w:color w:val="000000" w:themeColor="text1"/>
          <w:u w:color="000000" w:themeColor="text1"/>
        </w:rPr>
        <w:t xml:space="preserve">, as well as </w:t>
      </w:r>
      <w:r w:rsidR="00F218B5">
        <w:rPr>
          <w:color w:val="000000" w:themeColor="text1"/>
          <w:u w:color="000000" w:themeColor="text1"/>
        </w:rPr>
        <w:t>m</w:t>
      </w:r>
      <w:r w:rsidR="00E20E18" w:rsidRPr="00B16B3A">
        <w:rPr>
          <w:color w:val="000000" w:themeColor="text1"/>
          <w:u w:color="000000" w:themeColor="text1"/>
        </w:rPr>
        <w:t>aster</w:t>
      </w:r>
      <w:r w:rsidR="00381B99" w:rsidRPr="00381B99">
        <w:rPr>
          <w:color w:val="000000" w:themeColor="text1"/>
          <w:u w:color="000000" w:themeColor="text1"/>
        </w:rPr>
        <w:t>’</w:t>
      </w:r>
      <w:r w:rsidR="00E20E18" w:rsidRPr="00B16B3A">
        <w:rPr>
          <w:color w:val="000000" w:themeColor="text1"/>
          <w:u w:color="000000" w:themeColor="text1"/>
        </w:rPr>
        <w:t>s and doctoral degrees in medical sociology</w:t>
      </w:r>
      <w:r w:rsidR="0066475B">
        <w:rPr>
          <w:color w:val="000000" w:themeColor="text1"/>
          <w:u w:color="000000" w:themeColor="text1"/>
        </w:rPr>
        <w:t>,</w:t>
      </w:r>
      <w:r w:rsidR="00E20E18" w:rsidRPr="00B16B3A">
        <w:rPr>
          <w:color w:val="000000" w:themeColor="text1"/>
          <w:u w:color="000000" w:themeColor="text1"/>
        </w:rPr>
        <w:t xml:space="preserve"> from Yale University</w:t>
      </w:r>
      <w:r w:rsidR="0066475B">
        <w:rPr>
          <w:color w:val="000000" w:themeColor="text1"/>
          <w:u w:color="000000" w:themeColor="text1"/>
        </w:rPr>
        <w:t>;</w:t>
      </w:r>
      <w:r w:rsidR="00E20E18" w:rsidRPr="00B16B3A">
        <w:rPr>
          <w:color w:val="000000" w:themeColor="text1"/>
          <w:u w:color="000000" w:themeColor="text1"/>
        </w:rPr>
        <w:t xml:space="preserve"> a bachelor</w:t>
      </w:r>
      <w:r w:rsidR="00381B99" w:rsidRPr="00381B99">
        <w:rPr>
          <w:color w:val="000000" w:themeColor="text1"/>
          <w:u w:color="000000" w:themeColor="text1"/>
        </w:rPr>
        <w:t>’</w:t>
      </w:r>
      <w:r w:rsidR="00E20E18" w:rsidRPr="00B16B3A">
        <w:rPr>
          <w:color w:val="000000" w:themeColor="text1"/>
          <w:u w:color="000000" w:themeColor="text1"/>
        </w:rPr>
        <w:t>s degree in history from the University of Illinois at Urbana</w:t>
      </w:r>
      <w:r w:rsidR="00381B99">
        <w:rPr>
          <w:color w:val="000000" w:themeColor="text1"/>
          <w:u w:color="000000" w:themeColor="text1"/>
        </w:rPr>
        <w:noBreakHyphen/>
      </w:r>
      <w:r w:rsidR="00E20E18" w:rsidRPr="00B16B3A">
        <w:rPr>
          <w:color w:val="000000" w:themeColor="text1"/>
          <w:u w:color="000000" w:themeColor="text1"/>
        </w:rPr>
        <w:t>Champaign</w:t>
      </w:r>
      <w:r w:rsidR="0066475B">
        <w:rPr>
          <w:color w:val="000000" w:themeColor="text1"/>
          <w:u w:color="000000" w:themeColor="text1"/>
        </w:rPr>
        <w:t>;</w:t>
      </w:r>
      <w:r w:rsidR="00E20E18" w:rsidRPr="00B16B3A">
        <w:rPr>
          <w:color w:val="000000" w:themeColor="text1"/>
          <w:u w:color="000000" w:themeColor="text1"/>
        </w:rPr>
        <w:t xml:space="preserve"> and a master</w:t>
      </w:r>
      <w:r w:rsidR="00381B99" w:rsidRPr="00381B99">
        <w:rPr>
          <w:color w:val="000000" w:themeColor="text1"/>
          <w:u w:color="000000" w:themeColor="text1"/>
        </w:rPr>
        <w:t>’</w:t>
      </w:r>
      <w:r w:rsidR="00E20E18" w:rsidRPr="00B16B3A">
        <w:rPr>
          <w:color w:val="000000" w:themeColor="text1"/>
          <w:u w:color="000000" w:themeColor="text1"/>
        </w:rPr>
        <w:t>s degree in public health from the University of Michigan.</w:t>
      </w:r>
      <w:r w:rsidR="00B51174">
        <w:rPr>
          <w:color w:val="000000" w:themeColor="text1"/>
          <w:u w:color="000000" w:themeColor="text1"/>
        </w:rPr>
        <w:t xml:space="preserve"> </w:t>
      </w:r>
      <w:r w:rsidR="00E20E18" w:rsidRPr="00B16B3A">
        <w:rPr>
          <w:color w:val="000000" w:themeColor="text1"/>
          <w:u w:color="000000" w:themeColor="text1"/>
        </w:rPr>
        <w:t xml:space="preserve"> </w:t>
      </w:r>
      <w:r w:rsidR="00E20E18">
        <w:rPr>
          <w:color w:val="000000" w:themeColor="text1"/>
          <w:u w:color="000000" w:themeColor="text1"/>
        </w:rPr>
        <w:t>In addition, h</w:t>
      </w:r>
      <w:r w:rsidR="00E20E18" w:rsidRPr="00B16B3A">
        <w:rPr>
          <w:color w:val="000000" w:themeColor="text1"/>
          <w:u w:color="000000" w:themeColor="text1"/>
        </w:rPr>
        <w:t>e received honorary doctoral degrees from the Medical University of South Carolina, the University of Illinois at Urbana</w:t>
      </w:r>
      <w:r w:rsidR="00381B99">
        <w:rPr>
          <w:color w:val="000000" w:themeColor="text1"/>
          <w:u w:color="000000" w:themeColor="text1"/>
        </w:rPr>
        <w:noBreakHyphen/>
      </w:r>
      <w:r w:rsidR="00E20E18" w:rsidRPr="00B16B3A">
        <w:rPr>
          <w:color w:val="000000" w:themeColor="text1"/>
          <w:u w:color="000000" w:themeColor="text1"/>
        </w:rPr>
        <w:t>Champaign, the University of Queensland (Australia), and the University of South Carolina</w:t>
      </w:r>
      <w:r w:rsidR="00E20E18">
        <w:rPr>
          <w:color w:val="000000" w:themeColor="text1"/>
          <w:u w:color="000000" w:themeColor="text1"/>
        </w:rPr>
        <w:t>; and</w:t>
      </w:r>
    </w:p>
    <w:p w:rsidR="00E20E18" w:rsidRDefault="00E20E18" w:rsidP="00BD4F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51174" w:rsidRDefault="00B51174" w:rsidP="00B511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before taking up his duties at USC, Andrew Sorensen </w:t>
      </w:r>
      <w:r w:rsidRPr="00B16B3A">
        <w:rPr>
          <w:color w:val="000000" w:themeColor="text1"/>
          <w:u w:color="000000" w:themeColor="text1"/>
        </w:rPr>
        <w:t>served as president of the University of Alabama</w:t>
      </w:r>
      <w:r>
        <w:rPr>
          <w:color w:val="000000" w:themeColor="text1"/>
          <w:u w:color="000000" w:themeColor="text1"/>
        </w:rPr>
        <w:t xml:space="preserve"> f</w:t>
      </w:r>
      <w:r w:rsidRPr="00B16B3A">
        <w:rPr>
          <w:color w:val="000000" w:themeColor="text1"/>
          <w:u w:color="000000" w:themeColor="text1"/>
        </w:rPr>
        <w:t>rom 1996 to 2002</w:t>
      </w:r>
      <w:r>
        <w:rPr>
          <w:color w:val="000000" w:themeColor="text1"/>
          <w:u w:color="000000" w:themeColor="text1"/>
        </w:rPr>
        <w:t xml:space="preserve">. </w:t>
      </w:r>
      <w:r w:rsidR="00DE70C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Prior to that assignment</w:t>
      </w:r>
      <w:r w:rsidRPr="00B16B3A">
        <w:rPr>
          <w:color w:val="000000" w:themeColor="text1"/>
          <w:u w:color="000000" w:themeColor="text1"/>
        </w:rPr>
        <w:t>, he was provost and vice president of academic affairs at the University of Florida</w:t>
      </w:r>
      <w:r>
        <w:rPr>
          <w:color w:val="000000" w:themeColor="text1"/>
          <w:u w:color="000000" w:themeColor="text1"/>
        </w:rPr>
        <w:t>,</w:t>
      </w:r>
      <w:r w:rsidRPr="00B16B3A">
        <w:rPr>
          <w:color w:val="000000" w:themeColor="text1"/>
          <w:u w:color="000000" w:themeColor="text1"/>
        </w:rPr>
        <w:t xml:space="preserve"> executive director of the AIDS Institute at The Johns Hopkins Medical Institutions</w:t>
      </w:r>
      <w:r>
        <w:rPr>
          <w:color w:val="000000" w:themeColor="text1"/>
          <w:u w:color="000000" w:themeColor="text1"/>
        </w:rPr>
        <w:t>,</w:t>
      </w:r>
      <w:r w:rsidRPr="00B16B3A">
        <w:rPr>
          <w:color w:val="000000" w:themeColor="text1"/>
          <w:u w:color="000000" w:themeColor="text1"/>
        </w:rPr>
        <w:t xml:space="preserve"> and dean of the School </w:t>
      </w:r>
      <w:r w:rsidRPr="00B16B3A">
        <w:rPr>
          <w:color w:val="000000" w:themeColor="text1"/>
          <w:u w:color="000000" w:themeColor="text1"/>
        </w:rPr>
        <w:lastRenderedPageBreak/>
        <w:t>of Public Health at the University of Massachusetts at Amherst</w:t>
      </w:r>
      <w:r>
        <w:rPr>
          <w:color w:val="000000" w:themeColor="text1"/>
          <w:u w:color="000000" w:themeColor="text1"/>
        </w:rPr>
        <w:t>.  He came to USC in April 2002, where he served as president until 2008.  He later joined Ohio State University as s</w:t>
      </w:r>
      <w:r w:rsidRPr="00B16B3A">
        <w:rPr>
          <w:color w:val="000000" w:themeColor="text1"/>
          <w:u w:color="000000" w:themeColor="text1"/>
        </w:rPr>
        <w:t>enior vice president for development, president of the Ohio State University Foundation</w:t>
      </w:r>
      <w:r>
        <w:rPr>
          <w:color w:val="000000" w:themeColor="text1"/>
          <w:u w:color="000000" w:themeColor="text1"/>
        </w:rPr>
        <w:t>,</w:t>
      </w:r>
      <w:r w:rsidRPr="00B16B3A">
        <w:rPr>
          <w:color w:val="000000" w:themeColor="text1"/>
          <w:u w:color="000000" w:themeColor="text1"/>
        </w:rPr>
        <w:t xml:space="preserve"> and special assistant to the president for advancement</w:t>
      </w:r>
      <w:r>
        <w:rPr>
          <w:color w:val="000000" w:themeColor="text1"/>
          <w:u w:color="000000" w:themeColor="text1"/>
        </w:rPr>
        <w:t>; and</w:t>
      </w:r>
    </w:p>
    <w:p w:rsidR="00B51174" w:rsidRPr="00B16B3A" w:rsidRDefault="00B51174" w:rsidP="003A25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25AC" w:rsidRDefault="003A25AC" w:rsidP="003A25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</w:t>
      </w:r>
      <w:r w:rsidR="009F60D6">
        <w:rPr>
          <w:color w:val="000000" w:themeColor="text1"/>
          <w:u w:color="000000" w:themeColor="text1"/>
        </w:rPr>
        <w:t>eas</w:t>
      </w:r>
      <w:r>
        <w:rPr>
          <w:color w:val="000000" w:themeColor="text1"/>
          <w:u w:color="000000" w:themeColor="text1"/>
        </w:rPr>
        <w:t>, h</w:t>
      </w:r>
      <w:r w:rsidRPr="00B16B3A">
        <w:rPr>
          <w:color w:val="000000" w:themeColor="text1"/>
          <w:u w:color="000000" w:themeColor="text1"/>
        </w:rPr>
        <w:t xml:space="preserve">e was </w:t>
      </w:r>
      <w:r w:rsidR="00701F9C">
        <w:rPr>
          <w:color w:val="000000" w:themeColor="text1"/>
          <w:u w:color="000000" w:themeColor="text1"/>
        </w:rPr>
        <w:t xml:space="preserve">inaugurated as </w:t>
      </w:r>
      <w:r w:rsidRPr="00B16B3A">
        <w:rPr>
          <w:color w:val="000000" w:themeColor="text1"/>
          <w:u w:color="000000" w:themeColor="text1"/>
        </w:rPr>
        <w:t>USC</w:t>
      </w:r>
      <w:r w:rsidR="00381B99" w:rsidRPr="00381B99">
        <w:rPr>
          <w:color w:val="000000" w:themeColor="text1"/>
          <w:u w:color="000000" w:themeColor="text1"/>
        </w:rPr>
        <w:t>’</w:t>
      </w:r>
      <w:r w:rsidRPr="00B16B3A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twenty</w:t>
      </w:r>
      <w:r w:rsidR="00381B9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seventh</w:t>
      </w:r>
      <w:r w:rsidRPr="00B16B3A">
        <w:rPr>
          <w:color w:val="000000" w:themeColor="text1"/>
          <w:u w:color="000000" w:themeColor="text1"/>
        </w:rPr>
        <w:t xml:space="preserve"> president and quickly became known for a </w:t>
      </w:r>
      <w:r w:rsidR="007B1E1E">
        <w:rPr>
          <w:color w:val="000000" w:themeColor="text1"/>
          <w:u w:color="000000" w:themeColor="text1"/>
        </w:rPr>
        <w:t xml:space="preserve">colorful, energetic </w:t>
      </w:r>
      <w:r w:rsidRPr="00B16B3A">
        <w:rPr>
          <w:color w:val="000000" w:themeColor="text1"/>
          <w:u w:color="000000" w:themeColor="text1"/>
        </w:rPr>
        <w:t xml:space="preserve">personal style that included </w:t>
      </w:r>
      <w:r>
        <w:rPr>
          <w:color w:val="000000" w:themeColor="text1"/>
          <w:u w:color="000000" w:themeColor="text1"/>
        </w:rPr>
        <w:t xml:space="preserve">trumpet and trombone playing with the USC marching band, </w:t>
      </w:r>
      <w:r w:rsidRPr="00B16B3A">
        <w:rPr>
          <w:color w:val="000000" w:themeColor="text1"/>
          <w:u w:color="000000" w:themeColor="text1"/>
        </w:rPr>
        <w:t>bow ties</w:t>
      </w:r>
      <w:r w:rsidR="009F60D6">
        <w:rPr>
          <w:color w:val="000000" w:themeColor="text1"/>
          <w:u w:color="000000" w:themeColor="text1"/>
        </w:rPr>
        <w:t>,</w:t>
      </w:r>
      <w:r w:rsidRPr="00B16B3A">
        <w:rPr>
          <w:color w:val="000000" w:themeColor="text1"/>
          <w:u w:color="000000" w:themeColor="text1"/>
        </w:rPr>
        <w:t xml:space="preserve"> and bicycle rides.</w:t>
      </w:r>
      <w:r w:rsidR="00B51174">
        <w:rPr>
          <w:color w:val="000000" w:themeColor="text1"/>
          <w:u w:color="000000" w:themeColor="text1"/>
        </w:rPr>
        <w:t xml:space="preserve"> </w:t>
      </w:r>
      <w:r w:rsidRPr="00B16B3A">
        <w:rPr>
          <w:color w:val="000000" w:themeColor="text1"/>
          <w:u w:color="000000" w:themeColor="text1"/>
        </w:rPr>
        <w:t xml:space="preserve"> But he also oversaw dramatic changes, spearheading plans for the Innovista research campus and a new emphasis on partnerships with other schools and the private sector.</w:t>
      </w:r>
      <w:r w:rsidR="00B51174">
        <w:rPr>
          <w:color w:val="000000" w:themeColor="text1"/>
          <w:u w:color="000000" w:themeColor="text1"/>
        </w:rPr>
        <w:t xml:space="preserve"> </w:t>
      </w:r>
      <w:r w:rsidRPr="00B16B3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Dr. </w:t>
      </w:r>
      <w:r w:rsidRPr="00B16B3A">
        <w:rPr>
          <w:color w:val="000000" w:themeColor="text1"/>
          <w:u w:color="000000" w:themeColor="text1"/>
        </w:rPr>
        <w:t xml:space="preserve">Sorensen </w:t>
      </w:r>
      <w:r>
        <w:rPr>
          <w:color w:val="000000" w:themeColor="text1"/>
          <w:u w:color="000000" w:themeColor="text1"/>
        </w:rPr>
        <w:t xml:space="preserve">was </w:t>
      </w:r>
      <w:r w:rsidRPr="00B16B3A">
        <w:rPr>
          <w:color w:val="000000" w:themeColor="text1"/>
          <w:u w:color="000000" w:themeColor="text1"/>
        </w:rPr>
        <w:t>also instrumental in trying to position USC on the cutting edge in the fields of hydrogen fuel cell research and nanotechnology</w:t>
      </w:r>
      <w:r>
        <w:rPr>
          <w:color w:val="000000" w:themeColor="text1"/>
          <w:u w:color="000000" w:themeColor="text1"/>
        </w:rPr>
        <w:t>; and</w:t>
      </w:r>
    </w:p>
    <w:p w:rsidR="003A25AC" w:rsidRDefault="003A25AC" w:rsidP="003A25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25AC" w:rsidRPr="00B16B3A" w:rsidRDefault="00FF7E30" w:rsidP="00FF7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3A25AC" w:rsidRPr="00B16B3A">
        <w:rPr>
          <w:color w:val="000000" w:themeColor="text1"/>
          <w:u w:color="000000" w:themeColor="text1"/>
        </w:rPr>
        <w:t xml:space="preserve">is outreaches to the </w:t>
      </w:r>
      <w:r w:rsidR="00DE70CC">
        <w:rPr>
          <w:color w:val="000000" w:themeColor="text1"/>
          <w:u w:color="000000" w:themeColor="text1"/>
        </w:rPr>
        <w:t>C</w:t>
      </w:r>
      <w:r w:rsidR="003A25AC" w:rsidRPr="00B16B3A">
        <w:rPr>
          <w:color w:val="000000" w:themeColor="text1"/>
          <w:u w:color="000000" w:themeColor="text1"/>
        </w:rPr>
        <w:t>ity of Columbia, efforts to position USC</w:t>
      </w:r>
      <w:r w:rsidR="00DE70CC">
        <w:rPr>
          <w:color w:val="000000" w:themeColor="text1"/>
          <w:u w:color="000000" w:themeColor="text1"/>
        </w:rPr>
        <w:t xml:space="preserve"> a</w:t>
      </w:r>
      <w:r w:rsidR="003A25AC" w:rsidRPr="00B16B3A">
        <w:rPr>
          <w:color w:val="000000" w:themeColor="text1"/>
          <w:u w:color="000000" w:themeColor="text1"/>
        </w:rPr>
        <w:t xml:space="preserve">nd </w:t>
      </w:r>
      <w:r w:rsidR="0006359B">
        <w:rPr>
          <w:color w:val="000000" w:themeColor="text1"/>
          <w:u w:color="000000" w:themeColor="text1"/>
        </w:rPr>
        <w:t xml:space="preserve">the State of </w:t>
      </w:r>
      <w:r w:rsidR="003A25AC" w:rsidRPr="00B16B3A">
        <w:rPr>
          <w:color w:val="000000" w:themeColor="text1"/>
          <w:u w:color="000000" w:themeColor="text1"/>
        </w:rPr>
        <w:t>South Carolina as leader</w:t>
      </w:r>
      <w:r>
        <w:rPr>
          <w:color w:val="000000" w:themeColor="text1"/>
          <w:u w:color="000000" w:themeColor="text1"/>
        </w:rPr>
        <w:t>s</w:t>
      </w:r>
      <w:r w:rsidR="003A25AC" w:rsidRPr="00B16B3A">
        <w:rPr>
          <w:color w:val="000000" w:themeColor="text1"/>
          <w:u w:color="000000" w:themeColor="text1"/>
        </w:rPr>
        <w:t xml:space="preserve"> in energy technology, “green” building initiatives, and </w:t>
      </w:r>
      <w:r>
        <w:rPr>
          <w:color w:val="000000" w:themeColor="text1"/>
          <w:u w:color="000000" w:themeColor="text1"/>
        </w:rPr>
        <w:t xml:space="preserve">his </w:t>
      </w:r>
      <w:r w:rsidR="003A25AC" w:rsidRPr="00B16B3A">
        <w:rPr>
          <w:color w:val="000000" w:themeColor="text1"/>
          <w:u w:color="000000" w:themeColor="text1"/>
        </w:rPr>
        <w:t>strengthening of ties to the local and state African</w:t>
      </w:r>
      <w:r w:rsidR="00381B99">
        <w:rPr>
          <w:color w:val="000000" w:themeColor="text1"/>
          <w:u w:color="000000" w:themeColor="text1"/>
        </w:rPr>
        <w:noBreakHyphen/>
      </w:r>
      <w:r w:rsidR="003A25AC" w:rsidRPr="00B16B3A">
        <w:rPr>
          <w:color w:val="000000" w:themeColor="text1"/>
          <w:u w:color="000000" w:themeColor="text1"/>
        </w:rPr>
        <w:t xml:space="preserve">American community won him </w:t>
      </w:r>
      <w:r>
        <w:rPr>
          <w:color w:val="000000" w:themeColor="text1"/>
          <w:u w:color="000000" w:themeColor="text1"/>
        </w:rPr>
        <w:t xml:space="preserve">many supporters; and </w:t>
      </w:r>
    </w:p>
    <w:p w:rsidR="003A25AC" w:rsidRDefault="003A25AC" w:rsidP="003A25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25AC" w:rsidRDefault="00FF7E30" w:rsidP="003A25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A22E1">
        <w:rPr>
          <w:color w:val="000000" w:themeColor="text1"/>
          <w:u w:color="000000" w:themeColor="text1"/>
        </w:rPr>
        <w:t>USC</w:t>
      </w:r>
      <w:r w:rsidR="00381B99" w:rsidRPr="00381B99">
        <w:rPr>
          <w:color w:val="000000" w:themeColor="text1"/>
          <w:u w:color="000000" w:themeColor="text1"/>
        </w:rPr>
        <w:t>’</w:t>
      </w:r>
      <w:r w:rsidR="009A22E1">
        <w:rPr>
          <w:color w:val="000000" w:themeColor="text1"/>
          <w:u w:color="000000" w:themeColor="text1"/>
        </w:rPr>
        <w:t>s students</w:t>
      </w:r>
      <w:r>
        <w:rPr>
          <w:color w:val="000000" w:themeColor="text1"/>
          <w:u w:color="000000" w:themeColor="text1"/>
        </w:rPr>
        <w:t xml:space="preserve"> knew and appreciated Dr. Sorensen</w:t>
      </w:r>
      <w:r w:rsidR="00381B99" w:rsidRPr="00381B9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accessibility and felt free to knock on the door of the presidential home</w:t>
      </w:r>
      <w:r w:rsidR="003B6E24">
        <w:rPr>
          <w:color w:val="000000" w:themeColor="text1"/>
          <w:u w:color="000000" w:themeColor="text1"/>
        </w:rPr>
        <w:t xml:space="preserve">. </w:t>
      </w:r>
      <w:r w:rsidR="0006359B">
        <w:rPr>
          <w:color w:val="000000" w:themeColor="text1"/>
          <w:u w:color="000000" w:themeColor="text1"/>
        </w:rPr>
        <w:t xml:space="preserve"> </w:t>
      </w:r>
      <w:r w:rsidR="003B6E24">
        <w:rPr>
          <w:color w:val="000000" w:themeColor="text1"/>
          <w:u w:color="000000" w:themeColor="text1"/>
        </w:rPr>
        <w:t xml:space="preserve">An ordained minister, he was just as caring and accessible to the people of South Carolina at large. </w:t>
      </w:r>
      <w:r w:rsidR="0006359B">
        <w:rPr>
          <w:color w:val="000000" w:themeColor="text1"/>
          <w:u w:color="000000" w:themeColor="text1"/>
        </w:rPr>
        <w:t xml:space="preserve"> </w:t>
      </w:r>
      <w:r w:rsidR="003B6E24" w:rsidRPr="00B16B3A">
        <w:rPr>
          <w:color w:val="000000" w:themeColor="text1"/>
          <w:u w:color="000000" w:themeColor="text1"/>
        </w:rPr>
        <w:t xml:space="preserve">He delved into local affairs, taking bus tours to meet folks in every corner of the </w:t>
      </w:r>
      <w:r w:rsidR="0006359B">
        <w:rPr>
          <w:color w:val="000000" w:themeColor="text1"/>
          <w:u w:color="000000" w:themeColor="text1"/>
        </w:rPr>
        <w:t>S</w:t>
      </w:r>
      <w:r w:rsidR="003B6E24" w:rsidRPr="00B16B3A">
        <w:rPr>
          <w:color w:val="000000" w:themeColor="text1"/>
          <w:u w:color="000000" w:themeColor="text1"/>
        </w:rPr>
        <w:t>tate</w:t>
      </w:r>
      <w:r w:rsidR="003B6E24">
        <w:rPr>
          <w:color w:val="000000" w:themeColor="text1"/>
          <w:u w:color="000000" w:themeColor="text1"/>
        </w:rPr>
        <w:t xml:space="preserve">, and </w:t>
      </w:r>
      <w:r w:rsidR="003B6E24" w:rsidRPr="00B16B3A">
        <w:rPr>
          <w:color w:val="000000" w:themeColor="text1"/>
          <w:u w:color="000000" w:themeColor="text1"/>
        </w:rPr>
        <w:t>read with students in local public schools</w:t>
      </w:r>
      <w:r>
        <w:rPr>
          <w:color w:val="000000" w:themeColor="text1"/>
          <w:u w:color="000000" w:themeColor="text1"/>
        </w:rPr>
        <w:t>; and</w:t>
      </w:r>
    </w:p>
    <w:p w:rsidR="003A25AC" w:rsidRDefault="003A25AC" w:rsidP="003A25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48D7" w:rsidRDefault="00A848D7" w:rsidP="00A848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="003A25AC" w:rsidRPr="00B16B3A">
        <w:rPr>
          <w:color w:val="000000" w:themeColor="text1"/>
          <w:u w:color="000000" w:themeColor="text1"/>
        </w:rPr>
        <w:t>r. Sorensen was a gifted professor, an accomplished administrator</w:t>
      </w:r>
      <w:r>
        <w:rPr>
          <w:color w:val="000000" w:themeColor="text1"/>
          <w:u w:color="000000" w:themeColor="text1"/>
        </w:rPr>
        <w:t>,</w:t>
      </w:r>
      <w:r w:rsidR="003A25AC" w:rsidRPr="00B16B3A">
        <w:rPr>
          <w:color w:val="000000" w:themeColor="text1"/>
          <w:u w:color="000000" w:themeColor="text1"/>
        </w:rPr>
        <w:t xml:space="preserve"> and ebullient public servant who brought intellect, judgment, passion</w:t>
      </w:r>
      <w:r>
        <w:rPr>
          <w:color w:val="000000" w:themeColor="text1"/>
          <w:u w:color="000000" w:themeColor="text1"/>
        </w:rPr>
        <w:t>,</w:t>
      </w:r>
      <w:r w:rsidR="003A25AC" w:rsidRPr="00B16B3A">
        <w:rPr>
          <w:color w:val="000000" w:themeColor="text1"/>
          <w:u w:color="000000" w:themeColor="text1"/>
        </w:rPr>
        <w:t xml:space="preserve"> and wit to his every calling. </w:t>
      </w:r>
      <w:r w:rsidR="0006359B">
        <w:rPr>
          <w:color w:val="000000" w:themeColor="text1"/>
          <w:u w:color="000000" w:themeColor="text1"/>
        </w:rPr>
        <w:t xml:space="preserve"> </w:t>
      </w:r>
      <w:r w:rsidR="003A25AC" w:rsidRPr="00B16B3A">
        <w:rPr>
          <w:color w:val="000000" w:themeColor="text1"/>
          <w:u w:color="000000" w:themeColor="text1"/>
        </w:rPr>
        <w:t>He never stopped growing, inspiring others</w:t>
      </w:r>
      <w:r w:rsidR="00FE371C">
        <w:rPr>
          <w:color w:val="000000" w:themeColor="text1"/>
          <w:u w:color="000000" w:themeColor="text1"/>
        </w:rPr>
        <w:t>,</w:t>
      </w:r>
      <w:r w:rsidR="003A25AC" w:rsidRPr="00B16B3A">
        <w:rPr>
          <w:color w:val="000000" w:themeColor="text1"/>
          <w:u w:color="000000" w:themeColor="text1"/>
        </w:rPr>
        <w:t xml:space="preserve"> and winning friends</w:t>
      </w:r>
      <w:r>
        <w:rPr>
          <w:color w:val="000000" w:themeColor="text1"/>
          <w:u w:color="000000" w:themeColor="text1"/>
        </w:rPr>
        <w:t>; and</w:t>
      </w:r>
    </w:p>
    <w:p w:rsidR="00680F18" w:rsidRDefault="00680F18" w:rsidP="00A848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2D12" w:rsidRDefault="00BD4F1D" w:rsidP="008F0C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during his </w:t>
      </w:r>
      <w:r w:rsidR="008225A3">
        <w:t xml:space="preserve">lengthy </w:t>
      </w:r>
      <w:r w:rsidR="00621730">
        <w:t>career, Dr. Sorensen</w:t>
      </w:r>
      <w:r w:rsidR="008F0C4F">
        <w:t xml:space="preserve"> did not go unappreciated. His awards include A</w:t>
      </w:r>
      <w:r w:rsidR="00552D12" w:rsidRPr="00B16B3A">
        <w:rPr>
          <w:color w:val="000000" w:themeColor="text1"/>
          <w:u w:color="000000" w:themeColor="text1"/>
        </w:rPr>
        <w:t>dministrator Who Contributed Most to Student Government from the University of Florida Student Government Association</w:t>
      </w:r>
      <w:r w:rsidR="00D4717D">
        <w:rPr>
          <w:color w:val="000000" w:themeColor="text1"/>
          <w:u w:color="000000" w:themeColor="text1"/>
        </w:rPr>
        <w:t>,</w:t>
      </w:r>
      <w:r w:rsidR="00552D12" w:rsidRPr="00B16B3A">
        <w:rPr>
          <w:color w:val="000000" w:themeColor="text1"/>
          <w:u w:color="000000" w:themeColor="text1"/>
        </w:rPr>
        <w:t xml:space="preserve"> Award for Distinction in Service to the Community from the Yale University Divin</w:t>
      </w:r>
      <w:r w:rsidR="008F0C4F">
        <w:rPr>
          <w:color w:val="000000" w:themeColor="text1"/>
          <w:u w:color="000000" w:themeColor="text1"/>
        </w:rPr>
        <w:t>ity School Alumni Association</w:t>
      </w:r>
      <w:r w:rsidR="00D4717D">
        <w:rPr>
          <w:color w:val="000000" w:themeColor="text1"/>
          <w:u w:color="000000" w:themeColor="text1"/>
        </w:rPr>
        <w:t>,</w:t>
      </w:r>
      <w:r w:rsidR="008F0C4F">
        <w:rPr>
          <w:color w:val="000000" w:themeColor="text1"/>
          <w:u w:color="000000" w:themeColor="text1"/>
        </w:rPr>
        <w:t xml:space="preserve"> </w:t>
      </w:r>
      <w:r w:rsidR="00552D12" w:rsidRPr="00B16B3A">
        <w:rPr>
          <w:color w:val="000000" w:themeColor="text1"/>
          <w:u w:color="000000" w:themeColor="text1"/>
        </w:rPr>
        <w:t>Ambassador of the Year from the Greater Columbia Chamber of Commerce</w:t>
      </w:r>
      <w:r w:rsidR="00D4717D">
        <w:rPr>
          <w:color w:val="000000" w:themeColor="text1"/>
          <w:u w:color="000000" w:themeColor="text1"/>
        </w:rPr>
        <w:t>,</w:t>
      </w:r>
      <w:r w:rsidR="00552D12" w:rsidRPr="00B16B3A">
        <w:rPr>
          <w:color w:val="000000" w:themeColor="text1"/>
          <w:u w:color="000000" w:themeColor="text1"/>
        </w:rPr>
        <w:t xml:space="preserve"> Order of </w:t>
      </w:r>
      <w:r w:rsidR="008F0C4F">
        <w:rPr>
          <w:color w:val="000000" w:themeColor="text1"/>
          <w:u w:color="000000" w:themeColor="text1"/>
        </w:rPr>
        <w:t xml:space="preserve">the </w:t>
      </w:r>
      <w:r w:rsidR="00552D12" w:rsidRPr="00B16B3A">
        <w:rPr>
          <w:color w:val="000000" w:themeColor="text1"/>
          <w:u w:color="000000" w:themeColor="text1"/>
        </w:rPr>
        <w:t xml:space="preserve">Palmetto from the </w:t>
      </w:r>
      <w:r w:rsidR="008F0C4F">
        <w:rPr>
          <w:color w:val="000000" w:themeColor="text1"/>
          <w:u w:color="000000" w:themeColor="text1"/>
        </w:rPr>
        <w:t>G</w:t>
      </w:r>
      <w:r w:rsidR="00552D12" w:rsidRPr="00B16B3A">
        <w:rPr>
          <w:color w:val="000000" w:themeColor="text1"/>
          <w:u w:color="000000" w:themeColor="text1"/>
        </w:rPr>
        <w:t>overnor of South Carolina</w:t>
      </w:r>
      <w:r w:rsidR="00D4717D">
        <w:rPr>
          <w:color w:val="000000" w:themeColor="text1"/>
          <w:u w:color="000000" w:themeColor="text1"/>
        </w:rPr>
        <w:t>,</w:t>
      </w:r>
      <w:r w:rsidR="00552D12" w:rsidRPr="00B16B3A">
        <w:rPr>
          <w:color w:val="000000" w:themeColor="text1"/>
          <w:u w:color="000000" w:themeColor="text1"/>
        </w:rPr>
        <w:t xml:space="preserve"> and </w:t>
      </w:r>
      <w:r w:rsidR="00B92742">
        <w:rPr>
          <w:color w:val="000000" w:themeColor="text1"/>
          <w:u w:color="000000" w:themeColor="text1"/>
        </w:rPr>
        <w:t xml:space="preserve">a </w:t>
      </w:r>
      <w:r w:rsidR="00552D12" w:rsidRPr="00B16B3A">
        <w:rPr>
          <w:color w:val="000000" w:themeColor="text1"/>
          <w:u w:color="000000" w:themeColor="text1"/>
        </w:rPr>
        <w:t>Presidential Citation for Leadership and Human Rights Advocacy from the S</w:t>
      </w:r>
      <w:r w:rsidR="008F0C4F">
        <w:rPr>
          <w:color w:val="000000" w:themeColor="text1"/>
          <w:u w:color="000000" w:themeColor="text1"/>
        </w:rPr>
        <w:t>outh Carolina</w:t>
      </w:r>
      <w:r w:rsidR="00552D12" w:rsidRPr="00B16B3A">
        <w:rPr>
          <w:color w:val="000000" w:themeColor="text1"/>
          <w:u w:color="000000" w:themeColor="text1"/>
        </w:rPr>
        <w:t xml:space="preserve"> Chapter of the NAACP</w:t>
      </w:r>
      <w:r w:rsidR="008F0C4F">
        <w:rPr>
          <w:color w:val="000000" w:themeColor="text1"/>
          <w:u w:color="000000" w:themeColor="text1"/>
        </w:rPr>
        <w:t>; and</w:t>
      </w:r>
    </w:p>
    <w:p w:rsidR="008F0C4F" w:rsidRDefault="008F0C4F" w:rsidP="008F0C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8473B" w:rsidRDefault="008F0C4F" w:rsidP="00F60F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60FC9">
        <w:rPr>
          <w:color w:val="000000" w:themeColor="text1"/>
          <w:u w:color="000000" w:themeColor="text1"/>
        </w:rPr>
        <w:t xml:space="preserve">outside of his university responsibilities, </w:t>
      </w:r>
      <w:r w:rsidR="00A558EB">
        <w:rPr>
          <w:color w:val="000000" w:themeColor="text1"/>
          <w:u w:color="000000" w:themeColor="text1"/>
        </w:rPr>
        <w:t>Dr.</w:t>
      </w:r>
      <w:r w:rsidR="00E45C5E">
        <w:rPr>
          <w:color w:val="000000" w:themeColor="text1"/>
          <w:u w:color="000000" w:themeColor="text1"/>
        </w:rPr>
        <w:t xml:space="preserve"> </w:t>
      </w:r>
      <w:r w:rsidR="0056249C">
        <w:rPr>
          <w:color w:val="000000" w:themeColor="text1"/>
          <w:u w:color="000000" w:themeColor="text1"/>
        </w:rPr>
        <w:t>Sorensen</w:t>
      </w:r>
      <w:r w:rsidR="00E45C5E">
        <w:rPr>
          <w:color w:val="000000" w:themeColor="text1"/>
          <w:u w:color="000000" w:themeColor="text1"/>
        </w:rPr>
        <w:t xml:space="preserve"> </w:t>
      </w:r>
      <w:r w:rsidR="00F66CB3">
        <w:rPr>
          <w:color w:val="000000" w:themeColor="text1"/>
          <w:u w:color="000000" w:themeColor="text1"/>
        </w:rPr>
        <w:t xml:space="preserve">served on </w:t>
      </w:r>
      <w:r w:rsidR="0018473B" w:rsidRPr="00B16B3A">
        <w:rPr>
          <w:color w:val="000000" w:themeColor="text1"/>
          <w:u w:color="000000" w:themeColor="text1"/>
        </w:rPr>
        <w:t>the National Institutes of Health National Science Advisory Board for Biosecurity</w:t>
      </w:r>
      <w:r w:rsidR="00F60FC9">
        <w:rPr>
          <w:color w:val="000000" w:themeColor="text1"/>
          <w:u w:color="000000" w:themeColor="text1"/>
        </w:rPr>
        <w:t>,</w:t>
      </w:r>
      <w:r w:rsidR="0018473B" w:rsidRPr="00B16B3A">
        <w:rPr>
          <w:color w:val="000000" w:themeColor="text1"/>
          <w:u w:color="000000" w:themeColor="text1"/>
        </w:rPr>
        <w:t xml:space="preserve"> Yale University Divinity School Board of Advisors</w:t>
      </w:r>
      <w:r w:rsidR="00F60FC9">
        <w:rPr>
          <w:color w:val="000000" w:themeColor="text1"/>
          <w:u w:color="000000" w:themeColor="text1"/>
        </w:rPr>
        <w:t>,</w:t>
      </w:r>
      <w:r w:rsidR="0018473B" w:rsidRPr="00B16B3A">
        <w:rPr>
          <w:color w:val="000000" w:themeColor="text1"/>
          <w:u w:color="000000" w:themeColor="text1"/>
        </w:rPr>
        <w:t xml:space="preserve"> </w:t>
      </w:r>
      <w:r w:rsidR="001E15BE">
        <w:rPr>
          <w:color w:val="000000" w:themeColor="text1"/>
          <w:u w:color="000000" w:themeColor="text1"/>
        </w:rPr>
        <w:t xml:space="preserve">and </w:t>
      </w:r>
      <w:r w:rsidR="00F66CB3">
        <w:rPr>
          <w:color w:val="000000" w:themeColor="text1"/>
          <w:u w:color="000000" w:themeColor="text1"/>
        </w:rPr>
        <w:t>the board</w:t>
      </w:r>
      <w:r w:rsidR="001E15BE">
        <w:rPr>
          <w:color w:val="000000" w:themeColor="text1"/>
          <w:u w:color="000000" w:themeColor="text1"/>
        </w:rPr>
        <w:t xml:space="preserve">s of </w:t>
      </w:r>
      <w:r w:rsidR="0018473B" w:rsidRPr="00B16B3A">
        <w:rPr>
          <w:color w:val="000000" w:themeColor="text1"/>
          <w:u w:color="000000" w:themeColor="text1"/>
        </w:rPr>
        <w:t xml:space="preserve">Collexis Holdings and Zirus, Inc. </w:t>
      </w:r>
      <w:r w:rsidR="0006359B">
        <w:rPr>
          <w:color w:val="000000" w:themeColor="text1"/>
          <w:u w:color="000000" w:themeColor="text1"/>
        </w:rPr>
        <w:t xml:space="preserve"> </w:t>
      </w:r>
      <w:r w:rsidR="0018473B" w:rsidRPr="00B16B3A">
        <w:rPr>
          <w:color w:val="000000" w:themeColor="text1"/>
          <w:u w:color="000000" w:themeColor="text1"/>
        </w:rPr>
        <w:t xml:space="preserve">He was the author or editor of eight books and more than </w:t>
      </w:r>
      <w:r w:rsidR="0018473B">
        <w:rPr>
          <w:color w:val="000000" w:themeColor="text1"/>
          <w:u w:color="000000" w:themeColor="text1"/>
        </w:rPr>
        <w:t>one hundred</w:t>
      </w:r>
      <w:r w:rsidR="0018473B" w:rsidRPr="00B16B3A">
        <w:rPr>
          <w:color w:val="000000" w:themeColor="text1"/>
          <w:u w:color="000000" w:themeColor="text1"/>
        </w:rPr>
        <w:t xml:space="preserve"> journal articles, with his primary research interests </w:t>
      </w:r>
      <w:r w:rsidR="00AE6265">
        <w:rPr>
          <w:color w:val="000000" w:themeColor="text1"/>
          <w:u w:color="000000" w:themeColor="text1"/>
        </w:rPr>
        <w:t xml:space="preserve">being </w:t>
      </w:r>
      <w:r w:rsidR="0018473B" w:rsidRPr="00B16B3A">
        <w:rPr>
          <w:color w:val="000000" w:themeColor="text1"/>
          <w:u w:color="000000" w:themeColor="text1"/>
        </w:rPr>
        <w:t>in health policy, the education of health professionals, and the epidemiology of infectious diseases</w:t>
      </w:r>
      <w:r w:rsidR="0018473B">
        <w:rPr>
          <w:color w:val="000000" w:themeColor="text1"/>
          <w:u w:color="000000" w:themeColor="text1"/>
        </w:rPr>
        <w:t>; and</w:t>
      </w:r>
    </w:p>
    <w:p w:rsidR="00A848D7" w:rsidRDefault="00A848D7" w:rsidP="00F60F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848D7" w:rsidRDefault="00A848D7" w:rsidP="00A848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16B3A">
        <w:rPr>
          <w:color w:val="000000" w:themeColor="text1"/>
          <w:u w:color="000000" w:themeColor="text1"/>
        </w:rPr>
        <w:t>Andrew Sorensen brought visionary ideas and enthusiasm to the presidency of the University of South Carolina</w:t>
      </w:r>
      <w:r>
        <w:rPr>
          <w:color w:val="000000" w:themeColor="text1"/>
          <w:u w:color="000000" w:themeColor="text1"/>
        </w:rPr>
        <w:t xml:space="preserve"> during his tenure. </w:t>
      </w:r>
      <w:r w:rsidR="0006359B">
        <w:rPr>
          <w:color w:val="000000" w:themeColor="text1"/>
          <w:u w:color="000000" w:themeColor="text1"/>
        </w:rPr>
        <w:t xml:space="preserve"> </w:t>
      </w:r>
      <w:r w:rsidR="00003D03">
        <w:rPr>
          <w:color w:val="000000" w:themeColor="text1"/>
          <w:u w:color="000000" w:themeColor="text1"/>
        </w:rPr>
        <w:t xml:space="preserve">With his passing, </w:t>
      </w:r>
      <w:r w:rsidR="0006359B">
        <w:rPr>
          <w:color w:val="000000" w:themeColor="text1"/>
          <w:u w:color="000000" w:themeColor="text1"/>
        </w:rPr>
        <w:t>USC</w:t>
      </w:r>
      <w:r w:rsidRPr="00B16B3A">
        <w:rPr>
          <w:color w:val="000000" w:themeColor="text1"/>
          <w:u w:color="000000" w:themeColor="text1"/>
        </w:rPr>
        <w:t xml:space="preserve"> and the State of South Carolina have lost a true friend, and all of higher education has lost a devoted leader</w:t>
      </w:r>
      <w:r>
        <w:rPr>
          <w:color w:val="000000" w:themeColor="text1"/>
          <w:u w:color="000000" w:themeColor="text1"/>
        </w:rPr>
        <w:t>; and</w:t>
      </w:r>
    </w:p>
    <w:p w:rsidR="0018473B" w:rsidRDefault="0018473B" w:rsidP="001847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4F1D" w:rsidRDefault="00BD4F1D" w:rsidP="00BD4F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077DE">
        <w:t>Dr. Sorensen</w:t>
      </w:r>
      <w:r>
        <w:t xml:space="preserve"> leaves to cherish his memory his beloved wife</w:t>
      </w:r>
      <w:r w:rsidR="009826FF">
        <w:t xml:space="preserve"> of forty</w:t>
      </w:r>
      <w:r w:rsidR="00381B99">
        <w:noBreakHyphen/>
      </w:r>
      <w:r w:rsidR="009826FF">
        <w:t>two years</w:t>
      </w:r>
      <w:r>
        <w:t xml:space="preserve">, </w:t>
      </w:r>
      <w:r w:rsidR="009826FF">
        <w:t>Donna</w:t>
      </w:r>
      <w:r>
        <w:t xml:space="preserve">; </w:t>
      </w:r>
      <w:r w:rsidR="001119BD" w:rsidRPr="00B16B3A">
        <w:rPr>
          <w:color w:val="000000" w:themeColor="text1"/>
          <w:u w:color="000000" w:themeColor="text1"/>
        </w:rPr>
        <w:t>sons Ben and Aaron</w:t>
      </w:r>
      <w:r w:rsidR="001119BD">
        <w:rPr>
          <w:color w:val="000000" w:themeColor="text1"/>
          <w:u w:color="000000" w:themeColor="text1"/>
        </w:rPr>
        <w:t xml:space="preserve">; a grandson, Arturo; </w:t>
      </w:r>
      <w:r>
        <w:t xml:space="preserve">and a host of other </w:t>
      </w:r>
      <w:r w:rsidR="00AA473A">
        <w:t>relatives</w:t>
      </w:r>
      <w:r>
        <w:t xml:space="preserve"> and friends. He will be </w:t>
      </w:r>
      <w:r w:rsidR="0079496E">
        <w:t xml:space="preserve">greatly </w:t>
      </w:r>
      <w:r>
        <w:t xml:space="preserve">missed. </w:t>
      </w:r>
      <w:r w:rsidR="0006359B">
        <w:t xml:space="preserve"> </w:t>
      </w:r>
      <w:r>
        <w:t xml:space="preserve">Now, therefore, </w:t>
      </w:r>
    </w:p>
    <w:p w:rsidR="00BD4F1D" w:rsidRDefault="00BD4F1D" w:rsidP="00BD4F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4F1D" w:rsidRDefault="00BD4F1D" w:rsidP="00BD4F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BD4F1D" w:rsidRDefault="00BD4F1D" w:rsidP="00BD4F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4F1D" w:rsidRDefault="00BD4F1D" w:rsidP="00BD4F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</w:t>
      </w:r>
      <w:r w:rsidR="005D1125">
        <w:t>Senate</w:t>
      </w:r>
      <w:r>
        <w:t xml:space="preserve">, by this resolution, express their profound sorrow upon the death of </w:t>
      </w:r>
      <w:r w:rsidR="00AA473A">
        <w:t>D</w:t>
      </w:r>
      <w:r>
        <w:t xml:space="preserve">r. </w:t>
      </w:r>
      <w:r w:rsidR="00AA473A">
        <w:t>Andrew A. Sorensen</w:t>
      </w:r>
      <w:r>
        <w:t xml:space="preserve">, former </w:t>
      </w:r>
      <w:r w:rsidR="00AA473A">
        <w:t>president of the University of South Carolina</w:t>
      </w:r>
      <w:r>
        <w:t>, and extend the deepest sympathy to his family and many friends.</w:t>
      </w:r>
    </w:p>
    <w:p w:rsidR="00BD4F1D" w:rsidRDefault="00BD4F1D" w:rsidP="00BD4F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4F1D" w:rsidRDefault="00BD4F1D" w:rsidP="00BD4F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Mrs. </w:t>
      </w:r>
      <w:r w:rsidR="002A0F33">
        <w:t>Donna Sorensen</w:t>
      </w:r>
      <w:r>
        <w:t xml:space="preserve"> for the family.</w:t>
      </w:r>
    </w:p>
    <w:p w:rsidR="0082411F" w:rsidRDefault="00381B9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2411F" w:rsidRDefault="0082411F" w:rsidP="00135209">
      <w:pPr>
        <w:suppressAutoHyphens/>
      </w:pPr>
    </w:p>
    <w:sectPr w:rsidR="0082411F" w:rsidSect="0013520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1174" w:rsidRDefault="00B51174" w:rsidP="009F0C77">
      <w:r>
        <w:separator/>
      </w:r>
    </w:p>
  </w:endnote>
  <w:endnote w:type="continuationSeparator" w:id="0">
    <w:p w:rsidR="00B51174" w:rsidRDefault="00B5117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C27A2DE-9888-4871-AF44-114F34F09631}"/>
    <w:embedBold r:id="rId2" w:fontKey="{A87E1BA8-E43E-4D4D-8EEE-E73343C9035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7DCF7AD-B31A-4864-9BD8-3A7415AFEEE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27B5FCC-1831-4B3F-A315-5E576724168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1F2EEC1-A559-46A8-BE04-BC3442CE635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5209" w:rsidRPr="0082411F" w:rsidRDefault="00135209" w:rsidP="008241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[845]</w:t>
    </w:r>
    <w:r>
      <w:tab/>
    </w:r>
    <w:r w:rsidR="00BA1338">
      <w:fldChar w:fldCharType="begin"/>
    </w:r>
    <w:r w:rsidR="00BA1338">
      <w:instrText xml:space="preserve"> PAGE  \* MERGEFORMAT </w:instrText>
    </w:r>
    <w:r w:rsidR="00BA1338">
      <w:fldChar w:fldCharType="separate"/>
    </w:r>
    <w:r w:rsidR="00BA1338">
      <w:rPr>
        <w:noProof/>
      </w:rPr>
      <w:t>1</w:t>
    </w:r>
    <w:r w:rsidR="00BA133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1174" w:rsidRDefault="00B51174" w:rsidP="009F0C77">
      <w:r>
        <w:separator/>
      </w:r>
    </w:p>
  </w:footnote>
  <w:footnote w:type="continuationSeparator" w:id="0">
    <w:p w:rsidR="00B51174" w:rsidRDefault="00B5117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179ZW11"/>
    <w:docVar w:name="CoverBillType" w:val="r"/>
    <w:docVar w:name="docpath" w:val="L:\Council\bills\RM\1179ZW11.DOCX"/>
    <w:docVar w:name="dvBillNumber" w:val="845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FB40B7"/>
    <w:rsid w:val="00003D03"/>
    <w:rsid w:val="00007A29"/>
    <w:rsid w:val="00026C9A"/>
    <w:rsid w:val="0002737B"/>
    <w:rsid w:val="00032B53"/>
    <w:rsid w:val="00043D18"/>
    <w:rsid w:val="0006359B"/>
    <w:rsid w:val="000965A1"/>
    <w:rsid w:val="000E1785"/>
    <w:rsid w:val="001023A4"/>
    <w:rsid w:val="0010776B"/>
    <w:rsid w:val="001119BD"/>
    <w:rsid w:val="00123B4E"/>
    <w:rsid w:val="00133E66"/>
    <w:rsid w:val="00134ACF"/>
    <w:rsid w:val="00135209"/>
    <w:rsid w:val="00144E15"/>
    <w:rsid w:val="0018473B"/>
    <w:rsid w:val="001A4A62"/>
    <w:rsid w:val="001A6280"/>
    <w:rsid w:val="001A681E"/>
    <w:rsid w:val="001B2143"/>
    <w:rsid w:val="001D08F2"/>
    <w:rsid w:val="001E15BE"/>
    <w:rsid w:val="002037CA"/>
    <w:rsid w:val="002047A2"/>
    <w:rsid w:val="002077DE"/>
    <w:rsid w:val="002321B6"/>
    <w:rsid w:val="0023696B"/>
    <w:rsid w:val="0024421B"/>
    <w:rsid w:val="00250967"/>
    <w:rsid w:val="002759C5"/>
    <w:rsid w:val="00277DEE"/>
    <w:rsid w:val="0028051F"/>
    <w:rsid w:val="00280D88"/>
    <w:rsid w:val="00294ABE"/>
    <w:rsid w:val="002972A6"/>
    <w:rsid w:val="002A0F33"/>
    <w:rsid w:val="002A29FC"/>
    <w:rsid w:val="002A3EB4"/>
    <w:rsid w:val="002D33E9"/>
    <w:rsid w:val="00325348"/>
    <w:rsid w:val="0032741A"/>
    <w:rsid w:val="003355E9"/>
    <w:rsid w:val="00381B99"/>
    <w:rsid w:val="00393688"/>
    <w:rsid w:val="003A25AC"/>
    <w:rsid w:val="003B6E24"/>
    <w:rsid w:val="003D411E"/>
    <w:rsid w:val="003E3C1E"/>
    <w:rsid w:val="003E6148"/>
    <w:rsid w:val="00400EAA"/>
    <w:rsid w:val="0041760A"/>
    <w:rsid w:val="00433365"/>
    <w:rsid w:val="0044668D"/>
    <w:rsid w:val="004809EE"/>
    <w:rsid w:val="00511EE9"/>
    <w:rsid w:val="00521E00"/>
    <w:rsid w:val="00527F7D"/>
    <w:rsid w:val="00544056"/>
    <w:rsid w:val="00552D12"/>
    <w:rsid w:val="0056249C"/>
    <w:rsid w:val="00577C6C"/>
    <w:rsid w:val="0058501B"/>
    <w:rsid w:val="005D1125"/>
    <w:rsid w:val="005E5021"/>
    <w:rsid w:val="006039C0"/>
    <w:rsid w:val="00603E51"/>
    <w:rsid w:val="006215AA"/>
    <w:rsid w:val="00621730"/>
    <w:rsid w:val="006340D9"/>
    <w:rsid w:val="00643B8E"/>
    <w:rsid w:val="0066475B"/>
    <w:rsid w:val="00665EBC"/>
    <w:rsid w:val="00680F18"/>
    <w:rsid w:val="0069470D"/>
    <w:rsid w:val="006A476C"/>
    <w:rsid w:val="006C6A93"/>
    <w:rsid w:val="006E02F9"/>
    <w:rsid w:val="00701F9C"/>
    <w:rsid w:val="007304FE"/>
    <w:rsid w:val="00753C04"/>
    <w:rsid w:val="00756946"/>
    <w:rsid w:val="00757F80"/>
    <w:rsid w:val="00771EEC"/>
    <w:rsid w:val="00786819"/>
    <w:rsid w:val="0079496E"/>
    <w:rsid w:val="007A325A"/>
    <w:rsid w:val="007B1E1E"/>
    <w:rsid w:val="007F1523"/>
    <w:rsid w:val="007F509E"/>
    <w:rsid w:val="007F5799"/>
    <w:rsid w:val="007F6947"/>
    <w:rsid w:val="00807CB9"/>
    <w:rsid w:val="008225A3"/>
    <w:rsid w:val="0082411F"/>
    <w:rsid w:val="00872729"/>
    <w:rsid w:val="008919FE"/>
    <w:rsid w:val="008958B7"/>
    <w:rsid w:val="008C0A99"/>
    <w:rsid w:val="008C266E"/>
    <w:rsid w:val="008D6D91"/>
    <w:rsid w:val="008F0C4F"/>
    <w:rsid w:val="008F4429"/>
    <w:rsid w:val="009061E6"/>
    <w:rsid w:val="009352BB"/>
    <w:rsid w:val="00936B3A"/>
    <w:rsid w:val="009826FF"/>
    <w:rsid w:val="00990668"/>
    <w:rsid w:val="009A22E1"/>
    <w:rsid w:val="009D5D62"/>
    <w:rsid w:val="009F0C77"/>
    <w:rsid w:val="009F4DD1"/>
    <w:rsid w:val="009F60D6"/>
    <w:rsid w:val="00A558EB"/>
    <w:rsid w:val="00A64E80"/>
    <w:rsid w:val="00A7184E"/>
    <w:rsid w:val="00A741D9"/>
    <w:rsid w:val="00A848D7"/>
    <w:rsid w:val="00A9741D"/>
    <w:rsid w:val="00AA473A"/>
    <w:rsid w:val="00AD4B17"/>
    <w:rsid w:val="00AE6265"/>
    <w:rsid w:val="00B26FA6"/>
    <w:rsid w:val="00B433D7"/>
    <w:rsid w:val="00B51174"/>
    <w:rsid w:val="00B741CB"/>
    <w:rsid w:val="00B77DBF"/>
    <w:rsid w:val="00B822B0"/>
    <w:rsid w:val="00B92742"/>
    <w:rsid w:val="00B934F3"/>
    <w:rsid w:val="00BA1338"/>
    <w:rsid w:val="00BB6347"/>
    <w:rsid w:val="00BD2134"/>
    <w:rsid w:val="00BD4F1D"/>
    <w:rsid w:val="00C038D8"/>
    <w:rsid w:val="00C045DD"/>
    <w:rsid w:val="00C15482"/>
    <w:rsid w:val="00C3136F"/>
    <w:rsid w:val="00C3483A"/>
    <w:rsid w:val="00C74E9D"/>
    <w:rsid w:val="00C82FD3"/>
    <w:rsid w:val="00CA2D2F"/>
    <w:rsid w:val="00CC6B7B"/>
    <w:rsid w:val="00CD2917"/>
    <w:rsid w:val="00CD3619"/>
    <w:rsid w:val="00CF4447"/>
    <w:rsid w:val="00D405E7"/>
    <w:rsid w:val="00D41D56"/>
    <w:rsid w:val="00D4717D"/>
    <w:rsid w:val="00D6260D"/>
    <w:rsid w:val="00D6662B"/>
    <w:rsid w:val="00D95E2F"/>
    <w:rsid w:val="00D970A9"/>
    <w:rsid w:val="00DA249A"/>
    <w:rsid w:val="00DB1836"/>
    <w:rsid w:val="00DB3AC0"/>
    <w:rsid w:val="00DD2DA9"/>
    <w:rsid w:val="00DE569B"/>
    <w:rsid w:val="00DE68F0"/>
    <w:rsid w:val="00DE70CC"/>
    <w:rsid w:val="00DE7260"/>
    <w:rsid w:val="00DF3845"/>
    <w:rsid w:val="00DF7E17"/>
    <w:rsid w:val="00E20E18"/>
    <w:rsid w:val="00E45C5E"/>
    <w:rsid w:val="00E64B16"/>
    <w:rsid w:val="00EB00A2"/>
    <w:rsid w:val="00EB1BF3"/>
    <w:rsid w:val="00EF3EEE"/>
    <w:rsid w:val="00F149A7"/>
    <w:rsid w:val="00F1650D"/>
    <w:rsid w:val="00F20956"/>
    <w:rsid w:val="00F218B5"/>
    <w:rsid w:val="00F50BAF"/>
    <w:rsid w:val="00F52C10"/>
    <w:rsid w:val="00F533B2"/>
    <w:rsid w:val="00F60FC9"/>
    <w:rsid w:val="00F66CB3"/>
    <w:rsid w:val="00F81FFD"/>
    <w:rsid w:val="00F85228"/>
    <w:rsid w:val="00FB40B7"/>
    <w:rsid w:val="00FB6773"/>
    <w:rsid w:val="00FC7DB5"/>
    <w:rsid w:val="00FD0CA0"/>
    <w:rsid w:val="00FE371C"/>
    <w:rsid w:val="00FE40DD"/>
    <w:rsid w:val="00FF7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D4F2C5A-9CD6-43BF-AD2C-8C690F26D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7D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DB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3520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845_2011042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1\04-26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CA8653-070A-4D29-87C7-2CDC9CA381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883</Words>
  <Characters>4765</Characters>
  <Application>Microsoft Office Word</Application>
  <DocSecurity>4</DocSecurity>
  <Lines>141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5631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845: Dr. Andrew Sorensen - South Carolina Legislature Online</dc:title>
  <dc:subject/>
  <dc:creator>rosannemcdowell</dc:creator>
  <cp:keywords/>
  <dc:description/>
  <cp:lastModifiedBy>N Cumfer</cp:lastModifiedBy>
  <cp:revision>2</cp:revision>
  <cp:lastPrinted>2011-04-19T13:37:00Z</cp:lastPrinted>
  <dcterms:created xsi:type="dcterms:W3CDTF">2014-11-21T20:55:00Z</dcterms:created>
  <dcterms:modified xsi:type="dcterms:W3CDTF">2014-11-21T20:55:00Z</dcterms:modified>
</cp:coreProperties>
</file>