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D9C" w:rsidRDefault="00DD2D9C" w:rsidP="00DD2D9C">
      <w:pPr>
        <w:widowControl w:val="0"/>
        <w:jc w:val="center"/>
      </w:pPr>
      <w:bookmarkStart w:id="0" w:name="_GoBack"/>
      <w:bookmarkEnd w:id="0"/>
      <w:r w:rsidRPr="00DD2D9C">
        <w:rPr>
          <w:b/>
        </w:rPr>
        <w:t>South Carolina General Assembly</w:t>
      </w:r>
    </w:p>
    <w:p w:rsidR="00DD2D9C" w:rsidRDefault="00DD2D9C" w:rsidP="00DD2D9C">
      <w:pPr>
        <w:widowControl w:val="0"/>
        <w:jc w:val="center"/>
      </w:pPr>
      <w:r>
        <w:t>119th Session, 2011-2012</w:t>
      </w:r>
    </w:p>
    <w:p w:rsidR="00DD2D9C" w:rsidRDefault="00DD2D9C" w:rsidP="00DD2D9C">
      <w:pPr>
        <w:widowControl w:val="0"/>
      </w:pPr>
    </w:p>
    <w:p w:rsidR="00DD2D9C" w:rsidRDefault="00DD2D9C" w:rsidP="00DD2D9C">
      <w:pPr>
        <w:widowControl w:val="0"/>
        <w:rPr>
          <w:b/>
        </w:rPr>
      </w:pPr>
      <w:r w:rsidRPr="00DD2D9C">
        <w:rPr>
          <w:b/>
        </w:rPr>
        <w:t>S.</w:t>
      </w:r>
      <w:r>
        <w:rPr>
          <w:b/>
        </w:rPr>
        <w:t xml:space="preserve"> </w:t>
      </w:r>
      <w:r w:rsidRPr="00DD2D9C">
        <w:rPr>
          <w:b/>
        </w:rPr>
        <w:t>90</w:t>
      </w:r>
    </w:p>
    <w:p w:rsidR="00DD2D9C" w:rsidRDefault="00DD2D9C" w:rsidP="00DD2D9C">
      <w:pPr>
        <w:widowControl w:val="0"/>
        <w:rPr>
          <w:b/>
        </w:rPr>
      </w:pPr>
    </w:p>
    <w:p w:rsidR="00DD2D9C" w:rsidRDefault="00DD2D9C" w:rsidP="00DD2D9C">
      <w:pPr>
        <w:widowControl w:val="0"/>
      </w:pPr>
      <w:r w:rsidRPr="00DD2D9C">
        <w:rPr>
          <w:b/>
        </w:rPr>
        <w:t>STATUS INFORMATION</w:t>
      </w:r>
    </w:p>
    <w:p w:rsidR="00DD2D9C" w:rsidRDefault="00DD2D9C" w:rsidP="00DD2D9C">
      <w:pPr>
        <w:widowControl w:val="0"/>
      </w:pPr>
    </w:p>
    <w:p w:rsidR="00DD2D9C" w:rsidRDefault="00DD2D9C" w:rsidP="00DD2D9C">
      <w:pPr>
        <w:widowControl w:val="0"/>
      </w:pPr>
      <w:r>
        <w:t>General Bill</w:t>
      </w:r>
    </w:p>
    <w:p w:rsidR="00DD2D9C" w:rsidRDefault="00637E2F" w:rsidP="00DD2D9C">
      <w:pPr>
        <w:widowControl w:val="0"/>
      </w:pPr>
      <w:r>
        <w:t>Sponsors: Senators Ryberg, Peeler, Grooms, Bryant, Massey, Bright, Davis, Verdin, Cromer, Rose, McConnell, Campsen, Shoopman and Cleary</w:t>
      </w:r>
    </w:p>
    <w:p w:rsidR="00DD2D9C" w:rsidRDefault="00DD2D9C" w:rsidP="00DD2D9C">
      <w:pPr>
        <w:widowControl w:val="0"/>
      </w:pPr>
      <w:r>
        <w:t>Document Path: l:\s-res\wgr\004teri.kmm.wgr.docx</w:t>
      </w:r>
    </w:p>
    <w:p w:rsidR="00DD2D9C" w:rsidRDefault="00DD2D9C" w:rsidP="00DD2D9C">
      <w:pPr>
        <w:widowControl w:val="0"/>
      </w:pPr>
    </w:p>
    <w:p w:rsidR="005B17DC" w:rsidRDefault="005B17DC" w:rsidP="00DD2D9C">
      <w:pPr>
        <w:widowControl w:val="0"/>
      </w:pPr>
      <w:r>
        <w:t>Introduced in the Senate on January 11, 2011</w:t>
      </w:r>
    </w:p>
    <w:p w:rsidR="005B17DC" w:rsidRPr="005B17DC" w:rsidRDefault="005B17DC" w:rsidP="00DD2D9C">
      <w:pPr>
        <w:widowControl w:val="0"/>
      </w:pPr>
      <w:r>
        <w:t xml:space="preserve">Currently residing in the Senate Committee on </w:t>
      </w:r>
      <w:r w:rsidRPr="005B17DC">
        <w:rPr>
          <w:b/>
        </w:rPr>
        <w:t>Finance</w:t>
      </w:r>
    </w:p>
    <w:p w:rsidR="005B17DC" w:rsidRDefault="005B17DC" w:rsidP="00DD2D9C">
      <w:pPr>
        <w:widowControl w:val="0"/>
      </w:pPr>
    </w:p>
    <w:p w:rsidR="00DD2D9C" w:rsidRDefault="00DD2D9C" w:rsidP="00DD2D9C">
      <w:pPr>
        <w:widowControl w:val="0"/>
      </w:pPr>
      <w:r>
        <w:t xml:space="preserve">Summary: </w:t>
      </w:r>
      <w:r w:rsidR="0069545F">
        <w:t>TERI Program</w:t>
      </w:r>
    </w:p>
    <w:p w:rsidR="00DD2D9C" w:rsidRDefault="00DD2D9C" w:rsidP="00DD2D9C">
      <w:pPr>
        <w:widowControl w:val="0"/>
      </w:pPr>
    </w:p>
    <w:p w:rsidR="00DD2D9C" w:rsidRDefault="00DD2D9C" w:rsidP="00DD2D9C">
      <w:pPr>
        <w:widowControl w:val="0"/>
      </w:pPr>
    </w:p>
    <w:p w:rsidR="00DD2D9C" w:rsidRDefault="00DD2D9C" w:rsidP="00DD2D9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D2D9C">
        <w:rPr>
          <w:b/>
        </w:rPr>
        <w:t>HISTORY OF LEGISLATIVE ACTIONS</w:t>
      </w:r>
    </w:p>
    <w:p w:rsidR="00DD2D9C" w:rsidRDefault="00DD2D9C" w:rsidP="00DD2D9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D2D9C" w:rsidRPr="00DD2D9C" w:rsidRDefault="00DD2D9C" w:rsidP="00DD2D9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D2D9C">
        <w:rPr>
          <w:u w:val="single"/>
        </w:rPr>
        <w:tab/>
        <w:t>Date</w:t>
      </w:r>
      <w:r w:rsidRPr="00DD2D9C">
        <w:rPr>
          <w:u w:val="single"/>
        </w:rPr>
        <w:tab/>
        <w:t>Body</w:t>
      </w:r>
      <w:r w:rsidRPr="00DD2D9C">
        <w:rPr>
          <w:u w:val="single"/>
        </w:rPr>
        <w:tab/>
        <w:t>Action Description with journal page number</w:t>
      </w:r>
      <w:r w:rsidRPr="00DD2D9C">
        <w:rPr>
          <w:u w:val="single"/>
        </w:rPr>
        <w:tab/>
      </w:r>
    </w:p>
    <w:p w:rsidR="009218A0" w:rsidRDefault="009218A0" w:rsidP="009218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100C92">
        <w:t>Prefiled</w:t>
      </w:r>
    </w:p>
    <w:p w:rsidR="009218A0" w:rsidRDefault="009218A0" w:rsidP="009218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100C92">
        <w:t xml:space="preserve">Referred to Committee on </w:t>
      </w:r>
      <w:r w:rsidRPr="00100C92">
        <w:rPr>
          <w:b/>
        </w:rPr>
        <w:t>Finance</w:t>
      </w:r>
    </w:p>
    <w:p w:rsidR="009218A0" w:rsidRDefault="009218A0" w:rsidP="009218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100C92">
        <w:t>Introduced and read first time (</w:t>
      </w:r>
      <w:hyperlink r:id="rId6" w:history="1">
        <w:r w:rsidRPr="00100C92">
          <w:rPr>
            <w:rStyle w:val="Hyperlink"/>
          </w:rPr>
          <w:t>Senate Journal</w:t>
        </w:r>
        <w:r w:rsidRPr="00100C92">
          <w:rPr>
            <w:rStyle w:val="Hyperlink"/>
          </w:rPr>
          <w:noBreakHyphen/>
          <w:t>page 43</w:t>
        </w:r>
      </w:hyperlink>
      <w:r w:rsidRPr="00100C92">
        <w:t>)</w:t>
      </w:r>
    </w:p>
    <w:p w:rsidR="009218A0" w:rsidRDefault="009218A0" w:rsidP="009218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100C92">
        <w:t xml:space="preserve">Referred </w:t>
      </w:r>
      <w:r>
        <w:t xml:space="preserve">to Committee on </w:t>
      </w:r>
      <w:r w:rsidRPr="00100C92">
        <w:rPr>
          <w:b/>
        </w:rPr>
        <w:t>Finance</w:t>
      </w:r>
      <w:r>
        <w:t xml:space="preserve"> (</w:t>
      </w:r>
      <w:hyperlink r:id="rId7" w:history="1">
        <w:r w:rsidRPr="00100C92">
          <w:rPr>
            <w:rStyle w:val="Hyperlink"/>
          </w:rPr>
          <w:t>Senate Journal</w:t>
        </w:r>
        <w:r w:rsidRPr="00100C92">
          <w:rPr>
            <w:rStyle w:val="Hyperlink"/>
          </w:rPr>
          <w:noBreakHyphen/>
          <w:t>page 43</w:t>
        </w:r>
      </w:hyperlink>
      <w:r w:rsidRPr="00100C92">
        <w:t>)</w:t>
      </w:r>
    </w:p>
    <w:p w:rsidR="009218A0" w:rsidRDefault="009218A0" w:rsidP="009218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D2D9C" w:rsidRPr="00DD2D9C" w:rsidRDefault="00DD2D9C" w:rsidP="00DD2D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D2D9C" w:rsidRDefault="00DD2D9C" w:rsidP="00DD2D9C">
      <w:pPr>
        <w:widowControl w:val="0"/>
      </w:pPr>
      <w:r w:rsidRPr="00DD2D9C">
        <w:rPr>
          <w:b/>
        </w:rPr>
        <w:t>VERSIONS OF THIS BILL</w:t>
      </w:r>
    </w:p>
    <w:p w:rsidR="00DD2D9C" w:rsidRDefault="00DD2D9C" w:rsidP="00DD2D9C">
      <w:pPr>
        <w:widowControl w:val="0"/>
      </w:pPr>
    </w:p>
    <w:p w:rsidR="00DD2D9C" w:rsidRDefault="007F0DC0" w:rsidP="00DD2D9C">
      <w:pPr>
        <w:widowControl w:val="0"/>
      </w:pPr>
      <w:hyperlink r:id="rId8" w:history="1">
        <w:r w:rsidR="00DD2D9C">
          <w:rPr>
            <w:rStyle w:val="Hyperlink"/>
          </w:rPr>
          <w:t>12/1/2010</w:t>
        </w:r>
      </w:hyperlink>
    </w:p>
    <w:p w:rsidR="00DD2D9C" w:rsidRDefault="00DD2D9C" w:rsidP="00DD2D9C"/>
    <w:p w:rsidR="00DD2D9C" w:rsidRDefault="00DD2D9C" w:rsidP="00DD2D9C">
      <w:pPr>
        <w:sectPr w:rsidR="00DD2D9C" w:rsidSect="00DD2D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B6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C3EE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844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szCs w:val="20"/>
        </w:rPr>
        <w:t>TO CLOSE THE TEACHER AND EMPLOYEE RETENTION INCENTIVE (TERI) PROGRAM TO NEW PARTICIPANTS EFFECTIVE JULY 1, 20</w:t>
      </w:r>
      <w:r w:rsidR="003D0F1C">
        <w:rPr>
          <w:rFonts w:eastAsia="Times New Roman"/>
          <w:szCs w:val="20"/>
        </w:rPr>
        <w:t>10</w:t>
      </w:r>
      <w:r>
        <w:rPr>
          <w:rFonts w:eastAsia="Times New Roman"/>
          <w:szCs w:val="20"/>
        </w:rPr>
        <w:t>; TO REPEAL ARTICLE 17, CHAPTER 1, TITLE 9 OF THE 1976 CODE, RELATING TO THE ESTABLISHMENT OF THE TERI PROGRAM; AND TO PROVIDE THAT THE PROVISIONS OF THIS ACT MAY NOT BE AMENDED OR REPEALED EXCEPT IN SEPARATE LEGISLATION RECEIVING AN AFFIRMATIVE TWO</w:t>
      </w:r>
      <w:r>
        <w:rPr>
          <w:rFonts w:eastAsia="Times New Roman"/>
          <w:szCs w:val="20"/>
        </w:rPr>
        <w:noBreakHyphen/>
        <w:t>THIRDS RECORDED VOTE IN EACH HOUSE OF THE GENERAL ASSEMBLY.</w:t>
      </w:r>
    </w:p>
    <w:p w:rsidR="005C3EE5" w:rsidRDefault="005C3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84485" w:rsidRDefault="00D84485" w:rsidP="00D8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84485" w:rsidRDefault="00D84485" w:rsidP="00D8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4485" w:rsidRDefault="00D84485" w:rsidP="00D8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SECTION</w:t>
      </w:r>
      <w:r>
        <w:tab/>
        <w:t>1.</w:t>
      </w:r>
      <w:r>
        <w:tab/>
        <w:t>Notwithstanding the provisions of Section 9</w:t>
      </w:r>
      <w:r>
        <w:noBreakHyphen/>
        <w:t>1</w:t>
      </w:r>
      <w:r>
        <w:noBreakHyphen/>
        <w:t>2210(A) of the 1976 Code, the Teacher and Employee Retention Incentive (TERI) Program, established pursuant to Section 9</w:t>
      </w:r>
      <w:r>
        <w:noBreakHyphen/>
        <w:t>1</w:t>
      </w:r>
      <w:r>
        <w:noBreakHyphen/>
        <w:t>2210, is closed to new participants effective July 1, 20</w:t>
      </w:r>
      <w:r w:rsidR="003D0F1C">
        <w:t>10</w:t>
      </w:r>
      <w:r>
        <w:t>.</w:t>
      </w:r>
    </w:p>
    <w:p w:rsidR="00D84485" w:rsidRDefault="00D84485" w:rsidP="00D8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D84485" w:rsidRDefault="00D84485" w:rsidP="00D8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SECTION</w:t>
      </w:r>
      <w:r>
        <w:tab/>
        <w:t>2.</w:t>
      </w:r>
      <w:r>
        <w:tab/>
        <w:t>Article 17, Chapter 1, Title 9 of the 1976 Code is repealed effective July 1, 201</w:t>
      </w:r>
      <w:r w:rsidR="003D0F1C">
        <w:t>3</w:t>
      </w:r>
      <w:r>
        <w:t>, for all purposes except the distribution of program accounts existing on that date.</w:t>
      </w:r>
    </w:p>
    <w:p w:rsidR="00D84485" w:rsidRDefault="00D84485" w:rsidP="00D8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D84485" w:rsidRDefault="00D84485" w:rsidP="00D8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SECTION</w:t>
      </w:r>
      <w:r>
        <w:tab/>
        <w:t>3.</w:t>
      </w:r>
      <w:r>
        <w:tab/>
        <w:t>The provisions of this act may not be amended or repealed except in separate legislation enacted solely for that purpose which received at least an affirmative two</w:t>
      </w:r>
      <w:r>
        <w:noBreakHyphen/>
        <w:t>thirds recorded vote of the total membership of each house of the General Assembly.</w:t>
      </w:r>
    </w:p>
    <w:p w:rsidR="00D84485" w:rsidRDefault="00D84485" w:rsidP="00D8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D84485" w:rsidRDefault="00D84485" w:rsidP="00D8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4.</w:t>
      </w:r>
      <w:r>
        <w:rPr>
          <w:rFonts w:eastAsia="Times New Roman"/>
        </w:rPr>
        <w:tab/>
        <w:t>This act takes effect upon approval by the Governor.</w:t>
      </w:r>
    </w:p>
    <w:p w:rsidR="002B6FC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B6FCE" w:rsidRDefault="002B6FCE" w:rsidP="00DD2D9C">
      <w:pPr>
        <w:suppressAutoHyphens/>
        <w:jc w:val="both"/>
        <w:rPr>
          <w:rFonts w:eastAsia="Times New Roman"/>
        </w:rPr>
      </w:pPr>
    </w:p>
    <w:sectPr w:rsidR="002B6FCE" w:rsidSect="00DD2D9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EE5" w:rsidRDefault="005C3EE5" w:rsidP="00522CE0">
      <w:r>
        <w:separator/>
      </w:r>
    </w:p>
  </w:endnote>
  <w:endnote w:type="continuationSeparator" w:id="0">
    <w:p w:rsidR="005C3EE5" w:rsidRDefault="005C3EE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9AB49C-61D0-47DB-A590-63C45070E9AD}"/>
    <w:embedBold r:id="rId2" w:fontKey="{2046415E-9EE9-4BB2-AA9B-B1F43E8F9C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ED9EC2-5CEE-445F-847D-7DFDD3E0A5A9}"/>
    <w:embedBold r:id="rId4" w:fontKey="{4A5BC55B-1D86-42AF-AAB0-218758BE88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4DACB7-AB83-4A1A-B7DF-DD0131BAC9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D9C" w:rsidRPr="002B6FCE" w:rsidRDefault="00DD2D9C" w:rsidP="002B6F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[90]</w:t>
    </w:r>
    <w:r>
      <w:tab/>
    </w:r>
    <w:r w:rsidR="007F0DC0">
      <w:fldChar w:fldCharType="begin"/>
    </w:r>
    <w:r w:rsidR="007F0DC0">
      <w:instrText xml:space="preserve"> PAGE  \* MERGEFORMAT </w:instrText>
    </w:r>
    <w:r w:rsidR="007F0DC0">
      <w:fldChar w:fldCharType="separate"/>
    </w:r>
    <w:r w:rsidR="007F0DC0">
      <w:rPr>
        <w:noProof/>
      </w:rPr>
      <w:t>1</w:t>
    </w:r>
    <w:r w:rsidR="007F0DC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EE5" w:rsidRDefault="005C3EE5" w:rsidP="00522CE0">
      <w:r>
        <w:separator/>
      </w:r>
    </w:p>
  </w:footnote>
  <w:footnote w:type="continuationSeparator" w:id="0">
    <w:p w:rsidR="005C3EE5" w:rsidRDefault="005C3EE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4TERI.KMM.WGR"/>
    <w:docVar w:name="CoverAttorneyInitials" w:val="KMM"/>
    <w:docVar w:name="CoverAttorneyLastName" w:val="Moffitt"/>
    <w:docVar w:name="CoverBillType" w:val="b"/>
    <w:docVar w:name="CoverSenator" w:val="WGR"/>
    <w:docVar w:name="dvBillNumber" w:val="90"/>
    <w:docVar w:name="dvBillNumberPrefix" w:val="S. "/>
    <w:docVar w:name="dvOriginalBody" w:val="Senate"/>
    <w:docVar w:name="fulldraftpath" w:val="L:\S-RES\WGR\004TERI.KMM.WGR.DOCX"/>
    <w:docVar w:name="NameofBody" w:val="S"/>
    <w:docVar w:name="vgroup2" w:val="S-RES"/>
  </w:docVars>
  <w:rsids>
    <w:rsidRoot w:val="00AE7AF6"/>
    <w:rsid w:val="00042AC1"/>
    <w:rsid w:val="00046516"/>
    <w:rsid w:val="00064078"/>
    <w:rsid w:val="0007601D"/>
    <w:rsid w:val="000B0720"/>
    <w:rsid w:val="000B5EAF"/>
    <w:rsid w:val="0016717C"/>
    <w:rsid w:val="00170561"/>
    <w:rsid w:val="00177B5E"/>
    <w:rsid w:val="00186AC9"/>
    <w:rsid w:val="00197DF1"/>
    <w:rsid w:val="001B3DD9"/>
    <w:rsid w:val="001B7E5D"/>
    <w:rsid w:val="001D3BAC"/>
    <w:rsid w:val="00245C4E"/>
    <w:rsid w:val="002B6FCE"/>
    <w:rsid w:val="002C1321"/>
    <w:rsid w:val="002C5896"/>
    <w:rsid w:val="002D3BED"/>
    <w:rsid w:val="002E2FA5"/>
    <w:rsid w:val="003008E9"/>
    <w:rsid w:val="00307C2B"/>
    <w:rsid w:val="003110B2"/>
    <w:rsid w:val="00322AA6"/>
    <w:rsid w:val="00383247"/>
    <w:rsid w:val="003D0F1C"/>
    <w:rsid w:val="003D6E2B"/>
    <w:rsid w:val="003E7597"/>
    <w:rsid w:val="00415E80"/>
    <w:rsid w:val="00450668"/>
    <w:rsid w:val="004952FA"/>
    <w:rsid w:val="004B6A22"/>
    <w:rsid w:val="004B6A8F"/>
    <w:rsid w:val="004D7F37"/>
    <w:rsid w:val="00522CE0"/>
    <w:rsid w:val="00565148"/>
    <w:rsid w:val="00593361"/>
    <w:rsid w:val="005A5017"/>
    <w:rsid w:val="005A648C"/>
    <w:rsid w:val="005B17DC"/>
    <w:rsid w:val="005C3EE5"/>
    <w:rsid w:val="005F1745"/>
    <w:rsid w:val="00637E2F"/>
    <w:rsid w:val="0069545F"/>
    <w:rsid w:val="006C74EA"/>
    <w:rsid w:val="006D5A72"/>
    <w:rsid w:val="00720D40"/>
    <w:rsid w:val="007318D4"/>
    <w:rsid w:val="0073483F"/>
    <w:rsid w:val="00765784"/>
    <w:rsid w:val="007724B7"/>
    <w:rsid w:val="00772855"/>
    <w:rsid w:val="007A4390"/>
    <w:rsid w:val="007A53AD"/>
    <w:rsid w:val="007E5CB7"/>
    <w:rsid w:val="007F0DC0"/>
    <w:rsid w:val="008314D2"/>
    <w:rsid w:val="008A3589"/>
    <w:rsid w:val="008B2F42"/>
    <w:rsid w:val="008B3AEA"/>
    <w:rsid w:val="008C5E16"/>
    <w:rsid w:val="008D1CB2"/>
    <w:rsid w:val="008E185F"/>
    <w:rsid w:val="008E20DB"/>
    <w:rsid w:val="008F023B"/>
    <w:rsid w:val="00904E16"/>
    <w:rsid w:val="009162B3"/>
    <w:rsid w:val="009218A0"/>
    <w:rsid w:val="00927C62"/>
    <w:rsid w:val="009508E4"/>
    <w:rsid w:val="00983951"/>
    <w:rsid w:val="00984124"/>
    <w:rsid w:val="00984640"/>
    <w:rsid w:val="00995C37"/>
    <w:rsid w:val="009C118A"/>
    <w:rsid w:val="00A02011"/>
    <w:rsid w:val="00A1554A"/>
    <w:rsid w:val="00A3221D"/>
    <w:rsid w:val="00A4011E"/>
    <w:rsid w:val="00A40A08"/>
    <w:rsid w:val="00A8467D"/>
    <w:rsid w:val="00A86015"/>
    <w:rsid w:val="00A9594E"/>
    <w:rsid w:val="00AE59C8"/>
    <w:rsid w:val="00AE7AF6"/>
    <w:rsid w:val="00B10098"/>
    <w:rsid w:val="00B26757"/>
    <w:rsid w:val="00B5790D"/>
    <w:rsid w:val="00B636FB"/>
    <w:rsid w:val="00B945C5"/>
    <w:rsid w:val="00BA20EA"/>
    <w:rsid w:val="00BB5AFC"/>
    <w:rsid w:val="00BC0A56"/>
    <w:rsid w:val="00BD5169"/>
    <w:rsid w:val="00C45366"/>
    <w:rsid w:val="00C57023"/>
    <w:rsid w:val="00C74052"/>
    <w:rsid w:val="00CA0B83"/>
    <w:rsid w:val="00CB187A"/>
    <w:rsid w:val="00CC0EC7"/>
    <w:rsid w:val="00D1088B"/>
    <w:rsid w:val="00D156D2"/>
    <w:rsid w:val="00D2710B"/>
    <w:rsid w:val="00D84485"/>
    <w:rsid w:val="00D86943"/>
    <w:rsid w:val="00DA47B9"/>
    <w:rsid w:val="00DD2D9C"/>
    <w:rsid w:val="00E058D3"/>
    <w:rsid w:val="00E76AD9"/>
    <w:rsid w:val="00E91E2F"/>
    <w:rsid w:val="00EA0D57"/>
    <w:rsid w:val="00EA3546"/>
    <w:rsid w:val="00EB47AE"/>
    <w:rsid w:val="00EC34E1"/>
    <w:rsid w:val="00EE20CB"/>
    <w:rsid w:val="00EF2FB4"/>
    <w:rsid w:val="00F0234A"/>
    <w:rsid w:val="00F52959"/>
    <w:rsid w:val="00F55884"/>
    <w:rsid w:val="00FC0D36"/>
    <w:rsid w:val="00FD5021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oNotEmbedSmartTags/>
  <w:decimalSymbol w:val="."/>
  <w:listSeparator w:val=","/>
  <w15:docId w15:val="{6F91E1ED-45AB-4A51-A6E5-E667B48CC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D2D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0_201012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303</Words>
  <Characters>1691</Characters>
  <Application>Microsoft Office Word</Application>
  <DocSecurity>4</DocSecurity>
  <Lines>74</Lines>
  <Paragraphs>26</Paragraphs>
  <ScaleCrop>false</ScaleCrop>
  <Company> </Company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90: TERI Program - South Carolina Legislature Online</dc:title>
  <dc:subject/>
  <dc:creator>BonnieHuth</dc:creator>
  <cp:keywords/>
  <dc:description/>
  <cp:lastModifiedBy>N Cumfer</cp:lastModifiedBy>
  <cp:revision>2</cp:revision>
  <dcterms:created xsi:type="dcterms:W3CDTF">2014-11-21T20:26:00Z</dcterms:created>
  <dcterms:modified xsi:type="dcterms:W3CDTF">2014-11-21T20:26:00Z</dcterms:modified>
</cp:coreProperties>
</file>