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631" w:rsidRDefault="00BA7631" w:rsidP="00BA7631">
      <w:pPr>
        <w:widowControl w:val="0"/>
        <w:jc w:val="center"/>
      </w:pPr>
      <w:r w:rsidRPr="00BA7631">
        <w:rPr>
          <w:b/>
        </w:rPr>
        <w:t>South Carolina General Assembly</w:t>
      </w:r>
    </w:p>
    <w:p w:rsidR="00BA7631" w:rsidRDefault="00BA7631" w:rsidP="00BA7631">
      <w:pPr>
        <w:widowControl w:val="0"/>
        <w:jc w:val="center"/>
      </w:pPr>
      <w:r>
        <w:t>120th Session, 2013-2014</w:t>
      </w:r>
    </w:p>
    <w:p w:rsidR="00BA7631" w:rsidRDefault="00BA7631" w:rsidP="00BA7631">
      <w:pPr>
        <w:widowControl w:val="0"/>
        <w:jc w:val="left"/>
      </w:pPr>
    </w:p>
    <w:p w:rsidR="00BA7631" w:rsidRDefault="00BA7631" w:rsidP="00BA7631">
      <w:pPr>
        <w:widowControl w:val="0"/>
        <w:jc w:val="left"/>
        <w:rPr>
          <w:b/>
        </w:rPr>
      </w:pPr>
      <w:r w:rsidRPr="00BA7631">
        <w:rPr>
          <w:b/>
        </w:rPr>
        <w:t>S.</w:t>
      </w:r>
      <w:r>
        <w:rPr>
          <w:b/>
        </w:rPr>
        <w:t xml:space="preserve"> </w:t>
      </w:r>
      <w:r w:rsidRPr="00BA7631">
        <w:rPr>
          <w:b/>
        </w:rPr>
        <w:t>1126</w:t>
      </w:r>
    </w:p>
    <w:p w:rsidR="00BA7631" w:rsidRDefault="00BA7631" w:rsidP="00BA7631">
      <w:pPr>
        <w:widowControl w:val="0"/>
        <w:jc w:val="left"/>
        <w:rPr>
          <w:b/>
        </w:rPr>
      </w:pPr>
    </w:p>
    <w:p w:rsidR="00BA7631" w:rsidRDefault="00BA7631" w:rsidP="00BA7631">
      <w:pPr>
        <w:widowControl w:val="0"/>
        <w:jc w:val="left"/>
      </w:pPr>
      <w:r w:rsidRPr="00BA7631">
        <w:rPr>
          <w:b/>
        </w:rPr>
        <w:t>STATUS INFORMATION</w:t>
      </w:r>
    </w:p>
    <w:p w:rsidR="00BA7631" w:rsidRDefault="00BA7631" w:rsidP="00BA7631">
      <w:pPr>
        <w:widowControl w:val="0"/>
        <w:jc w:val="left"/>
      </w:pPr>
    </w:p>
    <w:p w:rsidR="00BA7631" w:rsidRDefault="00BA7631" w:rsidP="00BA7631">
      <w:pPr>
        <w:widowControl w:val="0"/>
        <w:jc w:val="left"/>
      </w:pPr>
      <w:r>
        <w:t>Concurrent Resolution</w:t>
      </w:r>
    </w:p>
    <w:p w:rsidR="00BA7631" w:rsidRDefault="00BA7631" w:rsidP="00BA7631">
      <w:pPr>
        <w:widowControl w:val="0"/>
        <w:jc w:val="left"/>
      </w:pPr>
      <w:r>
        <w:t>Sponsors: Senator Bennett</w:t>
      </w:r>
    </w:p>
    <w:p w:rsidR="00BA7631" w:rsidRDefault="00BA7631" w:rsidP="00BA7631">
      <w:pPr>
        <w:widowControl w:val="0"/>
        <w:jc w:val="left"/>
      </w:pPr>
      <w:r>
        <w:t>Document Path: l:\council\bills\rm\1529dg14.docx</w:t>
      </w:r>
    </w:p>
    <w:p w:rsidR="00BA7631" w:rsidRDefault="00BA7631" w:rsidP="00BA7631">
      <w:pPr>
        <w:widowControl w:val="0"/>
        <w:jc w:val="left"/>
      </w:pPr>
    </w:p>
    <w:p w:rsidR="0076405C" w:rsidRDefault="0076405C" w:rsidP="00BA7631">
      <w:pPr>
        <w:widowControl w:val="0"/>
        <w:jc w:val="left"/>
      </w:pPr>
      <w:r>
        <w:t>Introduced in the Senate on March 18, 2014</w:t>
      </w:r>
    </w:p>
    <w:p w:rsidR="0076405C" w:rsidRDefault="0076405C" w:rsidP="00BA7631">
      <w:pPr>
        <w:widowControl w:val="0"/>
        <w:jc w:val="left"/>
      </w:pPr>
      <w:r>
        <w:t>Introduced in the House on March 19, 2014</w:t>
      </w:r>
    </w:p>
    <w:p w:rsidR="0076405C" w:rsidRDefault="0076405C" w:rsidP="00BA7631">
      <w:pPr>
        <w:widowControl w:val="0"/>
        <w:jc w:val="left"/>
      </w:pPr>
      <w:r>
        <w:t>Adopted by the General Assembly on March 19, 2014</w:t>
      </w:r>
    </w:p>
    <w:p w:rsidR="0076405C" w:rsidRDefault="0076405C" w:rsidP="00BA7631">
      <w:pPr>
        <w:widowControl w:val="0"/>
        <w:jc w:val="left"/>
      </w:pPr>
    </w:p>
    <w:p w:rsidR="00BA7631" w:rsidRDefault="00BA7631" w:rsidP="00BA7631">
      <w:pPr>
        <w:widowControl w:val="0"/>
        <w:jc w:val="left"/>
      </w:pPr>
      <w:r>
        <w:t xml:space="preserve">Summary: </w:t>
      </w:r>
      <w:r w:rsidR="00512F0E">
        <w:t>Rachel Reynolds</w:t>
      </w:r>
    </w:p>
    <w:p w:rsidR="00BA7631" w:rsidRDefault="00BA7631" w:rsidP="00BA7631">
      <w:pPr>
        <w:widowControl w:val="0"/>
        <w:jc w:val="left"/>
      </w:pPr>
    </w:p>
    <w:p w:rsidR="00BA7631" w:rsidRDefault="00BA7631" w:rsidP="00BA7631">
      <w:pPr>
        <w:widowControl w:val="0"/>
        <w:jc w:val="left"/>
      </w:pPr>
    </w:p>
    <w:p w:rsidR="00BA7631" w:rsidRDefault="00BA7631" w:rsidP="00BA76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7631">
        <w:rPr>
          <w:b/>
        </w:rPr>
        <w:t>HISTORY OF LEGISLATIVE ACTIONS</w:t>
      </w:r>
    </w:p>
    <w:p w:rsidR="00BA7631" w:rsidRDefault="00BA7631" w:rsidP="00BA76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7631" w:rsidRPr="00BA7631" w:rsidRDefault="00BA7631" w:rsidP="00BA76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BA7631">
        <w:rPr>
          <w:u w:val="single"/>
        </w:rPr>
        <w:tab/>
        <w:t>Date</w:t>
      </w:r>
      <w:r w:rsidRPr="00BA7631">
        <w:rPr>
          <w:u w:val="single"/>
        </w:rPr>
        <w:tab/>
        <w:t>Body</w:t>
      </w:r>
      <w:r w:rsidRPr="00BA7631">
        <w:rPr>
          <w:u w:val="single"/>
        </w:rPr>
        <w:tab/>
        <w:t>Action Description with journal page number</w:t>
      </w:r>
      <w:r w:rsidRPr="00BA7631">
        <w:rPr>
          <w:u w:val="single"/>
        </w:rPr>
        <w:tab/>
      </w:r>
      <w:bookmarkEnd w:id="0"/>
    </w:p>
    <w:p w:rsidR="0015255B" w:rsidRDefault="0015255B" w:rsidP="001525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3/18/2014</w:t>
      </w:r>
      <w:r>
        <w:tab/>
        <w:t>Senate</w:t>
      </w:r>
      <w:r>
        <w:tab/>
      </w:r>
      <w:r w:rsidRPr="005E2010">
        <w:t>Int</w:t>
      </w:r>
      <w:r>
        <w:t xml:space="preserve">roduced, adopted, sent to House </w:t>
      </w:r>
      <w:r w:rsidRPr="005E2010">
        <w:t>(</w:t>
      </w:r>
      <w:hyperlink r:id="rId7" w:history="1">
        <w:r w:rsidRPr="005E2010">
          <w:rPr>
            <w:rStyle w:val="Hyperlink"/>
          </w:rPr>
          <w:t>Senate Journal</w:t>
        </w:r>
        <w:r w:rsidRPr="005E2010">
          <w:rPr>
            <w:rStyle w:val="Hyperlink"/>
          </w:rPr>
          <w:noBreakHyphen/>
          <w:t>page 4</w:t>
        </w:r>
      </w:hyperlink>
      <w:r w:rsidRPr="005E2010">
        <w:t>)</w:t>
      </w:r>
    </w:p>
    <w:p w:rsidR="0015255B" w:rsidRDefault="0015255B" w:rsidP="001525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3/19/2014</w:t>
      </w:r>
      <w:r>
        <w:tab/>
        <w:t>House</w:t>
      </w:r>
      <w:r>
        <w:tab/>
      </w:r>
      <w:r w:rsidRPr="005E2010">
        <w:t>Introduced, ado</w:t>
      </w:r>
      <w:r>
        <w:t xml:space="preserve">pted, returned with concurrence </w:t>
      </w:r>
      <w:r w:rsidRPr="005E2010">
        <w:t>(</w:t>
      </w:r>
      <w:hyperlink r:id="rId8" w:history="1">
        <w:r w:rsidRPr="005E2010">
          <w:rPr>
            <w:rStyle w:val="Hyperlink"/>
          </w:rPr>
          <w:t>House Journal</w:t>
        </w:r>
        <w:r w:rsidRPr="005E2010">
          <w:rPr>
            <w:rStyle w:val="Hyperlink"/>
          </w:rPr>
          <w:noBreakHyphen/>
          <w:t>page 7</w:t>
        </w:r>
      </w:hyperlink>
      <w:r w:rsidRPr="005E2010">
        <w:t>)</w:t>
      </w:r>
    </w:p>
    <w:p w:rsidR="0015255B" w:rsidRDefault="0015255B" w:rsidP="001525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7631" w:rsidRPr="00BA7631" w:rsidRDefault="00BA7631" w:rsidP="00BA76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7631" w:rsidRDefault="00BA7631" w:rsidP="00BA7631">
      <w:r w:rsidRPr="00BA7631">
        <w:rPr>
          <w:b/>
        </w:rPr>
        <w:t>VERSIONS OF THIS BILL</w:t>
      </w:r>
    </w:p>
    <w:p w:rsidR="00BA7631" w:rsidRDefault="00BA7631" w:rsidP="00BA7631"/>
    <w:p w:rsidR="00BA7631" w:rsidRDefault="00183721" w:rsidP="00BA7631">
      <w:hyperlink r:id="rId9" w:history="1">
        <w:r w:rsidR="00BA7631">
          <w:rPr>
            <w:rStyle w:val="Hyperlink"/>
          </w:rPr>
          <w:t>3/18/2014</w:t>
        </w:r>
      </w:hyperlink>
    </w:p>
    <w:p w:rsidR="00BA7631" w:rsidRDefault="00BA7631" w:rsidP="00BA7631"/>
    <w:p w:rsidR="00BA7631" w:rsidRDefault="00BA7631" w:rsidP="00BA7631">
      <w:pPr>
        <w:sectPr w:rsidR="00BA7631" w:rsidSect="00BA76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736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11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6157D">
        <w:t>CONGRATULATE RACHEL REYNOLDS ON HER GRADUATION FROM SUMMERVILLE HIGH SCHOOL, TO COMMEND HER FOR HER COURAGE, AND TO WISH HER THE RICHEST BLESSINGS OF GOD IN THE DAYS AHEAD.</w:t>
      </w:r>
    </w:p>
    <w:p w:rsidR="00B37369" w:rsidRDefault="00B3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6675" w:rsidRDefault="00A41C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 face of sudden, unexpected, and serious health challenges, </w:t>
      </w:r>
      <w:r w:rsidR="00B179A7">
        <w:t>Rachel Reynolds</w:t>
      </w:r>
      <w:r>
        <w:t xml:space="preserve"> of </w:t>
      </w:r>
      <w:r w:rsidR="00926988">
        <w:t>Dorchester</w:t>
      </w:r>
      <w:r w:rsidR="00B179A7">
        <w:t xml:space="preserve"> County </w:t>
      </w:r>
      <w:r>
        <w:t xml:space="preserve">has had her courage and faith strongly tested. Her response to these challenges has proven that </w:t>
      </w:r>
      <w:r w:rsidR="00926988">
        <w:t xml:space="preserve">both courage and faith </w:t>
      </w:r>
      <w:r>
        <w:t>are firmly grounded in her</w:t>
      </w:r>
      <w:r w:rsidR="00926988">
        <w:t>; and</w:t>
      </w:r>
    </w:p>
    <w:p w:rsidR="00926675" w:rsidRDefault="009266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347" w:rsidRDefault="00926988" w:rsidP="00E77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a result, Rachel, the daughter of Julie and Marvin Reynolds</w:t>
      </w:r>
      <w:r w:rsidR="00E777D7">
        <w:t xml:space="preserve"> and sister of </w:t>
      </w:r>
      <w:r w:rsidR="00E777D7" w:rsidRPr="00C5711E">
        <w:rPr>
          <w:color w:val="000000" w:themeColor="text1"/>
          <w:u w:color="000000" w:themeColor="text1"/>
        </w:rPr>
        <w:t>Joshua</w:t>
      </w:r>
      <w:r w:rsidR="00E777D7">
        <w:rPr>
          <w:color w:val="000000" w:themeColor="text1"/>
          <w:u w:color="000000" w:themeColor="text1"/>
        </w:rPr>
        <w:t xml:space="preserve">, </w:t>
      </w:r>
      <w:r w:rsidR="00E777D7" w:rsidRPr="00C5711E">
        <w:rPr>
          <w:color w:val="000000" w:themeColor="text1"/>
          <w:u w:color="000000" w:themeColor="text1"/>
        </w:rPr>
        <w:t>Jacob</w:t>
      </w:r>
      <w:r w:rsidR="00E777D7">
        <w:rPr>
          <w:color w:val="000000" w:themeColor="text1"/>
          <w:u w:color="000000" w:themeColor="text1"/>
        </w:rPr>
        <w:t xml:space="preserve">, and </w:t>
      </w:r>
      <w:r w:rsidR="00E777D7" w:rsidRPr="00C5711E">
        <w:rPr>
          <w:color w:val="000000" w:themeColor="text1"/>
          <w:u w:color="000000" w:themeColor="text1"/>
        </w:rPr>
        <w:t>James</w:t>
      </w:r>
      <w:r w:rsidR="00E777D7">
        <w:rPr>
          <w:color w:val="000000" w:themeColor="text1"/>
          <w:u w:color="000000" w:themeColor="text1"/>
        </w:rPr>
        <w:t xml:space="preserve">, </w:t>
      </w:r>
      <w:r>
        <w:t>has been an inspiration to all who have watched her go through her trial with grace; and</w:t>
      </w:r>
    </w:p>
    <w:p w:rsidR="00680347" w:rsidRDefault="006803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347" w:rsidRPr="006D5417" w:rsidRDefault="00680347" w:rsidP="00352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0E72">
        <w:t xml:space="preserve">one of the things that has kept Rachel grounded over the past few months is her lifelong love for </w:t>
      </w:r>
      <w:r>
        <w:t xml:space="preserve">animals, from </w:t>
      </w:r>
      <w:r w:rsidR="00060E72">
        <w:t xml:space="preserve">backyard </w:t>
      </w:r>
      <w:r>
        <w:t xml:space="preserve">lizards and </w:t>
      </w:r>
      <w:r w:rsidR="00060E72">
        <w:t>pond t</w:t>
      </w:r>
      <w:r>
        <w:t>urtles to the family</w:t>
      </w:r>
      <w:r w:rsidR="006C4449" w:rsidRPr="006C4449">
        <w:t>’</w:t>
      </w:r>
      <w:r w:rsidR="00060E72">
        <w:t>s</w:t>
      </w:r>
      <w:r>
        <w:t xml:space="preserve"> dog and four horses. On one occasion, she </w:t>
      </w:r>
      <w:r w:rsidR="001763D4">
        <w:t>had h</w:t>
      </w:r>
      <w:r>
        <w:t xml:space="preserve">er parents call the fire department to rescue a stray cat in a backyard tree. The department responded in full gear, climbed the tree, and rescued the </w:t>
      </w:r>
      <w:r w:rsidR="008E5799">
        <w:t>animal</w:t>
      </w:r>
      <w:r>
        <w:t>. Having brought it down safely, they handed it to Rachel, saying</w:t>
      </w:r>
      <w:r w:rsidR="001763D4">
        <w:t>,</w:t>
      </w:r>
      <w:r>
        <w:t xml:space="preserve"> “Here is your cat.” Her parents </w:t>
      </w:r>
      <w:r w:rsidR="00C81C98">
        <w:t xml:space="preserve">declared </w:t>
      </w:r>
      <w:r>
        <w:t>it was not their</w:t>
      </w:r>
      <w:r w:rsidR="00392C23">
        <w:t>s</w:t>
      </w:r>
      <w:r w:rsidR="000E0F03">
        <w:t>, but f</w:t>
      </w:r>
      <w:r>
        <w:t>ourteen years later, they still have th</w:t>
      </w:r>
      <w:r w:rsidR="000F4C90">
        <w:t>at</w:t>
      </w:r>
      <w:r>
        <w:t xml:space="preserve"> cat, which Rachel</w:t>
      </w:r>
      <w:r w:rsidR="000F4C90">
        <w:t xml:space="preserve"> appropriately </w:t>
      </w:r>
      <w:r>
        <w:t>named Climber; and</w:t>
      </w:r>
    </w:p>
    <w:p w:rsidR="00680347" w:rsidRDefault="006803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719" w:rsidRDefault="00926988" w:rsidP="00EF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F7719" w:rsidRPr="00380397">
        <w:rPr>
          <w:color w:val="000000" w:themeColor="text1"/>
          <w:u w:color="000000" w:themeColor="text1"/>
        </w:rPr>
        <w:t xml:space="preserve">her </w:t>
      </w:r>
      <w:r w:rsidR="004B1747">
        <w:rPr>
          <w:color w:val="000000" w:themeColor="text1"/>
          <w:u w:color="000000" w:themeColor="text1"/>
        </w:rPr>
        <w:t xml:space="preserve">present </w:t>
      </w:r>
      <w:r w:rsidR="00EF7719" w:rsidRPr="00380397">
        <w:rPr>
          <w:color w:val="000000" w:themeColor="text1"/>
          <w:u w:color="000000" w:themeColor="text1"/>
        </w:rPr>
        <w:t xml:space="preserve">story begins </w:t>
      </w:r>
      <w:r w:rsidR="00427830" w:rsidRPr="00380397">
        <w:rPr>
          <w:color w:val="000000" w:themeColor="text1"/>
          <w:u w:color="000000" w:themeColor="text1"/>
        </w:rPr>
        <w:t>on January 17, 2014</w:t>
      </w:r>
      <w:r w:rsidR="00427830">
        <w:rPr>
          <w:color w:val="000000" w:themeColor="text1"/>
          <w:u w:color="000000" w:themeColor="text1"/>
        </w:rPr>
        <w:t xml:space="preserve">, </w:t>
      </w:r>
      <w:r w:rsidR="00EF7719" w:rsidRPr="00380397">
        <w:rPr>
          <w:color w:val="000000" w:themeColor="text1"/>
          <w:u w:color="000000" w:themeColor="text1"/>
        </w:rPr>
        <w:t>when the seventeen</w:t>
      </w:r>
      <w:r w:rsidR="006C4449">
        <w:rPr>
          <w:color w:val="000000" w:themeColor="text1"/>
          <w:u w:color="000000" w:themeColor="text1"/>
        </w:rPr>
        <w:noBreakHyphen/>
      </w:r>
      <w:r w:rsidR="00EF7719" w:rsidRPr="00380397">
        <w:rPr>
          <w:color w:val="000000" w:themeColor="text1"/>
          <w:u w:color="000000" w:themeColor="text1"/>
        </w:rPr>
        <w:t>year</w:t>
      </w:r>
      <w:r w:rsidR="006C4449">
        <w:rPr>
          <w:color w:val="000000" w:themeColor="text1"/>
          <w:u w:color="000000" w:themeColor="text1"/>
        </w:rPr>
        <w:noBreakHyphen/>
      </w:r>
      <w:r w:rsidR="00EF7719" w:rsidRPr="00380397">
        <w:rPr>
          <w:color w:val="000000" w:themeColor="text1"/>
          <w:u w:color="000000" w:themeColor="text1"/>
        </w:rPr>
        <w:t xml:space="preserve">old Summerville High School senior went to the doctor because </w:t>
      </w:r>
      <w:r w:rsidR="00EF7719">
        <w:rPr>
          <w:color w:val="000000" w:themeColor="text1"/>
          <w:u w:color="000000" w:themeColor="text1"/>
        </w:rPr>
        <w:t>she</w:t>
      </w:r>
      <w:r w:rsidR="00EF7719" w:rsidRPr="00380397">
        <w:rPr>
          <w:color w:val="000000" w:themeColor="text1"/>
          <w:u w:color="000000" w:themeColor="text1"/>
        </w:rPr>
        <w:t xml:space="preserve"> had been having pain for about </w:t>
      </w:r>
      <w:r w:rsidR="00EF7719">
        <w:rPr>
          <w:color w:val="000000" w:themeColor="text1"/>
          <w:u w:color="000000" w:themeColor="text1"/>
        </w:rPr>
        <w:t>three</w:t>
      </w:r>
      <w:r w:rsidR="00EF7719" w:rsidRPr="00380397">
        <w:rPr>
          <w:color w:val="000000" w:themeColor="text1"/>
          <w:u w:color="000000" w:themeColor="text1"/>
        </w:rPr>
        <w:t xml:space="preserve"> weeks. </w:t>
      </w:r>
      <w:r w:rsidR="00E06D54">
        <w:rPr>
          <w:color w:val="000000" w:themeColor="text1"/>
          <w:u w:color="000000" w:themeColor="text1"/>
        </w:rPr>
        <w:t>She</w:t>
      </w:r>
      <w:r w:rsidR="00EF7719" w:rsidRPr="00380397">
        <w:rPr>
          <w:color w:val="000000" w:themeColor="text1"/>
          <w:u w:color="000000" w:themeColor="text1"/>
        </w:rPr>
        <w:t xml:space="preserve"> </w:t>
      </w:r>
      <w:r w:rsidR="00162272">
        <w:rPr>
          <w:color w:val="000000" w:themeColor="text1"/>
          <w:u w:color="000000" w:themeColor="text1"/>
        </w:rPr>
        <w:t>was diagnosed as having</w:t>
      </w:r>
      <w:r w:rsidR="00EF7719" w:rsidRPr="00380397">
        <w:rPr>
          <w:color w:val="000000" w:themeColor="text1"/>
          <w:u w:color="000000" w:themeColor="text1"/>
        </w:rPr>
        <w:t xml:space="preserve"> a very rare bone cancer that </w:t>
      </w:r>
      <w:r w:rsidR="00EF7719">
        <w:rPr>
          <w:color w:val="000000" w:themeColor="text1"/>
          <w:u w:color="000000" w:themeColor="text1"/>
        </w:rPr>
        <w:t xml:space="preserve">had spread </w:t>
      </w:r>
      <w:r w:rsidR="001678C4">
        <w:rPr>
          <w:color w:val="000000" w:themeColor="text1"/>
          <w:u w:color="000000" w:themeColor="text1"/>
        </w:rPr>
        <w:t>throughout</w:t>
      </w:r>
      <w:r w:rsidR="00EF7719">
        <w:rPr>
          <w:color w:val="000000" w:themeColor="text1"/>
          <w:u w:color="000000" w:themeColor="text1"/>
        </w:rPr>
        <w:t xml:space="preserve"> her body. A difficult time began </w:t>
      </w:r>
      <w:r w:rsidR="00BF3EC3">
        <w:rPr>
          <w:color w:val="000000" w:themeColor="text1"/>
          <w:u w:color="000000" w:themeColor="text1"/>
        </w:rPr>
        <w:t xml:space="preserve">that day </w:t>
      </w:r>
      <w:r w:rsidR="00EF7719">
        <w:rPr>
          <w:color w:val="000000" w:themeColor="text1"/>
          <w:u w:color="000000" w:themeColor="text1"/>
        </w:rPr>
        <w:t>for Rachel and her close</w:t>
      </w:r>
      <w:r w:rsidR="006C4449">
        <w:rPr>
          <w:color w:val="000000" w:themeColor="text1"/>
          <w:u w:color="000000" w:themeColor="text1"/>
        </w:rPr>
        <w:noBreakHyphen/>
      </w:r>
      <w:r w:rsidR="00EF7719">
        <w:rPr>
          <w:color w:val="000000" w:themeColor="text1"/>
          <w:u w:color="000000" w:themeColor="text1"/>
        </w:rPr>
        <w:t>knit family; and</w:t>
      </w:r>
    </w:p>
    <w:p w:rsidR="00EF7719" w:rsidRDefault="00EF7719" w:rsidP="00EF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7719" w:rsidRDefault="00EF7719" w:rsidP="00EF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</w:t>
      </w:r>
      <w:r w:rsidRPr="00380397">
        <w:rPr>
          <w:color w:val="000000" w:themeColor="text1"/>
          <w:u w:color="000000" w:themeColor="text1"/>
        </w:rPr>
        <w:t>th courage, peace, and a plan</w:t>
      </w:r>
      <w:r>
        <w:rPr>
          <w:color w:val="000000" w:themeColor="text1"/>
          <w:u w:color="000000" w:themeColor="text1"/>
        </w:rPr>
        <w:t>, the family began to learn to cope with Rachel</w:t>
      </w:r>
      <w:r w:rsidR="006C4449" w:rsidRPr="006C44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condition and found that the process brought them </w:t>
      </w:r>
      <w:r w:rsidRPr="00380397">
        <w:rPr>
          <w:color w:val="000000" w:themeColor="text1"/>
          <w:u w:color="000000" w:themeColor="text1"/>
        </w:rPr>
        <w:t>closer</w:t>
      </w:r>
      <w:r>
        <w:rPr>
          <w:color w:val="000000" w:themeColor="text1"/>
          <w:u w:color="000000" w:themeColor="text1"/>
        </w:rPr>
        <w:t xml:space="preserve"> to one another and to God; and</w:t>
      </w:r>
    </w:p>
    <w:p w:rsidR="00EF7719" w:rsidRDefault="00EF7719" w:rsidP="00EF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7719" w:rsidRDefault="00EF7719" w:rsidP="00EF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early March</w:t>
      </w:r>
      <w:r w:rsidR="00283767">
        <w:rPr>
          <w:color w:val="000000" w:themeColor="text1"/>
          <w:u w:color="000000" w:themeColor="text1"/>
        </w:rPr>
        <w:t xml:space="preserve"> of this year</w:t>
      </w:r>
      <w:r>
        <w:rPr>
          <w:color w:val="000000" w:themeColor="text1"/>
          <w:u w:color="000000" w:themeColor="text1"/>
        </w:rPr>
        <w:t xml:space="preserve">, </w:t>
      </w:r>
      <w:r w:rsidRPr="00380397">
        <w:rPr>
          <w:color w:val="000000" w:themeColor="text1"/>
          <w:u w:color="000000" w:themeColor="text1"/>
        </w:rPr>
        <w:t xml:space="preserve">Preston Giet, </w:t>
      </w:r>
      <w:r>
        <w:rPr>
          <w:color w:val="000000" w:themeColor="text1"/>
          <w:u w:color="000000" w:themeColor="text1"/>
        </w:rPr>
        <w:t>assistant p</w:t>
      </w:r>
      <w:r w:rsidRPr="00380397">
        <w:rPr>
          <w:color w:val="000000" w:themeColor="text1"/>
          <w:u w:color="000000" w:themeColor="text1"/>
        </w:rPr>
        <w:t>rincipal at S</w:t>
      </w:r>
      <w:r>
        <w:rPr>
          <w:color w:val="000000" w:themeColor="text1"/>
          <w:u w:color="000000" w:themeColor="text1"/>
        </w:rPr>
        <w:t xml:space="preserve">ummerville High, </w:t>
      </w:r>
      <w:r w:rsidRPr="00380397">
        <w:rPr>
          <w:color w:val="000000" w:themeColor="text1"/>
          <w:u w:color="000000" w:themeColor="text1"/>
        </w:rPr>
        <w:t>visited Rachel and asked her what he as her ass</w:t>
      </w:r>
      <w:r>
        <w:rPr>
          <w:color w:val="000000" w:themeColor="text1"/>
          <w:u w:color="000000" w:themeColor="text1"/>
        </w:rPr>
        <w:t>istant</w:t>
      </w:r>
      <w:r w:rsidRPr="00380397">
        <w:rPr>
          <w:color w:val="000000" w:themeColor="text1"/>
          <w:u w:color="000000" w:themeColor="text1"/>
        </w:rPr>
        <w:t xml:space="preserve"> principal could do for her. </w:t>
      </w:r>
      <w:r>
        <w:rPr>
          <w:color w:val="000000" w:themeColor="text1"/>
          <w:u w:color="000000" w:themeColor="text1"/>
        </w:rPr>
        <w:t>Her first heart</w:t>
      </w:r>
      <w:r w:rsidR="006C4449" w:rsidRPr="006C44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desire was to graduate from </w:t>
      </w:r>
      <w:r w:rsidRPr="00380397">
        <w:rPr>
          <w:color w:val="000000" w:themeColor="text1"/>
          <w:u w:color="000000" w:themeColor="text1"/>
        </w:rPr>
        <w:t>Summerville High School</w:t>
      </w:r>
      <w:r>
        <w:rPr>
          <w:color w:val="000000" w:themeColor="text1"/>
          <w:u w:color="000000" w:themeColor="text1"/>
        </w:rPr>
        <w:t xml:space="preserve">, where she had been </w:t>
      </w:r>
      <w:r w:rsidRPr="00380397">
        <w:rPr>
          <w:color w:val="000000" w:themeColor="text1"/>
          <w:u w:color="000000" w:themeColor="text1"/>
        </w:rPr>
        <w:t>attend</w:t>
      </w:r>
      <w:r>
        <w:rPr>
          <w:color w:val="000000" w:themeColor="text1"/>
          <w:u w:color="000000" w:themeColor="text1"/>
        </w:rPr>
        <w:t>ing</w:t>
      </w:r>
      <w:r w:rsidRPr="00380397">
        <w:rPr>
          <w:color w:val="000000" w:themeColor="text1"/>
          <w:u w:color="000000" w:themeColor="text1"/>
        </w:rPr>
        <w:t xml:space="preserve"> the vocational school for </w:t>
      </w:r>
      <w:r>
        <w:rPr>
          <w:color w:val="000000" w:themeColor="text1"/>
          <w:u w:color="000000" w:themeColor="text1"/>
        </w:rPr>
        <w:t>h</w:t>
      </w:r>
      <w:r w:rsidRPr="00380397">
        <w:rPr>
          <w:color w:val="000000" w:themeColor="text1"/>
          <w:u w:color="000000" w:themeColor="text1"/>
        </w:rPr>
        <w:t xml:space="preserve">ealth </w:t>
      </w:r>
      <w:r>
        <w:rPr>
          <w:color w:val="000000" w:themeColor="text1"/>
          <w:u w:color="000000" w:themeColor="text1"/>
        </w:rPr>
        <w:t>sc</w:t>
      </w:r>
      <w:r w:rsidRPr="00380397">
        <w:rPr>
          <w:color w:val="000000" w:themeColor="text1"/>
          <w:u w:color="000000" w:themeColor="text1"/>
        </w:rPr>
        <w:t>iences</w:t>
      </w:r>
      <w:r>
        <w:rPr>
          <w:color w:val="000000" w:themeColor="text1"/>
          <w:u w:color="000000" w:themeColor="text1"/>
        </w:rPr>
        <w:t>. Accordingly, on Friday, March</w:t>
      </w:r>
      <w:r w:rsidRPr="003803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14, 2014, Rachel was </w:t>
      </w:r>
      <w:r w:rsidR="00973839">
        <w:rPr>
          <w:color w:val="000000" w:themeColor="text1"/>
          <w:u w:color="000000" w:themeColor="text1"/>
        </w:rPr>
        <w:t xml:space="preserve">formally </w:t>
      </w:r>
      <w:r>
        <w:rPr>
          <w:color w:val="000000" w:themeColor="text1"/>
          <w:u w:color="000000" w:themeColor="text1"/>
        </w:rPr>
        <w:t>presented with her long</w:t>
      </w:r>
      <w:r w:rsidR="006C444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awaited high school diploma; and</w:t>
      </w:r>
    </w:p>
    <w:p w:rsidR="00EF7719" w:rsidRDefault="00EF7719" w:rsidP="00EF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7369" w:rsidRDefault="00F8011A" w:rsidP="001D5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9F4464">
        <w:rPr>
          <w:color w:val="000000" w:themeColor="text1"/>
          <w:u w:color="000000" w:themeColor="text1"/>
        </w:rPr>
        <w:t>the So</w:t>
      </w:r>
      <w:r w:rsidR="00876064">
        <w:rPr>
          <w:color w:val="000000" w:themeColor="text1"/>
          <w:u w:color="000000" w:themeColor="text1"/>
        </w:rPr>
        <w:t>u</w:t>
      </w:r>
      <w:r w:rsidR="009F4464">
        <w:rPr>
          <w:color w:val="000000" w:themeColor="text1"/>
          <w:u w:color="000000" w:themeColor="text1"/>
        </w:rPr>
        <w:t>th Carol</w:t>
      </w:r>
      <w:r w:rsidR="00876064">
        <w:rPr>
          <w:color w:val="000000" w:themeColor="text1"/>
          <w:u w:color="000000" w:themeColor="text1"/>
        </w:rPr>
        <w:t>i</w:t>
      </w:r>
      <w:r w:rsidR="009F4464">
        <w:rPr>
          <w:color w:val="000000" w:themeColor="text1"/>
          <w:u w:color="000000" w:themeColor="text1"/>
        </w:rPr>
        <w:t>na General Assembly</w:t>
      </w:r>
      <w:r w:rsidR="00876064">
        <w:rPr>
          <w:color w:val="000000" w:themeColor="text1"/>
          <w:u w:color="000000" w:themeColor="text1"/>
        </w:rPr>
        <w:t xml:space="preserve"> </w:t>
      </w:r>
      <w:r w:rsidR="009F4464">
        <w:rPr>
          <w:color w:val="000000" w:themeColor="text1"/>
          <w:u w:color="000000" w:themeColor="text1"/>
        </w:rPr>
        <w:t>rejoic</w:t>
      </w:r>
      <w:r w:rsidR="00876064">
        <w:rPr>
          <w:color w:val="000000" w:themeColor="text1"/>
          <w:u w:color="000000" w:themeColor="text1"/>
        </w:rPr>
        <w:t>es</w:t>
      </w:r>
      <w:r w:rsidR="009F4464">
        <w:rPr>
          <w:color w:val="000000" w:themeColor="text1"/>
          <w:u w:color="000000" w:themeColor="text1"/>
        </w:rPr>
        <w:t xml:space="preserve"> with Rachel in the receiv</w:t>
      </w:r>
      <w:r w:rsidR="00876064">
        <w:rPr>
          <w:color w:val="000000" w:themeColor="text1"/>
          <w:u w:color="000000" w:themeColor="text1"/>
        </w:rPr>
        <w:t>i</w:t>
      </w:r>
      <w:r w:rsidR="009F4464">
        <w:rPr>
          <w:color w:val="000000" w:themeColor="text1"/>
          <w:u w:color="000000" w:themeColor="text1"/>
        </w:rPr>
        <w:t>ng</w:t>
      </w:r>
      <w:r w:rsidR="00876064">
        <w:rPr>
          <w:color w:val="000000" w:themeColor="text1"/>
          <w:u w:color="000000" w:themeColor="text1"/>
        </w:rPr>
        <w:t xml:space="preserve"> of her high school diploma</w:t>
      </w:r>
      <w:r w:rsidR="001D50A0">
        <w:rPr>
          <w:color w:val="000000" w:themeColor="text1"/>
          <w:u w:color="000000" w:themeColor="text1"/>
        </w:rPr>
        <w:t>, and th</w:t>
      </w:r>
      <w:r w:rsidR="001D50A0" w:rsidRPr="00C5711E">
        <w:rPr>
          <w:color w:val="000000" w:themeColor="text1"/>
          <w:u w:color="000000" w:themeColor="text1"/>
        </w:rPr>
        <w:t xml:space="preserve">e members with one voice offer their grateful thanks to God for the fine example of courage and determination </w:t>
      </w:r>
      <w:r w:rsidR="0038045B">
        <w:rPr>
          <w:color w:val="000000" w:themeColor="text1"/>
          <w:u w:color="000000" w:themeColor="text1"/>
        </w:rPr>
        <w:t>demonstrated by</w:t>
      </w:r>
      <w:r w:rsidR="001D50A0" w:rsidRPr="00C5711E">
        <w:rPr>
          <w:color w:val="000000" w:themeColor="text1"/>
          <w:u w:color="000000" w:themeColor="text1"/>
        </w:rPr>
        <w:t xml:space="preserve"> this daughter of South Carolina</w:t>
      </w:r>
      <w:r w:rsidR="001D50A0">
        <w:rPr>
          <w:color w:val="000000" w:themeColor="text1"/>
          <w:u w:color="000000" w:themeColor="text1"/>
        </w:rPr>
        <w:t>. N</w:t>
      </w:r>
      <w:r w:rsidR="00B37369">
        <w:t xml:space="preserve">ow, therefore, </w:t>
      </w:r>
    </w:p>
    <w:p w:rsidR="00B37369" w:rsidRDefault="00B3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369" w:rsidRDefault="00B3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B37369" w:rsidRDefault="00B3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245" w:rsidRDefault="00B37369" w:rsidP="00F31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31245">
        <w:t xml:space="preserve"> </w:t>
      </w:r>
      <w:r w:rsidR="00F31245">
        <w:rPr>
          <w:color w:val="000000" w:themeColor="text1"/>
        </w:rPr>
        <w:t xml:space="preserve">the members of the South Carolina General Assembly, by this resolution, </w:t>
      </w:r>
      <w:r w:rsidR="00F31245">
        <w:t xml:space="preserve">congratulate Rachel Reynolds on her graduation from Summerville High School, commend her for her courage, and </w:t>
      </w:r>
      <w:r w:rsidR="00F8011A">
        <w:t xml:space="preserve">pray for </w:t>
      </w:r>
      <w:r w:rsidR="00F31245">
        <w:t>her the richest blessings of God in the days ahead.</w:t>
      </w:r>
    </w:p>
    <w:p w:rsidR="00B37369" w:rsidRDefault="00B3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31245">
        <w:t xml:space="preserve">provided </w:t>
      </w:r>
      <w:r>
        <w:t>to</w:t>
      </w:r>
      <w:r w:rsidR="00F31245">
        <w:t xml:space="preserve"> Rachel Reynolds.</w:t>
      </w:r>
    </w:p>
    <w:p w:rsidR="00352277" w:rsidRDefault="006C444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2277" w:rsidRDefault="00352277" w:rsidP="00BA7631">
      <w:pPr>
        <w:suppressAutoHyphens/>
      </w:pPr>
    </w:p>
    <w:sectPr w:rsidR="00352277" w:rsidSect="00BA763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064" w:rsidRDefault="00876064" w:rsidP="009F0C77">
      <w:r>
        <w:separator/>
      </w:r>
    </w:p>
  </w:endnote>
  <w:endnote w:type="continuationSeparator" w:id="0">
    <w:p w:rsidR="00876064" w:rsidRDefault="008760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766248-76B6-4EC8-A130-D5E4F05FC6DC}"/>
    <w:embedBold r:id="rId2" w:fontKey="{0D539204-F812-4FD5-9A7D-AEEC88D083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96BC57-B1C7-4D18-9768-4B39CE4A84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1F79711-7357-4746-A33C-1705C33CEB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1A048F-82B6-40F2-A215-9C34C36FF5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631" w:rsidRPr="00352277" w:rsidRDefault="00BA7631" w:rsidP="003522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[1126]</w:t>
    </w:r>
    <w:r>
      <w:tab/>
    </w:r>
    <w:r w:rsidR="00FE7862">
      <w:fldChar w:fldCharType="begin"/>
    </w:r>
    <w:r w:rsidR="00FE7862">
      <w:instrText xml:space="preserve"> PAGE  \* MERGEFORMAT </w:instrText>
    </w:r>
    <w:r w:rsidR="00FE7862">
      <w:fldChar w:fldCharType="separate"/>
    </w:r>
    <w:r w:rsidR="00183721">
      <w:rPr>
        <w:noProof/>
      </w:rPr>
      <w:t>1</w:t>
    </w:r>
    <w:r w:rsidR="00FE786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064" w:rsidRDefault="00876064" w:rsidP="009F0C77">
      <w:r>
        <w:separator/>
      </w:r>
    </w:p>
  </w:footnote>
  <w:footnote w:type="continuationSeparator" w:id="0">
    <w:p w:rsidR="00876064" w:rsidRDefault="008760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29DG14"/>
    <w:docVar w:name="CoverBillType" w:val="c"/>
    <w:docVar w:name="docpath" w:val="L:\Council\bills\RM\1529DG14.DOCX"/>
    <w:docVar w:name="dvBillNumber" w:val="112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94499"/>
    <w:rsid w:val="00026C9A"/>
    <w:rsid w:val="00060E72"/>
    <w:rsid w:val="00094499"/>
    <w:rsid w:val="000965A1"/>
    <w:rsid w:val="000E0F03"/>
    <w:rsid w:val="000E1785"/>
    <w:rsid w:val="000F39F2"/>
    <w:rsid w:val="000F4C90"/>
    <w:rsid w:val="001023A4"/>
    <w:rsid w:val="00103FF0"/>
    <w:rsid w:val="0010776B"/>
    <w:rsid w:val="00133E66"/>
    <w:rsid w:val="00134ACF"/>
    <w:rsid w:val="00144E15"/>
    <w:rsid w:val="0015255B"/>
    <w:rsid w:val="0016157D"/>
    <w:rsid w:val="00162272"/>
    <w:rsid w:val="0016783B"/>
    <w:rsid w:val="001678C4"/>
    <w:rsid w:val="001763D4"/>
    <w:rsid w:val="00183721"/>
    <w:rsid w:val="001A4A62"/>
    <w:rsid w:val="001A681E"/>
    <w:rsid w:val="001C4723"/>
    <w:rsid w:val="001D08F2"/>
    <w:rsid w:val="001D50A0"/>
    <w:rsid w:val="002037CA"/>
    <w:rsid w:val="002047A2"/>
    <w:rsid w:val="002321B6"/>
    <w:rsid w:val="0023696B"/>
    <w:rsid w:val="00250967"/>
    <w:rsid w:val="002759C5"/>
    <w:rsid w:val="00277DEE"/>
    <w:rsid w:val="00280D88"/>
    <w:rsid w:val="00283767"/>
    <w:rsid w:val="00294ABE"/>
    <w:rsid w:val="002A3EB4"/>
    <w:rsid w:val="00321E5A"/>
    <w:rsid w:val="00325348"/>
    <w:rsid w:val="00352277"/>
    <w:rsid w:val="003669B8"/>
    <w:rsid w:val="0038045B"/>
    <w:rsid w:val="00392C23"/>
    <w:rsid w:val="00393688"/>
    <w:rsid w:val="003D411E"/>
    <w:rsid w:val="003E3C1E"/>
    <w:rsid w:val="003E6148"/>
    <w:rsid w:val="00400EAA"/>
    <w:rsid w:val="0041760A"/>
    <w:rsid w:val="00427830"/>
    <w:rsid w:val="004809EE"/>
    <w:rsid w:val="004B1747"/>
    <w:rsid w:val="00510898"/>
    <w:rsid w:val="00511EE9"/>
    <w:rsid w:val="00512F0E"/>
    <w:rsid w:val="00521E00"/>
    <w:rsid w:val="00577C6C"/>
    <w:rsid w:val="0058501B"/>
    <w:rsid w:val="00621211"/>
    <w:rsid w:val="006215AA"/>
    <w:rsid w:val="006340D9"/>
    <w:rsid w:val="00643B8E"/>
    <w:rsid w:val="00657E04"/>
    <w:rsid w:val="00665EBC"/>
    <w:rsid w:val="00680347"/>
    <w:rsid w:val="0069470D"/>
    <w:rsid w:val="006A476C"/>
    <w:rsid w:val="006C4449"/>
    <w:rsid w:val="006C6A93"/>
    <w:rsid w:val="006E02F9"/>
    <w:rsid w:val="006F6582"/>
    <w:rsid w:val="00753C04"/>
    <w:rsid w:val="00756946"/>
    <w:rsid w:val="00757F80"/>
    <w:rsid w:val="0076405C"/>
    <w:rsid w:val="00771EEC"/>
    <w:rsid w:val="00786819"/>
    <w:rsid w:val="007A325A"/>
    <w:rsid w:val="007F1523"/>
    <w:rsid w:val="007F509E"/>
    <w:rsid w:val="007F5799"/>
    <w:rsid w:val="007F6947"/>
    <w:rsid w:val="00872729"/>
    <w:rsid w:val="00876064"/>
    <w:rsid w:val="008C1777"/>
    <w:rsid w:val="008E5799"/>
    <w:rsid w:val="008F4429"/>
    <w:rsid w:val="00926675"/>
    <w:rsid w:val="00926988"/>
    <w:rsid w:val="00932670"/>
    <w:rsid w:val="009352BB"/>
    <w:rsid w:val="00973839"/>
    <w:rsid w:val="009848B7"/>
    <w:rsid w:val="00990668"/>
    <w:rsid w:val="009F0C77"/>
    <w:rsid w:val="009F4464"/>
    <w:rsid w:val="009F4DD1"/>
    <w:rsid w:val="00A41C08"/>
    <w:rsid w:val="00A51A46"/>
    <w:rsid w:val="00A545D9"/>
    <w:rsid w:val="00A64E80"/>
    <w:rsid w:val="00A741D9"/>
    <w:rsid w:val="00A9741D"/>
    <w:rsid w:val="00AD4B17"/>
    <w:rsid w:val="00B179A7"/>
    <w:rsid w:val="00B2113C"/>
    <w:rsid w:val="00B26FA6"/>
    <w:rsid w:val="00B27028"/>
    <w:rsid w:val="00B37369"/>
    <w:rsid w:val="00B603DB"/>
    <w:rsid w:val="00B741CB"/>
    <w:rsid w:val="00B934F3"/>
    <w:rsid w:val="00BA7631"/>
    <w:rsid w:val="00BB6347"/>
    <w:rsid w:val="00BD2134"/>
    <w:rsid w:val="00BE768C"/>
    <w:rsid w:val="00BF3EC3"/>
    <w:rsid w:val="00C038D8"/>
    <w:rsid w:val="00C045DD"/>
    <w:rsid w:val="00C14763"/>
    <w:rsid w:val="00C3136F"/>
    <w:rsid w:val="00C3483A"/>
    <w:rsid w:val="00C74E9D"/>
    <w:rsid w:val="00C81C98"/>
    <w:rsid w:val="00C82FD3"/>
    <w:rsid w:val="00CC6B7B"/>
    <w:rsid w:val="00CD3619"/>
    <w:rsid w:val="00CF4447"/>
    <w:rsid w:val="00D405E7"/>
    <w:rsid w:val="00D41D56"/>
    <w:rsid w:val="00D6260D"/>
    <w:rsid w:val="00D6662B"/>
    <w:rsid w:val="00D85778"/>
    <w:rsid w:val="00D95E2F"/>
    <w:rsid w:val="00D970A9"/>
    <w:rsid w:val="00DB3AC0"/>
    <w:rsid w:val="00DB728B"/>
    <w:rsid w:val="00DE68F0"/>
    <w:rsid w:val="00DF3845"/>
    <w:rsid w:val="00DF7E17"/>
    <w:rsid w:val="00E06D54"/>
    <w:rsid w:val="00E777D7"/>
    <w:rsid w:val="00EB00A2"/>
    <w:rsid w:val="00EB1BF3"/>
    <w:rsid w:val="00EC6AAA"/>
    <w:rsid w:val="00EE1225"/>
    <w:rsid w:val="00EE5BE8"/>
    <w:rsid w:val="00EF3EEE"/>
    <w:rsid w:val="00EF7719"/>
    <w:rsid w:val="00F149A7"/>
    <w:rsid w:val="00F31245"/>
    <w:rsid w:val="00F50BAF"/>
    <w:rsid w:val="00F52C10"/>
    <w:rsid w:val="00F8011A"/>
    <w:rsid w:val="00F81FFD"/>
    <w:rsid w:val="00F85228"/>
    <w:rsid w:val="00FB6773"/>
    <w:rsid w:val="00FE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E77A15C-8A14-406F-B407-9869C331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C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C9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76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3-19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18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126_201403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9390A-DF05-42F2-A477-D0339D766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1126: Rachel Reynolds - South Carolina Legislature Online</dc:title>
  <dc:subject/>
  <dc:creator>McDowell</dc:creator>
  <cp:keywords/>
  <dc:description/>
  <cp:lastModifiedBy>N Cumfer</cp:lastModifiedBy>
  <cp:revision>9</cp:revision>
  <cp:lastPrinted>2014-03-14T20:02:00Z</cp:lastPrinted>
  <dcterms:created xsi:type="dcterms:W3CDTF">2014-03-18T16:27:00Z</dcterms:created>
  <dcterms:modified xsi:type="dcterms:W3CDTF">2014-12-04T22:00:00Z</dcterms:modified>
</cp:coreProperties>
</file>