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68" w:rsidRDefault="002B5F68" w:rsidP="002B5F68">
      <w:pPr>
        <w:widowControl w:val="0"/>
        <w:jc w:val="center"/>
      </w:pPr>
      <w:r w:rsidRPr="002B5F68">
        <w:rPr>
          <w:b/>
        </w:rPr>
        <w:t>South Carolina General Assembly</w:t>
      </w:r>
    </w:p>
    <w:p w:rsidR="002B5F68" w:rsidRDefault="002B5F68" w:rsidP="002B5F68">
      <w:pPr>
        <w:widowControl w:val="0"/>
        <w:jc w:val="center"/>
      </w:pPr>
      <w:r>
        <w:t>120th Session, 2013-2014</w:t>
      </w:r>
    </w:p>
    <w:p w:rsidR="002B5F68" w:rsidRDefault="002B5F68" w:rsidP="002B5F68">
      <w:pPr>
        <w:widowControl w:val="0"/>
        <w:jc w:val="left"/>
      </w:pPr>
    </w:p>
    <w:p w:rsidR="002B5F68" w:rsidRDefault="002B5F68" w:rsidP="002B5F68">
      <w:pPr>
        <w:widowControl w:val="0"/>
        <w:jc w:val="left"/>
        <w:rPr>
          <w:b/>
        </w:rPr>
      </w:pPr>
      <w:r w:rsidRPr="002B5F68">
        <w:rPr>
          <w:b/>
        </w:rPr>
        <w:t>S.</w:t>
      </w:r>
      <w:r>
        <w:rPr>
          <w:b/>
        </w:rPr>
        <w:t xml:space="preserve"> </w:t>
      </w:r>
      <w:r w:rsidRPr="002B5F68">
        <w:rPr>
          <w:b/>
        </w:rPr>
        <w:t>1256</w:t>
      </w:r>
    </w:p>
    <w:p w:rsidR="002B5F68" w:rsidRDefault="002B5F68" w:rsidP="002B5F68">
      <w:pPr>
        <w:widowControl w:val="0"/>
        <w:jc w:val="left"/>
        <w:rPr>
          <w:b/>
        </w:rPr>
      </w:pPr>
    </w:p>
    <w:p w:rsidR="002B5F68" w:rsidRDefault="002B5F68" w:rsidP="002B5F68">
      <w:pPr>
        <w:widowControl w:val="0"/>
        <w:jc w:val="left"/>
      </w:pPr>
      <w:r w:rsidRPr="002B5F68">
        <w:rPr>
          <w:b/>
        </w:rPr>
        <w:t>STATUS INFORMATION</w:t>
      </w:r>
    </w:p>
    <w:p w:rsidR="002B5F68" w:rsidRDefault="002B5F68" w:rsidP="002B5F68">
      <w:pPr>
        <w:widowControl w:val="0"/>
        <w:jc w:val="left"/>
      </w:pPr>
    </w:p>
    <w:p w:rsidR="002B5F68" w:rsidRDefault="002B5F68" w:rsidP="002B5F68">
      <w:pPr>
        <w:widowControl w:val="0"/>
        <w:jc w:val="left"/>
      </w:pPr>
      <w:r>
        <w:t>General Bill</w:t>
      </w:r>
    </w:p>
    <w:p w:rsidR="002B5F68" w:rsidRDefault="002B5F68" w:rsidP="002B5F68">
      <w:pPr>
        <w:widowControl w:val="0"/>
        <w:jc w:val="left"/>
      </w:pPr>
      <w:r>
        <w:t>Sponsors: Senator Hutto</w:t>
      </w:r>
    </w:p>
    <w:p w:rsidR="002B5F68" w:rsidRDefault="002B5F68" w:rsidP="002B5F68">
      <w:pPr>
        <w:widowControl w:val="0"/>
        <w:jc w:val="left"/>
      </w:pPr>
      <w:r>
        <w:t>Document Path: l:\council\bills\ggs\22639zw14.docx</w:t>
      </w:r>
    </w:p>
    <w:p w:rsidR="002B5F68" w:rsidRDefault="002B5F68" w:rsidP="002B5F68">
      <w:pPr>
        <w:widowControl w:val="0"/>
        <w:jc w:val="left"/>
      </w:pPr>
    </w:p>
    <w:p w:rsidR="00CB7E4D" w:rsidRDefault="00CB7E4D" w:rsidP="002B5F68">
      <w:pPr>
        <w:widowControl w:val="0"/>
        <w:jc w:val="left"/>
      </w:pPr>
      <w:r>
        <w:t>Introduced in the Senate on May 1, 2014</w:t>
      </w:r>
    </w:p>
    <w:p w:rsidR="00CB7E4D" w:rsidRDefault="00CB7E4D" w:rsidP="002B5F68">
      <w:pPr>
        <w:widowControl w:val="0"/>
        <w:jc w:val="left"/>
      </w:pPr>
      <w:r>
        <w:t>Introduced in the House on May 7, 2014</w:t>
      </w:r>
    </w:p>
    <w:p w:rsidR="00CB7E4D" w:rsidRDefault="00CB7E4D" w:rsidP="002B5F68">
      <w:pPr>
        <w:widowControl w:val="0"/>
        <w:jc w:val="left"/>
      </w:pPr>
      <w:r>
        <w:t>Continued by the House on May 13, 2014</w:t>
      </w:r>
    </w:p>
    <w:p w:rsidR="00CB7E4D" w:rsidRDefault="00CB7E4D" w:rsidP="002B5F68">
      <w:pPr>
        <w:widowControl w:val="0"/>
        <w:jc w:val="left"/>
      </w:pPr>
    </w:p>
    <w:p w:rsidR="002B5F68" w:rsidRDefault="002B5F68" w:rsidP="002B5F68">
      <w:pPr>
        <w:widowControl w:val="0"/>
        <w:jc w:val="left"/>
      </w:pPr>
      <w:r>
        <w:t xml:space="preserve">Summary: </w:t>
      </w:r>
      <w:r w:rsidR="00861C51">
        <w:t>Denmark-Olar School District One</w:t>
      </w:r>
    </w:p>
    <w:p w:rsidR="002B5F68" w:rsidRDefault="002B5F68" w:rsidP="002B5F68">
      <w:pPr>
        <w:widowControl w:val="0"/>
        <w:jc w:val="left"/>
      </w:pPr>
    </w:p>
    <w:p w:rsidR="002B5F68" w:rsidRDefault="002B5F68" w:rsidP="002B5F68">
      <w:pPr>
        <w:widowControl w:val="0"/>
        <w:jc w:val="left"/>
      </w:pPr>
    </w:p>
    <w:p w:rsidR="002B5F68" w:rsidRDefault="002B5F68" w:rsidP="002B5F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5F68">
        <w:rPr>
          <w:b/>
        </w:rPr>
        <w:t>HISTORY OF LEGISLATIVE ACTIONS</w:t>
      </w:r>
    </w:p>
    <w:p w:rsidR="002B5F68" w:rsidRDefault="002B5F68" w:rsidP="002B5F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5F68" w:rsidRPr="002B5F68" w:rsidRDefault="002B5F68" w:rsidP="002B5F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2B5F68">
        <w:rPr>
          <w:u w:val="single"/>
        </w:rPr>
        <w:tab/>
        <w:t>Date</w:t>
      </w:r>
      <w:r w:rsidRPr="002B5F68">
        <w:rPr>
          <w:u w:val="single"/>
        </w:rPr>
        <w:tab/>
        <w:t>Body</w:t>
      </w:r>
      <w:r w:rsidRPr="002B5F68">
        <w:rPr>
          <w:u w:val="single"/>
        </w:rPr>
        <w:tab/>
        <w:t>Action Description with journal page number</w:t>
      </w:r>
      <w:r w:rsidRPr="002B5F68">
        <w:rPr>
          <w:u w:val="single"/>
        </w:rPr>
        <w:tab/>
      </w:r>
      <w:bookmarkEnd w:id="0"/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BB1E71">
        <w:t>Introduced, rea</w:t>
      </w:r>
      <w:r>
        <w:t xml:space="preserve">d first time, placed on local &amp; </w:t>
      </w:r>
      <w:r w:rsidRPr="00BB1E71">
        <w:t>uncontested calendar (</w:t>
      </w:r>
      <w:hyperlink r:id="rId7" w:history="1">
        <w:r w:rsidRPr="00BB1E71">
          <w:rPr>
            <w:rStyle w:val="Hyperlink"/>
          </w:rPr>
          <w:t>Senate Journal</w:t>
        </w:r>
        <w:r w:rsidRPr="00BB1E71">
          <w:rPr>
            <w:rStyle w:val="Hyperlink"/>
          </w:rPr>
          <w:noBreakHyphen/>
          <w:t>page 5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BB1E71">
        <w:t>Read second time (</w:t>
      </w:r>
      <w:hyperlink r:id="rId8" w:history="1">
        <w:r w:rsidRPr="00BB1E71">
          <w:rPr>
            <w:rStyle w:val="Hyperlink"/>
          </w:rPr>
          <w:t>Senate Journal</w:t>
        </w:r>
        <w:r w:rsidRPr="00BB1E71">
          <w:rPr>
            <w:rStyle w:val="Hyperlink"/>
          </w:rPr>
          <w:noBreakHyphen/>
          <w:t>page 17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BB1E71">
        <w:t>Re</w:t>
      </w:r>
      <w:r>
        <w:t xml:space="preserve">ad third time and sent to House </w:t>
      </w:r>
      <w:r w:rsidRPr="00BB1E71">
        <w:t>(</w:t>
      </w:r>
      <w:hyperlink r:id="rId9" w:history="1">
        <w:r w:rsidRPr="00BB1E71">
          <w:rPr>
            <w:rStyle w:val="Hyperlink"/>
          </w:rPr>
          <w:t>Senate Journal</w:t>
        </w:r>
        <w:r w:rsidRPr="00BB1E71">
          <w:rPr>
            <w:rStyle w:val="Hyperlink"/>
          </w:rPr>
          <w:noBreakHyphen/>
          <w:t>page 9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BB1E71">
        <w:t>Introduced, read</w:t>
      </w:r>
      <w:r>
        <w:t xml:space="preserve"> first time, placed on calendar </w:t>
      </w:r>
      <w:r w:rsidRPr="00BB1E71">
        <w:t>without reference (</w:t>
      </w:r>
      <w:hyperlink r:id="rId10" w:history="1">
        <w:r w:rsidRPr="00BB1E71">
          <w:rPr>
            <w:rStyle w:val="Hyperlink"/>
          </w:rPr>
          <w:t>House Journal</w:t>
        </w:r>
        <w:r w:rsidRPr="00BB1E71">
          <w:rPr>
            <w:rStyle w:val="Hyperlink"/>
          </w:rPr>
          <w:noBreakHyphen/>
          <w:t>page 32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BB1E71">
        <w:t>Read second time (</w:t>
      </w:r>
      <w:hyperlink r:id="rId11" w:history="1">
        <w:r w:rsidRPr="00BB1E71">
          <w:rPr>
            <w:rStyle w:val="Hyperlink"/>
          </w:rPr>
          <w:t>House Journal</w:t>
        </w:r>
        <w:r w:rsidRPr="00BB1E71">
          <w:rPr>
            <w:rStyle w:val="Hyperlink"/>
          </w:rPr>
          <w:noBreakHyphen/>
          <w:t>page 149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BB1E71">
        <w:t>Roll call Yeas</w:t>
      </w:r>
      <w:r>
        <w:noBreakHyphen/>
      </w:r>
      <w:r w:rsidRPr="00BB1E71">
        <w:t>76  Nays</w:t>
      </w:r>
      <w:r>
        <w:noBreakHyphen/>
      </w:r>
      <w:r w:rsidRPr="00BB1E71">
        <w:t>0 (</w:t>
      </w:r>
      <w:hyperlink r:id="rId12" w:history="1">
        <w:r w:rsidRPr="00BB1E71">
          <w:rPr>
            <w:rStyle w:val="Hyperlink"/>
          </w:rPr>
          <w:t>House Journal</w:t>
        </w:r>
        <w:r w:rsidRPr="00BB1E71">
          <w:rPr>
            <w:rStyle w:val="Hyperlink"/>
          </w:rPr>
          <w:noBreakHyphen/>
          <w:t>page 149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BB1E71">
        <w:t>Continued (</w:t>
      </w:r>
      <w:hyperlink r:id="rId13" w:history="1">
        <w:r w:rsidRPr="00BB1E71">
          <w:rPr>
            <w:rStyle w:val="Hyperlink"/>
          </w:rPr>
          <w:t>House Journal</w:t>
        </w:r>
        <w:r w:rsidRPr="00BB1E71">
          <w:rPr>
            <w:rStyle w:val="Hyperlink"/>
          </w:rPr>
          <w:noBreakHyphen/>
          <w:t>page 7</w:t>
        </w:r>
      </w:hyperlink>
      <w:r w:rsidRPr="00BB1E71">
        <w:t>)</w:t>
      </w:r>
    </w:p>
    <w:p w:rsidR="00080CB6" w:rsidRDefault="00080CB6" w:rsidP="00080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5F68" w:rsidRPr="002B5F68" w:rsidRDefault="002B5F68" w:rsidP="002B5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5F68" w:rsidRDefault="002B5F68" w:rsidP="002B5F68">
      <w:r w:rsidRPr="002B5F68">
        <w:rPr>
          <w:b/>
        </w:rPr>
        <w:t>VERSIONS OF THIS BILL</w:t>
      </w:r>
    </w:p>
    <w:p w:rsidR="002B5F68" w:rsidRDefault="002B5F68" w:rsidP="002B5F68"/>
    <w:p w:rsidR="002B5F68" w:rsidRDefault="003F6273" w:rsidP="002B5F68">
      <w:hyperlink r:id="rId14" w:history="1">
        <w:r w:rsidR="002B5F68">
          <w:rPr>
            <w:rStyle w:val="Hyperlink"/>
          </w:rPr>
          <w:t>5/1/2014</w:t>
        </w:r>
      </w:hyperlink>
    </w:p>
    <w:p w:rsidR="00FC2EFC" w:rsidRDefault="003F6273" w:rsidP="002B5F68">
      <w:hyperlink r:id="rId15" w:history="1">
        <w:r w:rsidR="00FC2EFC" w:rsidRPr="00FC2EFC">
          <w:rPr>
            <w:rStyle w:val="Hyperlink"/>
          </w:rPr>
          <w:t>5/1/2014-A</w:t>
        </w:r>
      </w:hyperlink>
    </w:p>
    <w:p w:rsidR="00E048D3" w:rsidRDefault="003F6273" w:rsidP="002B5F68">
      <w:hyperlink r:id="rId16" w:history="1">
        <w:r w:rsidR="00E048D3" w:rsidRPr="00E048D3">
          <w:rPr>
            <w:rStyle w:val="Hyperlink"/>
          </w:rPr>
          <w:t>5/7/2014</w:t>
        </w:r>
      </w:hyperlink>
    </w:p>
    <w:p w:rsidR="002B5F68" w:rsidRDefault="002B5F68" w:rsidP="002B5F68"/>
    <w:p w:rsidR="002B5F68" w:rsidRDefault="002B5F68" w:rsidP="002B5F68">
      <w:pPr>
        <w:sectPr w:rsidR="002B5F68" w:rsidSect="002B5F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48D3" w:rsidRDefault="00E048D3" w:rsidP="002A3EB4">
      <w:pPr>
        <w:pStyle w:val="BillDots"/>
      </w:pPr>
      <w:r>
        <w:lastRenderedPageBreak/>
        <w:t>INTRODUCED</w:t>
      </w:r>
    </w:p>
    <w:p w:rsidR="00E048D3" w:rsidRDefault="00E048D3" w:rsidP="002A3EB4">
      <w:pPr>
        <w:pStyle w:val="BillDots"/>
      </w:pPr>
      <w:r>
        <w:t>May 7, 2014</w:t>
      </w:r>
    </w:p>
    <w:p w:rsidR="00E048D3" w:rsidRDefault="00E048D3" w:rsidP="002A3EB4">
      <w:pPr>
        <w:pStyle w:val="BillDots"/>
      </w:pPr>
    </w:p>
    <w:p w:rsidR="00E048D3" w:rsidRPr="00354EFF" w:rsidRDefault="00E048D3" w:rsidP="00354E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1256</w:t>
      </w:r>
    </w:p>
    <w:p w:rsidR="00E048D3" w:rsidRDefault="00E048D3" w:rsidP="002A3EB4">
      <w:pPr>
        <w:pStyle w:val="BillDots"/>
      </w:pPr>
    </w:p>
    <w:p w:rsidR="00E048D3" w:rsidRDefault="00E048D3" w:rsidP="00354EFF">
      <w:pPr>
        <w:pStyle w:val="BillDots"/>
        <w:jc w:val="center"/>
      </w:pPr>
      <w:r>
        <w:t xml:space="preserve">Introduced by </w:t>
      </w:r>
      <w:r w:rsidRPr="00360C38">
        <w:t>Senator Hutto</w:t>
      </w:r>
    </w:p>
    <w:p w:rsidR="00E048D3" w:rsidRDefault="00E048D3" w:rsidP="002A3EB4">
      <w:pPr>
        <w:pStyle w:val="BillDots"/>
      </w:pPr>
    </w:p>
    <w:p w:rsidR="00E048D3" w:rsidRDefault="00E048D3" w:rsidP="002A3EB4">
      <w:pPr>
        <w:pStyle w:val="BillDots"/>
      </w:pPr>
      <w:r>
        <w:t>L. Printed 5/7/14--S.</w:t>
      </w:r>
    </w:p>
    <w:p w:rsidR="00E048D3" w:rsidRDefault="00E048D3" w:rsidP="002A3EB4">
      <w:pPr>
        <w:pStyle w:val="BillDots"/>
      </w:pPr>
      <w:r>
        <w:t>Read the first time May 7, 2014.</w:t>
      </w:r>
    </w:p>
    <w:p w:rsidR="00E048D3" w:rsidRPr="00354EFF" w:rsidRDefault="00E048D3" w:rsidP="00354EFF">
      <w:pPr>
        <w:pStyle w:val="BillDots"/>
        <w:jc w:val="center"/>
      </w:pPr>
      <w:r>
        <w:rPr>
          <w:u w:val="single"/>
        </w:rPr>
        <w:t>            </w:t>
      </w:r>
    </w:p>
    <w:p w:rsidR="00E048D3" w:rsidRDefault="00E048D3" w:rsidP="002A3EB4">
      <w:pPr>
        <w:pStyle w:val="BillDots"/>
      </w:pPr>
    </w:p>
    <w:p w:rsidR="00E048D3" w:rsidRDefault="00E048D3" w:rsidP="002A3EB4">
      <w:pPr>
        <w:pStyle w:val="BillDots"/>
        <w:sectPr w:rsidR="00E048D3" w:rsidSect="00354EFF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48D3" w:rsidRDefault="00E048D3" w:rsidP="002A3EB4">
      <w:pPr>
        <w:pStyle w:val="BillDots"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Pr="00325348" w:rsidRDefault="00E048D3" w:rsidP="002B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BAMBERG</w:t>
      </w:r>
      <w:r>
        <w:noBreakHyphen/>
        <w:t>EHRHARDT SCHOOL DISTRICT ONE</w:t>
      </w:r>
      <w:r w:rsidRPr="00E66DDC">
        <w:t xml:space="preserve">, SO AS TO REAPPORTION THE SPECIFIC ELECTION DISTRICTS FROM WHICH MEMBERS OF THE </w:t>
      </w:r>
      <w:r>
        <w:t>BAMBERG</w:t>
      </w:r>
      <w:r>
        <w:noBreakHyphen/>
        <w:t>EHRHARDT SCHOOL DISTRICT ONE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48D3" w:rsidRDefault="00E04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E048D3" w:rsidRDefault="00E048D3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8D3" w:rsidRDefault="00E048D3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048D3" w:rsidRDefault="00E048D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B3536" w:rsidRDefault="002B3536" w:rsidP="00E048D3">
      <w:pPr>
        <w:pStyle w:val="BillDots"/>
      </w:pPr>
    </w:p>
    <w:sectPr w:rsidR="002B3536" w:rsidSect="00354EFF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B35" w:rsidRDefault="00015B35" w:rsidP="009F0C77">
      <w:r>
        <w:separator/>
      </w:r>
    </w:p>
  </w:endnote>
  <w:endnote w:type="continuationSeparator" w:id="0">
    <w:p w:rsidR="00015B35" w:rsidRDefault="00015B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2E4147-AA41-4324-9141-E134A43357D6}"/>
    <w:embedBold r:id="rId2" w:fontKey="{E4689B48-1D2F-4B3C-BDA1-D19360898A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73A910-704E-416A-8788-60CB086FE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C1FA1E-5177-4CD2-8C16-EA578C2F4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8D3" w:rsidRPr="002B3536" w:rsidRDefault="00E048D3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[1256-</w:t>
    </w:r>
    <w:r w:rsidR="002A7DC5">
      <w:fldChar w:fldCharType="begin"/>
    </w:r>
    <w:r w:rsidR="002A7DC5">
      <w:instrText xml:space="preserve"> PAGE  \* MERGEFORMAT </w:instrText>
    </w:r>
    <w:r w:rsidR="002A7DC5">
      <w:fldChar w:fldCharType="separate"/>
    </w:r>
    <w:r w:rsidR="003F6273">
      <w:rPr>
        <w:noProof/>
      </w:rPr>
      <w:t>1</w:t>
    </w:r>
    <w:r w:rsidR="002A7DC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EFF" w:rsidRPr="002B3536" w:rsidRDefault="00E048D3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[1256]</w:t>
    </w:r>
    <w:r>
      <w:tab/>
    </w:r>
    <w:r w:rsidR="00B133D3">
      <w:fldChar w:fldCharType="begin"/>
    </w:r>
    <w:r>
      <w:instrText xml:space="preserve"> PAGE  \* MERGEFORMAT </w:instrText>
    </w:r>
    <w:r w:rsidR="00B133D3">
      <w:fldChar w:fldCharType="separate"/>
    </w:r>
    <w:r>
      <w:rPr>
        <w:noProof/>
      </w:rPr>
      <w:t>1</w:t>
    </w:r>
    <w:r w:rsidR="00B133D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B35" w:rsidRDefault="00015B35" w:rsidP="009F0C77">
      <w:r>
        <w:separator/>
      </w:r>
    </w:p>
  </w:footnote>
  <w:footnote w:type="continuationSeparator" w:id="0">
    <w:p w:rsidR="00015B35" w:rsidRDefault="00015B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639ZW14"/>
    <w:docVar w:name="CoverBillType" w:val="b"/>
    <w:docVar w:name="docpath" w:val="L:\Council\bills\GGS\22639ZW14.DOCX"/>
    <w:docVar w:name="dvBillNumber" w:val="125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C53EC1"/>
    <w:rsid w:val="00015B35"/>
    <w:rsid w:val="00026C9A"/>
    <w:rsid w:val="00080CB6"/>
    <w:rsid w:val="00083FA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4B2"/>
    <w:rsid w:val="001C4F10"/>
    <w:rsid w:val="001D08F2"/>
    <w:rsid w:val="001D37F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DC5"/>
    <w:rsid w:val="002B3536"/>
    <w:rsid w:val="002B5F68"/>
    <w:rsid w:val="00325348"/>
    <w:rsid w:val="00393688"/>
    <w:rsid w:val="003D411E"/>
    <w:rsid w:val="003E3C1E"/>
    <w:rsid w:val="003E6148"/>
    <w:rsid w:val="003F6273"/>
    <w:rsid w:val="00400EAA"/>
    <w:rsid w:val="0041760A"/>
    <w:rsid w:val="004809EE"/>
    <w:rsid w:val="004D34B5"/>
    <w:rsid w:val="00511EE9"/>
    <w:rsid w:val="00521E00"/>
    <w:rsid w:val="00522A6A"/>
    <w:rsid w:val="00550FEC"/>
    <w:rsid w:val="005556E1"/>
    <w:rsid w:val="005677FE"/>
    <w:rsid w:val="00577C6C"/>
    <w:rsid w:val="0058501B"/>
    <w:rsid w:val="005D7521"/>
    <w:rsid w:val="00602ABF"/>
    <w:rsid w:val="006215AA"/>
    <w:rsid w:val="006340D9"/>
    <w:rsid w:val="00635C9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4F8"/>
    <w:rsid w:val="007F1523"/>
    <w:rsid w:val="007F509E"/>
    <w:rsid w:val="007F5799"/>
    <w:rsid w:val="007F6947"/>
    <w:rsid w:val="0081598C"/>
    <w:rsid w:val="00861C51"/>
    <w:rsid w:val="00872729"/>
    <w:rsid w:val="008B6C60"/>
    <w:rsid w:val="008C5AFD"/>
    <w:rsid w:val="008F4429"/>
    <w:rsid w:val="00914C12"/>
    <w:rsid w:val="00932670"/>
    <w:rsid w:val="009352BB"/>
    <w:rsid w:val="00936B55"/>
    <w:rsid w:val="00990668"/>
    <w:rsid w:val="009C4F9D"/>
    <w:rsid w:val="009F0C77"/>
    <w:rsid w:val="009F4DD1"/>
    <w:rsid w:val="00A64E80"/>
    <w:rsid w:val="00A741D9"/>
    <w:rsid w:val="00A9741D"/>
    <w:rsid w:val="00AC2A69"/>
    <w:rsid w:val="00AD1E2C"/>
    <w:rsid w:val="00AD4B17"/>
    <w:rsid w:val="00B133D3"/>
    <w:rsid w:val="00B26FA6"/>
    <w:rsid w:val="00B741CB"/>
    <w:rsid w:val="00B934F3"/>
    <w:rsid w:val="00BA3779"/>
    <w:rsid w:val="00BA6950"/>
    <w:rsid w:val="00BB6347"/>
    <w:rsid w:val="00BD2134"/>
    <w:rsid w:val="00C038D8"/>
    <w:rsid w:val="00C045DD"/>
    <w:rsid w:val="00C3136F"/>
    <w:rsid w:val="00C32CA1"/>
    <w:rsid w:val="00C3483A"/>
    <w:rsid w:val="00C53EC1"/>
    <w:rsid w:val="00C74E9D"/>
    <w:rsid w:val="00C822C6"/>
    <w:rsid w:val="00C82FD3"/>
    <w:rsid w:val="00CB7E4D"/>
    <w:rsid w:val="00CC6B7B"/>
    <w:rsid w:val="00CD3619"/>
    <w:rsid w:val="00CF4447"/>
    <w:rsid w:val="00D405E7"/>
    <w:rsid w:val="00D41D56"/>
    <w:rsid w:val="00D6260D"/>
    <w:rsid w:val="00D6662B"/>
    <w:rsid w:val="00D80AB4"/>
    <w:rsid w:val="00D81E3D"/>
    <w:rsid w:val="00D839B7"/>
    <w:rsid w:val="00D95E2F"/>
    <w:rsid w:val="00D970A9"/>
    <w:rsid w:val="00DB3AC0"/>
    <w:rsid w:val="00DE556C"/>
    <w:rsid w:val="00DE68F0"/>
    <w:rsid w:val="00DF3845"/>
    <w:rsid w:val="00DF7E17"/>
    <w:rsid w:val="00E048D3"/>
    <w:rsid w:val="00E46D15"/>
    <w:rsid w:val="00E51028"/>
    <w:rsid w:val="00E5385A"/>
    <w:rsid w:val="00EB00A2"/>
    <w:rsid w:val="00EB1BF3"/>
    <w:rsid w:val="00EF3EEE"/>
    <w:rsid w:val="00EF65A3"/>
    <w:rsid w:val="00F149A7"/>
    <w:rsid w:val="00F50BAF"/>
    <w:rsid w:val="00F52C10"/>
    <w:rsid w:val="00F66F58"/>
    <w:rsid w:val="00F81FFD"/>
    <w:rsid w:val="00F85228"/>
    <w:rsid w:val="00FB6773"/>
    <w:rsid w:val="00FC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B39F69-9EE4-4644-9270-F2C2D909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5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6-14.docx" TargetMode="External"/><Relationship Id="rId13" Type="http://schemas.openxmlformats.org/officeDocument/2006/relationships/hyperlink" Target="file:///H:\HJ%20Archive\2014\05-13-14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1-14.docx" TargetMode="External"/><Relationship Id="rId12" Type="http://schemas.openxmlformats.org/officeDocument/2006/relationships/hyperlink" Target="file:///H:\HJ%20Archive\2014\05-08-14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3-14\1256_20140507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5-08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1256_20140501A.docx" TargetMode="External"/><Relationship Id="rId10" Type="http://schemas.openxmlformats.org/officeDocument/2006/relationships/hyperlink" Target="file:///H:\HJ%20Archive\2014\05-07-14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5-07-14.docx" TargetMode="External"/><Relationship Id="rId14" Type="http://schemas.openxmlformats.org/officeDocument/2006/relationships/hyperlink" Target="file:///p:\pprever\2013-14\1256_2014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4780A-00B1-4534-85BD-047FE0177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331</Words>
  <Characters>1890</Characters>
  <Application>Microsoft Office Word</Application>
  <DocSecurity>0</DocSecurity>
  <Lines>15</Lines>
  <Paragraphs>4</Paragraphs>
  <ScaleCrop>false</ScaleCrop>
  <Company> 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1256: Denmark-Olar School District One - South Carolina Legislature Online</dc:title>
  <dc:subject/>
  <dc:creator>GloriaShackelford</dc:creator>
  <cp:keywords/>
  <dc:description/>
  <cp:lastModifiedBy>N Cumfer</cp:lastModifiedBy>
  <cp:revision>14</cp:revision>
  <cp:lastPrinted>2014-04-30T21:30:00Z</cp:lastPrinted>
  <dcterms:created xsi:type="dcterms:W3CDTF">2014-05-07T22:46:00Z</dcterms:created>
  <dcterms:modified xsi:type="dcterms:W3CDTF">2014-12-04T22:02:00Z</dcterms:modified>
</cp:coreProperties>
</file>