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E96" w:rsidRDefault="00394E96" w:rsidP="00394E96">
      <w:pPr>
        <w:widowControl w:val="0"/>
        <w:jc w:val="center"/>
      </w:pPr>
      <w:r w:rsidRPr="00394E96">
        <w:rPr>
          <w:b/>
        </w:rPr>
        <w:t>South Carolina General Assembly</w:t>
      </w:r>
    </w:p>
    <w:p w:rsidR="00394E96" w:rsidRDefault="00394E96" w:rsidP="00394E96">
      <w:pPr>
        <w:widowControl w:val="0"/>
        <w:jc w:val="center"/>
      </w:pPr>
      <w:r>
        <w:t>120th Session, 2013-2014</w:t>
      </w:r>
    </w:p>
    <w:p w:rsidR="00394E96" w:rsidRDefault="00394E96" w:rsidP="00394E96">
      <w:pPr>
        <w:widowControl w:val="0"/>
        <w:jc w:val="left"/>
      </w:pPr>
    </w:p>
    <w:p w:rsidR="00394E96" w:rsidRDefault="00394E96" w:rsidP="00394E96">
      <w:pPr>
        <w:widowControl w:val="0"/>
        <w:jc w:val="left"/>
        <w:rPr>
          <w:b/>
        </w:rPr>
      </w:pPr>
      <w:r w:rsidRPr="00394E96">
        <w:rPr>
          <w:b/>
        </w:rPr>
        <w:t>S.</w:t>
      </w:r>
      <w:r>
        <w:rPr>
          <w:b/>
        </w:rPr>
        <w:t xml:space="preserve"> </w:t>
      </w:r>
      <w:r w:rsidRPr="00394E96">
        <w:rPr>
          <w:b/>
        </w:rPr>
        <w:t>1275</w:t>
      </w:r>
    </w:p>
    <w:p w:rsidR="00394E96" w:rsidRDefault="00394E96" w:rsidP="00394E96">
      <w:pPr>
        <w:widowControl w:val="0"/>
        <w:jc w:val="left"/>
        <w:rPr>
          <w:b/>
        </w:rPr>
      </w:pPr>
    </w:p>
    <w:p w:rsidR="00394E96" w:rsidRDefault="00394E96" w:rsidP="00394E96">
      <w:pPr>
        <w:widowControl w:val="0"/>
        <w:jc w:val="left"/>
      </w:pPr>
      <w:r w:rsidRPr="00394E96">
        <w:rPr>
          <w:b/>
        </w:rPr>
        <w:t>STATUS INFORMATION</w:t>
      </w:r>
    </w:p>
    <w:p w:rsidR="00394E96" w:rsidRDefault="00394E96" w:rsidP="00394E96">
      <w:pPr>
        <w:widowControl w:val="0"/>
        <w:jc w:val="left"/>
      </w:pPr>
    </w:p>
    <w:p w:rsidR="00394E96" w:rsidRDefault="00394E96" w:rsidP="00394E96">
      <w:pPr>
        <w:widowControl w:val="0"/>
        <w:jc w:val="left"/>
      </w:pPr>
      <w:r>
        <w:t>Concurrent Resolution</w:t>
      </w:r>
    </w:p>
    <w:p w:rsidR="00394E96" w:rsidRDefault="00394E96" w:rsidP="00394E96">
      <w:pPr>
        <w:widowControl w:val="0"/>
        <w:jc w:val="left"/>
      </w:pPr>
      <w:r>
        <w:t>Sponsors: Senator Lourie</w:t>
      </w:r>
    </w:p>
    <w:p w:rsidR="00394E96" w:rsidRDefault="00394E96" w:rsidP="00394E96">
      <w:pPr>
        <w:widowControl w:val="0"/>
        <w:jc w:val="left"/>
      </w:pPr>
      <w:r>
        <w:t>Document Path: l:\council\bills\rm\1580ab14.docx</w:t>
      </w:r>
    </w:p>
    <w:p w:rsidR="00394E96" w:rsidRDefault="00394E96" w:rsidP="00394E96">
      <w:pPr>
        <w:widowControl w:val="0"/>
        <w:jc w:val="left"/>
      </w:pPr>
    </w:p>
    <w:p w:rsidR="004B0BE5" w:rsidRDefault="004B0BE5" w:rsidP="00394E96">
      <w:pPr>
        <w:widowControl w:val="0"/>
        <w:jc w:val="left"/>
      </w:pPr>
      <w:r>
        <w:t>Introduced in the Senate on May 6, 2014</w:t>
      </w:r>
    </w:p>
    <w:p w:rsidR="004B0BE5" w:rsidRDefault="004B0BE5" w:rsidP="00394E96">
      <w:pPr>
        <w:widowControl w:val="0"/>
        <w:jc w:val="left"/>
      </w:pPr>
      <w:r>
        <w:t>Introduced in the House on May 7, 2014</w:t>
      </w:r>
    </w:p>
    <w:p w:rsidR="004B0BE5" w:rsidRDefault="004B0BE5" w:rsidP="00394E96">
      <w:pPr>
        <w:widowControl w:val="0"/>
        <w:jc w:val="left"/>
      </w:pPr>
      <w:r>
        <w:t>Adopted by the General Assembly on May 7, 2014</w:t>
      </w:r>
    </w:p>
    <w:p w:rsidR="004B0BE5" w:rsidRDefault="004B0BE5" w:rsidP="00394E96">
      <w:pPr>
        <w:widowControl w:val="0"/>
        <w:jc w:val="left"/>
      </w:pPr>
    </w:p>
    <w:p w:rsidR="00394E96" w:rsidRDefault="00394E96" w:rsidP="00394E96">
      <w:pPr>
        <w:widowControl w:val="0"/>
        <w:jc w:val="left"/>
      </w:pPr>
      <w:r>
        <w:t xml:space="preserve">Summary: </w:t>
      </w:r>
      <w:r w:rsidR="000305A2">
        <w:t>Drill Sergeants of the United States Army</w:t>
      </w:r>
    </w:p>
    <w:p w:rsidR="00394E96" w:rsidRDefault="00394E96" w:rsidP="00394E96">
      <w:pPr>
        <w:widowControl w:val="0"/>
        <w:jc w:val="left"/>
      </w:pPr>
    </w:p>
    <w:p w:rsidR="00394E96" w:rsidRDefault="00394E96" w:rsidP="00394E96">
      <w:pPr>
        <w:widowControl w:val="0"/>
        <w:jc w:val="left"/>
      </w:pPr>
    </w:p>
    <w:p w:rsidR="00394E96" w:rsidRDefault="00394E96" w:rsidP="00394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4E96">
        <w:rPr>
          <w:b/>
        </w:rPr>
        <w:t>HISTORY OF LEGISLATIVE ACTIONS</w:t>
      </w:r>
    </w:p>
    <w:p w:rsidR="00394E96" w:rsidRDefault="00394E96" w:rsidP="00394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4E96" w:rsidRPr="00394E96" w:rsidRDefault="00394E96" w:rsidP="00394E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4E96">
        <w:rPr>
          <w:u w:val="single"/>
        </w:rPr>
        <w:tab/>
        <w:t>Date</w:t>
      </w:r>
      <w:r w:rsidRPr="00394E96">
        <w:rPr>
          <w:u w:val="single"/>
        </w:rPr>
        <w:tab/>
        <w:t>Body</w:t>
      </w:r>
      <w:r w:rsidRPr="00394E96">
        <w:rPr>
          <w:u w:val="single"/>
        </w:rPr>
        <w:tab/>
        <w:t>Action Description with journal page number</w:t>
      </w:r>
      <w:r w:rsidRPr="00394E96">
        <w:rPr>
          <w:u w:val="single"/>
        </w:rPr>
        <w:tab/>
      </w:r>
      <w:bookmarkStart w:id="0" w:name="_GoBack"/>
      <w:bookmarkEnd w:id="0"/>
    </w:p>
    <w:p w:rsidR="00394C10" w:rsidRDefault="00394C10" w:rsidP="00394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5/6/2014</w:t>
      </w:r>
      <w:r>
        <w:tab/>
        <w:t>Senate</w:t>
      </w:r>
      <w:r>
        <w:tab/>
      </w:r>
      <w:r w:rsidRPr="00C11E2A">
        <w:t>Int</w:t>
      </w:r>
      <w:r>
        <w:t xml:space="preserve">roduced, adopted, sent to House </w:t>
      </w:r>
      <w:r w:rsidRPr="00C11E2A">
        <w:t>(</w:t>
      </w:r>
      <w:hyperlink r:id="rId7" w:history="1">
        <w:r w:rsidRPr="00C11E2A">
          <w:rPr>
            <w:rStyle w:val="Hyperlink"/>
          </w:rPr>
          <w:t>Senate Journal</w:t>
        </w:r>
        <w:r w:rsidRPr="00C11E2A">
          <w:rPr>
            <w:rStyle w:val="Hyperlink"/>
          </w:rPr>
          <w:noBreakHyphen/>
          <w:t>page 3</w:t>
        </w:r>
      </w:hyperlink>
      <w:r w:rsidRPr="00C11E2A">
        <w:t>)</w:t>
      </w:r>
    </w:p>
    <w:p w:rsidR="00394C10" w:rsidRDefault="00394C10" w:rsidP="00394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C11E2A">
        <w:t>Introduced, ado</w:t>
      </w:r>
      <w:r>
        <w:t xml:space="preserve">pted, returned with concurrence </w:t>
      </w:r>
      <w:r w:rsidRPr="00C11E2A">
        <w:t>(</w:t>
      </w:r>
      <w:hyperlink r:id="rId8" w:history="1">
        <w:r w:rsidRPr="00C11E2A">
          <w:rPr>
            <w:rStyle w:val="Hyperlink"/>
          </w:rPr>
          <w:t>House Journal</w:t>
        </w:r>
        <w:r w:rsidRPr="00C11E2A">
          <w:rPr>
            <w:rStyle w:val="Hyperlink"/>
          </w:rPr>
          <w:noBreakHyphen/>
          <w:t>page 15</w:t>
        </w:r>
      </w:hyperlink>
      <w:r w:rsidRPr="00C11E2A">
        <w:t>)</w:t>
      </w:r>
    </w:p>
    <w:p w:rsidR="00394C10" w:rsidRDefault="00394C10" w:rsidP="00394C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4E96" w:rsidRPr="00394E96" w:rsidRDefault="00394E96" w:rsidP="00394E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4E96" w:rsidRDefault="00394E96" w:rsidP="00394E96">
      <w:r w:rsidRPr="00394E96">
        <w:rPr>
          <w:b/>
        </w:rPr>
        <w:t>VERSIONS OF THIS BILL</w:t>
      </w:r>
    </w:p>
    <w:p w:rsidR="00394E96" w:rsidRDefault="00394E96" w:rsidP="00394E96"/>
    <w:p w:rsidR="00394E96" w:rsidRDefault="00782E00" w:rsidP="00394E96">
      <w:hyperlink r:id="rId9" w:history="1">
        <w:r w:rsidR="00394E96">
          <w:rPr>
            <w:rStyle w:val="Hyperlink"/>
          </w:rPr>
          <w:t>5/6/2014</w:t>
        </w:r>
      </w:hyperlink>
    </w:p>
    <w:p w:rsidR="00394E96" w:rsidRDefault="00394E96" w:rsidP="00394E96"/>
    <w:p w:rsidR="00394E96" w:rsidRDefault="00394E96" w:rsidP="00394E96">
      <w:pPr>
        <w:sectPr w:rsidR="00394E96" w:rsidSect="00394E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30F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2018" w:rsidRDefault="001F48C9" w:rsidP="009B2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B2018">
        <w:t>HONOR AND COMMEND THE DRILL SERGEANTS OF THE UNITED STATES ARMY</w:t>
      </w:r>
      <w:r w:rsidR="002F299C">
        <w:t xml:space="preserve"> FOR THEIR OUTSTANDING SERVICE</w:t>
      </w:r>
      <w:r w:rsidR="009B2018">
        <w:t xml:space="preserve">, TO CONGRATULATE THE U.S. ARMY DRILL SERGEANT PROGRAM ON ITS FIFTIETH ANNIVERSARY, AND TO DECLARE SEPTEMBER 10, 2014, </w:t>
      </w:r>
      <w:r w:rsidR="00243B09">
        <w:t xml:space="preserve">AS </w:t>
      </w:r>
      <w:r w:rsidR="009B2018">
        <w:t>“ARMY DRILL SERGEANT RECOGN</w:t>
      </w:r>
      <w:r w:rsidR="00243B09">
        <w:t>I</w:t>
      </w:r>
      <w:r w:rsidR="009B2018">
        <w:t>TION DAY</w:t>
      </w:r>
      <w:r w:rsidR="00BD1BA2">
        <w:t>”</w:t>
      </w:r>
      <w:r w:rsidR="009B2018">
        <w:t xml:space="preserve"> IN SOUTH CAROLINA.</w:t>
      </w:r>
    </w:p>
    <w:p w:rsidR="006830F6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F4A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5B70">
        <w:t>the South Carolina General Assembly is pleased to learn that the U.S. Army Drill Sergeant Program will celebrate its fiftieth anniversary on September 10, 2014; and</w:t>
      </w:r>
    </w:p>
    <w:p w:rsidR="00695B70" w:rsidRDefault="00695B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29C0" w:rsidRDefault="00695B70" w:rsidP="00C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4E67">
        <w:t>history records that in September 1964 t</w:t>
      </w:r>
      <w:r w:rsidR="00CB4E67" w:rsidRPr="002662D2">
        <w:rPr>
          <w:color w:val="000000" w:themeColor="text1"/>
          <w:u w:color="000000" w:themeColor="text1"/>
        </w:rPr>
        <w:t xml:space="preserve">he Fort Leonard Wood Drill Sergeant School </w:t>
      </w:r>
      <w:r w:rsidR="000E5A6F">
        <w:rPr>
          <w:color w:val="000000" w:themeColor="text1"/>
          <w:u w:color="000000" w:themeColor="text1"/>
        </w:rPr>
        <w:t xml:space="preserve">in Missouri </w:t>
      </w:r>
      <w:r w:rsidR="00CB4E67" w:rsidRPr="002662D2">
        <w:rPr>
          <w:color w:val="000000" w:themeColor="text1"/>
          <w:u w:color="000000" w:themeColor="text1"/>
        </w:rPr>
        <w:t xml:space="preserve">began training </w:t>
      </w:r>
      <w:r w:rsidR="00CB4E67">
        <w:rPr>
          <w:color w:val="000000" w:themeColor="text1"/>
          <w:u w:color="000000" w:themeColor="text1"/>
        </w:rPr>
        <w:t xml:space="preserve">noncommissioned officers </w:t>
      </w:r>
      <w:r w:rsidR="00CB4E67" w:rsidRPr="002662D2">
        <w:rPr>
          <w:color w:val="000000" w:themeColor="text1"/>
          <w:u w:color="000000" w:themeColor="text1"/>
        </w:rPr>
        <w:t>for drill serge</w:t>
      </w:r>
      <w:r w:rsidR="003229C0">
        <w:rPr>
          <w:color w:val="000000" w:themeColor="text1"/>
          <w:u w:color="000000" w:themeColor="text1"/>
        </w:rPr>
        <w:t>ant duties; and</w:t>
      </w:r>
    </w:p>
    <w:p w:rsidR="003229C0" w:rsidRDefault="003229C0" w:rsidP="00C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E67" w:rsidRDefault="003229C0" w:rsidP="00C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result of the es</w:t>
      </w:r>
      <w:r w:rsidR="00444178">
        <w:rPr>
          <w:color w:val="000000" w:themeColor="text1"/>
          <w:u w:color="000000" w:themeColor="text1"/>
        </w:rPr>
        <w:t xml:space="preserve">tablishment of this school, </w:t>
      </w:r>
      <w:r>
        <w:rPr>
          <w:color w:val="000000" w:themeColor="text1"/>
          <w:u w:color="000000" w:themeColor="text1"/>
        </w:rPr>
        <w:t>the training of American soldiers was to achieve a new level of excellence</w:t>
      </w:r>
      <w:r w:rsidR="00444178">
        <w:rPr>
          <w:color w:val="000000" w:themeColor="text1"/>
          <w:u w:color="000000" w:themeColor="text1"/>
        </w:rPr>
        <w:t>, one primarily due to the labors of the top</w:t>
      </w:r>
      <w:r w:rsidR="000708B7">
        <w:rPr>
          <w:color w:val="000000" w:themeColor="text1"/>
          <w:u w:color="000000" w:themeColor="text1"/>
        </w:rPr>
        <w:noBreakHyphen/>
      </w:r>
      <w:r w:rsidR="00444178">
        <w:rPr>
          <w:color w:val="000000" w:themeColor="text1"/>
          <w:u w:color="000000" w:themeColor="text1"/>
        </w:rPr>
        <w:t>quality drill sergeants that emerged</w:t>
      </w:r>
      <w:r w:rsidR="00D70CCA">
        <w:rPr>
          <w:color w:val="000000" w:themeColor="text1"/>
          <w:u w:color="000000" w:themeColor="text1"/>
        </w:rPr>
        <w:t xml:space="preserve"> </w:t>
      </w:r>
      <w:r w:rsidR="00444178">
        <w:rPr>
          <w:color w:val="000000" w:themeColor="text1"/>
          <w:u w:color="000000" w:themeColor="text1"/>
        </w:rPr>
        <w:t>from the school</w:t>
      </w:r>
      <w:r w:rsidR="000708B7" w:rsidRPr="000708B7">
        <w:rPr>
          <w:color w:val="000000" w:themeColor="text1"/>
          <w:u w:color="000000" w:themeColor="text1"/>
        </w:rPr>
        <w:t>’</w:t>
      </w:r>
      <w:r w:rsidR="00444178">
        <w:rPr>
          <w:color w:val="000000" w:themeColor="text1"/>
          <w:u w:color="000000" w:themeColor="text1"/>
        </w:rPr>
        <w:t>s program</w:t>
      </w:r>
      <w:r>
        <w:rPr>
          <w:color w:val="000000" w:themeColor="text1"/>
          <w:u w:color="000000" w:themeColor="text1"/>
        </w:rPr>
        <w:t>; and</w:t>
      </w:r>
    </w:p>
    <w:p w:rsidR="00192E57" w:rsidRDefault="00192E57" w:rsidP="00C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3A2" w:rsidRDefault="00192E57" w:rsidP="00444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</w:t>
      </w:r>
      <w:r w:rsidR="000708B7" w:rsidRPr="000708B7">
        <w:rPr>
          <w:color w:val="000000" w:themeColor="text1"/>
          <w:u w:color="000000" w:themeColor="text1"/>
        </w:rPr>
        <w:t>’</w:t>
      </w:r>
      <w:r w:rsidR="00D050F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drill sergeants</w:t>
      </w:r>
      <w:r w:rsidR="00D050F9">
        <w:rPr>
          <w:color w:val="000000" w:themeColor="text1"/>
          <w:u w:color="000000" w:themeColor="text1"/>
        </w:rPr>
        <w:t xml:space="preserve">, trained </w:t>
      </w:r>
      <w:r w:rsidR="0090354E">
        <w:rPr>
          <w:color w:val="000000" w:themeColor="text1"/>
          <w:u w:color="000000" w:themeColor="text1"/>
        </w:rPr>
        <w:t xml:space="preserve">since 2011 </w:t>
      </w:r>
      <w:r w:rsidR="00D050F9">
        <w:rPr>
          <w:color w:val="000000" w:themeColor="text1"/>
          <w:u w:color="000000" w:themeColor="text1"/>
        </w:rPr>
        <w:t xml:space="preserve">at </w:t>
      </w:r>
      <w:r w:rsidR="00CF7859">
        <w:rPr>
          <w:color w:val="000000" w:themeColor="text1"/>
          <w:u w:color="000000" w:themeColor="text1"/>
        </w:rPr>
        <w:t>the Army</w:t>
      </w:r>
      <w:r w:rsidR="000708B7" w:rsidRPr="000708B7">
        <w:rPr>
          <w:color w:val="000000" w:themeColor="text1"/>
          <w:u w:color="000000" w:themeColor="text1"/>
        </w:rPr>
        <w:t>’</w:t>
      </w:r>
      <w:r w:rsidR="00CF7859">
        <w:rPr>
          <w:color w:val="000000" w:themeColor="text1"/>
          <w:u w:color="000000" w:themeColor="text1"/>
        </w:rPr>
        <w:t xml:space="preserve">s Fort Jackson Drill Sergeant School, </w:t>
      </w:r>
      <w:r>
        <w:rPr>
          <w:color w:val="000000" w:themeColor="text1"/>
          <w:u w:color="000000" w:themeColor="text1"/>
        </w:rPr>
        <w:t xml:space="preserve">serve at four Army installations: Fort Benning, Georgia; Fort Sill, Oklahoma; Fort Leonard Wood, Missouri; </w:t>
      </w:r>
      <w:r w:rsidR="00061C3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Fort Jackson. In addition, the U.S. Army Reserve has drill sergeants in its three training divisions throughout the United States</w:t>
      </w:r>
      <w:r w:rsidR="00D44351">
        <w:rPr>
          <w:color w:val="000000" w:themeColor="text1"/>
          <w:u w:color="000000" w:themeColor="text1"/>
        </w:rPr>
        <w:t>. A</w:t>
      </w:r>
      <w:r w:rsidR="000113A2">
        <w:rPr>
          <w:color w:val="000000" w:themeColor="text1"/>
          <w:u w:color="000000" w:themeColor="text1"/>
        </w:rPr>
        <w:t xml:space="preserve">pproximately two thousand </w:t>
      </w:r>
      <w:r w:rsidR="000E5163">
        <w:rPr>
          <w:color w:val="000000" w:themeColor="text1"/>
          <w:u w:color="000000" w:themeColor="text1"/>
        </w:rPr>
        <w:t xml:space="preserve">nine hundred </w:t>
      </w:r>
      <w:r w:rsidR="000113A2">
        <w:rPr>
          <w:color w:val="000000" w:themeColor="text1"/>
          <w:u w:color="000000" w:themeColor="text1"/>
        </w:rPr>
        <w:t>drill sergeants in the active Army and about three thousand in the Army Reserve serve as drill sergeants</w:t>
      </w:r>
      <w:r w:rsidR="00D44351">
        <w:rPr>
          <w:color w:val="000000" w:themeColor="text1"/>
          <w:u w:color="000000" w:themeColor="text1"/>
        </w:rPr>
        <w:t xml:space="preserve"> to today</w:t>
      </w:r>
      <w:r w:rsidR="000708B7" w:rsidRPr="000708B7">
        <w:rPr>
          <w:color w:val="000000" w:themeColor="text1"/>
          <w:u w:color="000000" w:themeColor="text1"/>
        </w:rPr>
        <w:t>’</w:t>
      </w:r>
      <w:r w:rsidR="00D44351">
        <w:rPr>
          <w:color w:val="000000" w:themeColor="text1"/>
          <w:u w:color="000000" w:themeColor="text1"/>
        </w:rPr>
        <w:t>s soldiers; and</w:t>
      </w:r>
    </w:p>
    <w:p w:rsidR="000113A2" w:rsidRDefault="000113A2" w:rsidP="00444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AAB" w:rsidRDefault="00D44351" w:rsidP="004441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60AAB">
        <w:rPr>
          <w:color w:val="000000" w:themeColor="text1"/>
          <w:u w:color="000000" w:themeColor="text1"/>
        </w:rPr>
        <w:t xml:space="preserve">a </w:t>
      </w:r>
      <w:r w:rsidR="00444178" w:rsidRPr="002662D2">
        <w:rPr>
          <w:color w:val="000000" w:themeColor="text1"/>
          <w:u w:color="000000" w:themeColor="text1"/>
        </w:rPr>
        <w:t>drill sergeant</w:t>
      </w:r>
      <w:r w:rsidR="00AC1185">
        <w:rPr>
          <w:color w:val="000000" w:themeColor="text1"/>
          <w:u w:color="000000" w:themeColor="text1"/>
        </w:rPr>
        <w:t xml:space="preserve"> is </w:t>
      </w:r>
      <w:r w:rsidR="00444178" w:rsidRPr="002662D2">
        <w:rPr>
          <w:color w:val="000000" w:themeColor="text1"/>
          <w:u w:color="000000" w:themeColor="text1"/>
        </w:rPr>
        <w:t xml:space="preserve">responsible for coaching, counseling, and mentoring hundreds, if not thousands, of </w:t>
      </w:r>
      <w:r w:rsidR="00560AAB">
        <w:rPr>
          <w:color w:val="000000" w:themeColor="text1"/>
          <w:u w:color="000000" w:themeColor="text1"/>
        </w:rPr>
        <w:t>s</w:t>
      </w:r>
      <w:r w:rsidR="00444178" w:rsidRPr="002662D2">
        <w:rPr>
          <w:color w:val="000000" w:themeColor="text1"/>
          <w:u w:color="000000" w:themeColor="text1"/>
        </w:rPr>
        <w:t>oldiers</w:t>
      </w:r>
      <w:r w:rsidR="00560AAB">
        <w:rPr>
          <w:color w:val="000000" w:themeColor="text1"/>
          <w:u w:color="000000" w:themeColor="text1"/>
        </w:rPr>
        <w:t xml:space="preserve"> for the purpose of </w:t>
      </w:r>
      <w:r w:rsidR="00444178" w:rsidRPr="002662D2">
        <w:rPr>
          <w:color w:val="000000" w:themeColor="text1"/>
          <w:u w:color="000000" w:themeColor="text1"/>
        </w:rPr>
        <w:t>transform</w:t>
      </w:r>
      <w:r w:rsidR="00560AAB">
        <w:rPr>
          <w:color w:val="000000" w:themeColor="text1"/>
          <w:u w:color="000000" w:themeColor="text1"/>
        </w:rPr>
        <w:t>ing</w:t>
      </w:r>
      <w:r w:rsidR="00444178" w:rsidRPr="002662D2">
        <w:rPr>
          <w:color w:val="000000" w:themeColor="text1"/>
          <w:u w:color="000000" w:themeColor="text1"/>
        </w:rPr>
        <w:t xml:space="preserve"> them from civilian</w:t>
      </w:r>
      <w:r w:rsidR="00560AAB">
        <w:rPr>
          <w:color w:val="000000" w:themeColor="text1"/>
          <w:u w:color="000000" w:themeColor="text1"/>
        </w:rPr>
        <w:t>s</w:t>
      </w:r>
      <w:r w:rsidR="00444178" w:rsidRPr="002662D2">
        <w:rPr>
          <w:color w:val="000000" w:themeColor="text1"/>
          <w:u w:color="000000" w:themeColor="text1"/>
        </w:rPr>
        <w:t xml:space="preserve"> to combat</w:t>
      </w:r>
      <w:r w:rsidR="000708B7">
        <w:rPr>
          <w:color w:val="000000" w:themeColor="text1"/>
          <w:u w:color="000000" w:themeColor="text1"/>
        </w:rPr>
        <w:noBreakHyphen/>
      </w:r>
      <w:r w:rsidR="00444178" w:rsidRPr="002662D2">
        <w:rPr>
          <w:color w:val="000000" w:themeColor="text1"/>
          <w:u w:color="000000" w:themeColor="text1"/>
        </w:rPr>
        <w:t xml:space="preserve">ready </w:t>
      </w:r>
      <w:r w:rsidR="00560AAB">
        <w:rPr>
          <w:color w:val="000000" w:themeColor="text1"/>
          <w:u w:color="000000" w:themeColor="text1"/>
        </w:rPr>
        <w:t>s</w:t>
      </w:r>
      <w:r w:rsidR="00444178" w:rsidRPr="002662D2">
        <w:rPr>
          <w:color w:val="000000" w:themeColor="text1"/>
          <w:u w:color="000000" w:themeColor="text1"/>
        </w:rPr>
        <w:t>oldier</w:t>
      </w:r>
      <w:r w:rsidR="00560AAB">
        <w:rPr>
          <w:color w:val="000000" w:themeColor="text1"/>
          <w:u w:color="000000" w:themeColor="text1"/>
        </w:rPr>
        <w:t>s; and</w:t>
      </w:r>
    </w:p>
    <w:p w:rsidR="00BF1F4A" w:rsidRDefault="00BF1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F6" w:rsidRDefault="008320AD" w:rsidP="00832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D6B68">
        <w:rPr>
          <w:color w:val="000000" w:themeColor="text1"/>
          <w:u w:color="000000" w:themeColor="text1"/>
        </w:rPr>
        <w:t xml:space="preserve">individually and collectively, </w:t>
      </w:r>
      <w:r w:rsidRPr="002662D2">
        <w:rPr>
          <w:color w:val="000000" w:themeColor="text1"/>
          <w:u w:color="000000" w:themeColor="text1"/>
        </w:rPr>
        <w:t>drill sergeant</w:t>
      </w:r>
      <w:r>
        <w:rPr>
          <w:color w:val="000000" w:themeColor="text1"/>
          <w:u w:color="000000" w:themeColor="text1"/>
        </w:rPr>
        <w:t>s symbolize</w:t>
      </w:r>
      <w:r w:rsidRPr="002662D2">
        <w:rPr>
          <w:color w:val="000000" w:themeColor="text1"/>
          <w:u w:color="000000" w:themeColor="text1"/>
        </w:rPr>
        <w:t xml:space="preserve"> excellence in initial entry training, </w:t>
      </w:r>
      <w:r>
        <w:rPr>
          <w:color w:val="000000" w:themeColor="text1"/>
          <w:u w:color="000000" w:themeColor="text1"/>
        </w:rPr>
        <w:t>are</w:t>
      </w:r>
      <w:r w:rsidRPr="002662D2">
        <w:rPr>
          <w:color w:val="000000" w:themeColor="text1"/>
          <w:u w:color="000000" w:themeColor="text1"/>
        </w:rPr>
        <w:t xml:space="preserve"> expert</w:t>
      </w:r>
      <w:r>
        <w:rPr>
          <w:color w:val="000000" w:themeColor="text1"/>
          <w:u w:color="000000" w:themeColor="text1"/>
        </w:rPr>
        <w:t>s</w:t>
      </w:r>
      <w:r w:rsidRPr="002662D2">
        <w:rPr>
          <w:color w:val="000000" w:themeColor="text1"/>
          <w:u w:color="000000" w:themeColor="text1"/>
        </w:rPr>
        <w:t xml:space="preserve"> in all warrior tasks and battle drills, live </w:t>
      </w:r>
      <w:r>
        <w:rPr>
          <w:color w:val="000000" w:themeColor="text1"/>
          <w:u w:color="000000" w:themeColor="text1"/>
        </w:rPr>
        <w:t xml:space="preserve">out </w:t>
      </w:r>
      <w:r w:rsidRPr="002662D2">
        <w:rPr>
          <w:color w:val="000000" w:themeColor="text1"/>
          <w:u w:color="000000" w:themeColor="text1"/>
        </w:rPr>
        <w:t xml:space="preserve">Army </w:t>
      </w:r>
      <w:r>
        <w:rPr>
          <w:color w:val="000000" w:themeColor="text1"/>
          <w:u w:color="000000" w:themeColor="text1"/>
        </w:rPr>
        <w:t>v</w:t>
      </w:r>
      <w:r w:rsidRPr="002662D2">
        <w:rPr>
          <w:color w:val="000000" w:themeColor="text1"/>
          <w:u w:color="000000" w:themeColor="text1"/>
        </w:rPr>
        <w:t>alues, exemplif</w:t>
      </w:r>
      <w:r>
        <w:rPr>
          <w:color w:val="000000" w:themeColor="text1"/>
          <w:u w:color="000000" w:themeColor="text1"/>
        </w:rPr>
        <w:t>y</w:t>
      </w:r>
      <w:r w:rsidRPr="002662D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w</w:t>
      </w:r>
      <w:r w:rsidRPr="002662D2">
        <w:rPr>
          <w:color w:val="000000" w:themeColor="text1"/>
          <w:u w:color="000000" w:themeColor="text1"/>
        </w:rPr>
        <w:t xml:space="preserve">arrior </w:t>
      </w:r>
      <w:r>
        <w:rPr>
          <w:color w:val="000000" w:themeColor="text1"/>
          <w:u w:color="000000" w:themeColor="text1"/>
        </w:rPr>
        <w:t>e</w:t>
      </w:r>
      <w:r w:rsidRPr="002662D2">
        <w:rPr>
          <w:color w:val="000000" w:themeColor="text1"/>
          <w:u w:color="000000" w:themeColor="text1"/>
        </w:rPr>
        <w:t>thos, and</w:t>
      </w:r>
      <w:r>
        <w:rPr>
          <w:color w:val="000000" w:themeColor="text1"/>
          <w:u w:color="000000" w:themeColor="text1"/>
        </w:rPr>
        <w:t>,</w:t>
      </w:r>
      <w:r w:rsidRPr="002662D2">
        <w:rPr>
          <w:color w:val="000000" w:themeColor="text1"/>
          <w:u w:color="000000" w:themeColor="text1"/>
        </w:rPr>
        <w:t xml:space="preserve"> most important</w:t>
      </w:r>
      <w:r>
        <w:rPr>
          <w:color w:val="000000" w:themeColor="text1"/>
          <w:u w:color="000000" w:themeColor="text1"/>
        </w:rPr>
        <w:t xml:space="preserve">, are </w:t>
      </w:r>
      <w:r w:rsidRPr="002662D2">
        <w:rPr>
          <w:color w:val="000000" w:themeColor="text1"/>
          <w:u w:color="000000" w:themeColor="text1"/>
        </w:rPr>
        <w:t xml:space="preserve">the epitome of the Army as a </w:t>
      </w:r>
      <w:r>
        <w:rPr>
          <w:color w:val="000000" w:themeColor="text1"/>
          <w:u w:color="000000" w:themeColor="text1"/>
        </w:rPr>
        <w:t>p</w:t>
      </w:r>
      <w:r w:rsidRPr="002662D2">
        <w:rPr>
          <w:color w:val="000000" w:themeColor="text1"/>
          <w:u w:color="000000" w:themeColor="text1"/>
        </w:rPr>
        <w:t>rofession</w:t>
      </w:r>
      <w:r>
        <w:rPr>
          <w:color w:val="000000" w:themeColor="text1"/>
          <w:u w:color="000000" w:themeColor="text1"/>
        </w:rPr>
        <w:t>. Grateful for their faithful service, the General Assembly takes great pleasure in saluting such a fine body of servicemen and women. N</w:t>
      </w:r>
      <w:r>
        <w:t>ow, therefore,</w:t>
      </w:r>
    </w:p>
    <w:p w:rsidR="006830F6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0F6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830F6" w:rsidRDefault="006830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0C6C" w:rsidRDefault="006830F6" w:rsidP="007B0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7B0C6C">
        <w:t xml:space="preserve"> </w:t>
      </w:r>
      <w:r w:rsidR="007B0C6C">
        <w:rPr>
          <w:color w:val="000000" w:themeColor="text1"/>
        </w:rPr>
        <w:t xml:space="preserve">the members of the South Carolina General Assembly, by this resolution, </w:t>
      </w:r>
      <w:r w:rsidR="007B0C6C">
        <w:t>honor and commend the drill sergeants of the United States Army</w:t>
      </w:r>
      <w:r w:rsidR="00965E6E">
        <w:t xml:space="preserve"> for their outstanding service</w:t>
      </w:r>
      <w:r w:rsidR="007B0C6C">
        <w:t xml:space="preserve">, congratulate the </w:t>
      </w:r>
      <w:r w:rsidR="009B2018">
        <w:t xml:space="preserve">U.S. </w:t>
      </w:r>
      <w:r w:rsidR="007B0C6C">
        <w:t xml:space="preserve">Army </w:t>
      </w:r>
      <w:r w:rsidR="009B2018">
        <w:t xml:space="preserve">Drill Sergeant Program on its </w:t>
      </w:r>
      <w:r w:rsidR="007B0C6C">
        <w:t>fiftieth anniversary</w:t>
      </w:r>
      <w:r w:rsidR="009B2018">
        <w:t xml:space="preserve">, </w:t>
      </w:r>
      <w:r w:rsidR="007B0C6C">
        <w:t xml:space="preserve">and declare September 10, 2014, </w:t>
      </w:r>
      <w:r w:rsidR="00243B09">
        <w:t xml:space="preserve">as </w:t>
      </w:r>
      <w:r w:rsidR="007B0C6C">
        <w:t>“Army Drill Sergeant Recogn</w:t>
      </w:r>
      <w:r w:rsidR="00243B09">
        <w:t>i</w:t>
      </w:r>
      <w:r w:rsidR="007B0C6C">
        <w:t>tion Day</w:t>
      </w:r>
      <w:r w:rsidR="00CA7DD3">
        <w:t>”</w:t>
      </w:r>
      <w:r w:rsidR="007B0C6C">
        <w:t xml:space="preserve"> in South Carolina.</w:t>
      </w:r>
    </w:p>
    <w:p w:rsidR="00682718" w:rsidRDefault="00682718" w:rsidP="007B0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82718" w:rsidRDefault="00682718" w:rsidP="007B0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further resolved that a copy of this resolution be provided to the U.S. Army Drill Sergeant School at Fort Jackson.</w:t>
      </w:r>
    </w:p>
    <w:p w:rsidR="00535642" w:rsidRDefault="000708B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5642" w:rsidRDefault="00535642" w:rsidP="00394E96">
      <w:pPr>
        <w:suppressAutoHyphens/>
      </w:pPr>
    </w:p>
    <w:sectPr w:rsidR="00535642" w:rsidSect="00394E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3A2" w:rsidRDefault="000113A2" w:rsidP="009F0C77">
      <w:r>
        <w:separator/>
      </w:r>
    </w:p>
  </w:endnote>
  <w:endnote w:type="continuationSeparator" w:id="0">
    <w:p w:rsidR="000113A2" w:rsidRDefault="000113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4ED220-7B5F-448A-9B08-DB47D0CAABD7}"/>
    <w:embedBold r:id="rId2" w:fontKey="{2151A17F-5F2C-47BE-8AA6-AD4C1FA932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9873EB-4A3F-4933-B215-70528CA3526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A9E502-46C7-4723-80A1-711C4FC3B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BE5729-5A18-4300-A777-D05C7408F9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4E96" w:rsidRPr="00535642" w:rsidRDefault="00394E96" w:rsidP="005356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[1275]</w:t>
    </w:r>
    <w:r>
      <w:tab/>
    </w:r>
    <w:r w:rsidR="00C54393">
      <w:fldChar w:fldCharType="begin"/>
    </w:r>
    <w:r w:rsidR="00C54393">
      <w:instrText xml:space="preserve"> PAGE  \* MERGEFORMAT </w:instrText>
    </w:r>
    <w:r w:rsidR="00C54393">
      <w:fldChar w:fldCharType="separate"/>
    </w:r>
    <w:r w:rsidR="00782E00">
      <w:rPr>
        <w:noProof/>
      </w:rPr>
      <w:t>1</w:t>
    </w:r>
    <w:r w:rsidR="00C543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3A2" w:rsidRDefault="000113A2" w:rsidP="009F0C77">
      <w:r>
        <w:separator/>
      </w:r>
    </w:p>
  </w:footnote>
  <w:footnote w:type="continuationSeparator" w:id="0">
    <w:p w:rsidR="000113A2" w:rsidRDefault="000113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580AB14"/>
    <w:docVar w:name="CoverBillType" w:val="c"/>
    <w:docVar w:name="docpath" w:val="L:\Council\bills\RM\1580AB14.DOCX"/>
    <w:docVar w:name="dvBillNumber" w:val="127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618AD"/>
    <w:rsid w:val="000113A2"/>
    <w:rsid w:val="000249E5"/>
    <w:rsid w:val="00026C9A"/>
    <w:rsid w:val="000305A2"/>
    <w:rsid w:val="00061C3F"/>
    <w:rsid w:val="000708B7"/>
    <w:rsid w:val="000965A1"/>
    <w:rsid w:val="000D4806"/>
    <w:rsid w:val="000E1785"/>
    <w:rsid w:val="000E5163"/>
    <w:rsid w:val="000E5A6F"/>
    <w:rsid w:val="000F39F2"/>
    <w:rsid w:val="001023A4"/>
    <w:rsid w:val="0010776B"/>
    <w:rsid w:val="001143F0"/>
    <w:rsid w:val="00133E66"/>
    <w:rsid w:val="00134ACF"/>
    <w:rsid w:val="00144E15"/>
    <w:rsid w:val="001842A7"/>
    <w:rsid w:val="00192E57"/>
    <w:rsid w:val="00196388"/>
    <w:rsid w:val="001A4A62"/>
    <w:rsid w:val="001A681E"/>
    <w:rsid w:val="001D08F2"/>
    <w:rsid w:val="001E426A"/>
    <w:rsid w:val="001F48C9"/>
    <w:rsid w:val="002037CA"/>
    <w:rsid w:val="002047A2"/>
    <w:rsid w:val="002321B6"/>
    <w:rsid w:val="0023696B"/>
    <w:rsid w:val="00243B09"/>
    <w:rsid w:val="00244325"/>
    <w:rsid w:val="00250967"/>
    <w:rsid w:val="002759C5"/>
    <w:rsid w:val="00277DEE"/>
    <w:rsid w:val="00280D88"/>
    <w:rsid w:val="00294ABE"/>
    <w:rsid w:val="002A3EB4"/>
    <w:rsid w:val="002F299C"/>
    <w:rsid w:val="002F5DDB"/>
    <w:rsid w:val="00312768"/>
    <w:rsid w:val="003229C0"/>
    <w:rsid w:val="00325348"/>
    <w:rsid w:val="0039347E"/>
    <w:rsid w:val="00393688"/>
    <w:rsid w:val="00394C10"/>
    <w:rsid w:val="00394E96"/>
    <w:rsid w:val="003D411E"/>
    <w:rsid w:val="003E3C1E"/>
    <w:rsid w:val="003E6148"/>
    <w:rsid w:val="00400EAA"/>
    <w:rsid w:val="0041760A"/>
    <w:rsid w:val="00444178"/>
    <w:rsid w:val="004809EE"/>
    <w:rsid w:val="004B0BE5"/>
    <w:rsid w:val="00511EE9"/>
    <w:rsid w:val="00521E00"/>
    <w:rsid w:val="00535642"/>
    <w:rsid w:val="00537D58"/>
    <w:rsid w:val="00560AAB"/>
    <w:rsid w:val="005618AD"/>
    <w:rsid w:val="00577C6C"/>
    <w:rsid w:val="0058501B"/>
    <w:rsid w:val="00593248"/>
    <w:rsid w:val="005E632B"/>
    <w:rsid w:val="006215AA"/>
    <w:rsid w:val="006340D9"/>
    <w:rsid w:val="00643B8E"/>
    <w:rsid w:val="00651042"/>
    <w:rsid w:val="00665EBC"/>
    <w:rsid w:val="00682718"/>
    <w:rsid w:val="006830F6"/>
    <w:rsid w:val="0069470D"/>
    <w:rsid w:val="00695B70"/>
    <w:rsid w:val="006A476C"/>
    <w:rsid w:val="006C6A93"/>
    <w:rsid w:val="006E02F9"/>
    <w:rsid w:val="00743239"/>
    <w:rsid w:val="00753C04"/>
    <w:rsid w:val="00756946"/>
    <w:rsid w:val="00757F80"/>
    <w:rsid w:val="00771EEC"/>
    <w:rsid w:val="00782E00"/>
    <w:rsid w:val="00786819"/>
    <w:rsid w:val="007A325A"/>
    <w:rsid w:val="007B0C6C"/>
    <w:rsid w:val="007D3CBC"/>
    <w:rsid w:val="007F1523"/>
    <w:rsid w:val="007F509E"/>
    <w:rsid w:val="007F5799"/>
    <w:rsid w:val="007F6947"/>
    <w:rsid w:val="008320AD"/>
    <w:rsid w:val="00872729"/>
    <w:rsid w:val="008859FD"/>
    <w:rsid w:val="008B1487"/>
    <w:rsid w:val="008F4429"/>
    <w:rsid w:val="0090354E"/>
    <w:rsid w:val="00932670"/>
    <w:rsid w:val="009352BB"/>
    <w:rsid w:val="00965E6E"/>
    <w:rsid w:val="00990668"/>
    <w:rsid w:val="009B2018"/>
    <w:rsid w:val="009F083B"/>
    <w:rsid w:val="009F0C77"/>
    <w:rsid w:val="009F4DD1"/>
    <w:rsid w:val="00A27CA8"/>
    <w:rsid w:val="00A64E80"/>
    <w:rsid w:val="00A741D9"/>
    <w:rsid w:val="00A9741D"/>
    <w:rsid w:val="00AC1185"/>
    <w:rsid w:val="00AD4B17"/>
    <w:rsid w:val="00B26FA6"/>
    <w:rsid w:val="00B42E4C"/>
    <w:rsid w:val="00B741CB"/>
    <w:rsid w:val="00B92BAA"/>
    <w:rsid w:val="00B934F3"/>
    <w:rsid w:val="00BB6347"/>
    <w:rsid w:val="00BD1BA2"/>
    <w:rsid w:val="00BD2134"/>
    <w:rsid w:val="00BF1F4A"/>
    <w:rsid w:val="00C03530"/>
    <w:rsid w:val="00C038D8"/>
    <w:rsid w:val="00C045DD"/>
    <w:rsid w:val="00C3136F"/>
    <w:rsid w:val="00C3483A"/>
    <w:rsid w:val="00C54393"/>
    <w:rsid w:val="00C74E9D"/>
    <w:rsid w:val="00C82FD3"/>
    <w:rsid w:val="00CA7DD3"/>
    <w:rsid w:val="00CB4E67"/>
    <w:rsid w:val="00CC6B7B"/>
    <w:rsid w:val="00CD3619"/>
    <w:rsid w:val="00CD63AB"/>
    <w:rsid w:val="00CF4447"/>
    <w:rsid w:val="00CF7859"/>
    <w:rsid w:val="00D050F9"/>
    <w:rsid w:val="00D25A08"/>
    <w:rsid w:val="00D27E4E"/>
    <w:rsid w:val="00D405E7"/>
    <w:rsid w:val="00D41D56"/>
    <w:rsid w:val="00D44351"/>
    <w:rsid w:val="00D6260D"/>
    <w:rsid w:val="00D6662B"/>
    <w:rsid w:val="00D70CCA"/>
    <w:rsid w:val="00D95E2F"/>
    <w:rsid w:val="00D970A9"/>
    <w:rsid w:val="00DB3AC0"/>
    <w:rsid w:val="00DE68F0"/>
    <w:rsid w:val="00DF3845"/>
    <w:rsid w:val="00DF7E17"/>
    <w:rsid w:val="00EB00A2"/>
    <w:rsid w:val="00EB1BF3"/>
    <w:rsid w:val="00EE0374"/>
    <w:rsid w:val="00EF3EEE"/>
    <w:rsid w:val="00F149A7"/>
    <w:rsid w:val="00F50BAF"/>
    <w:rsid w:val="00F52C10"/>
    <w:rsid w:val="00F81FFD"/>
    <w:rsid w:val="00F85228"/>
    <w:rsid w:val="00FB6773"/>
    <w:rsid w:val="00FD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BFC286-61CC-4C06-B1D4-1CEE771B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3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F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4E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5-07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5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75_201405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7C997-3AEA-4388-AC58-B2E4C11BE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1275: Drill Sergeants of the United States Army - South Carolina Legislature Online</dc:title>
  <dc:subject/>
  <dc:creator>McDowell</dc:creator>
  <cp:keywords/>
  <dc:description/>
  <cp:lastModifiedBy>N Cumfer</cp:lastModifiedBy>
  <cp:revision>9</cp:revision>
  <cp:lastPrinted>2014-04-22T13:40:00Z</cp:lastPrinted>
  <dcterms:created xsi:type="dcterms:W3CDTF">2014-05-06T17:23:00Z</dcterms:created>
  <dcterms:modified xsi:type="dcterms:W3CDTF">2014-12-05T13:59:00Z</dcterms:modified>
</cp:coreProperties>
</file>