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DBF" w:rsidRDefault="000D4DBF" w:rsidP="000D4DBF">
      <w:pPr>
        <w:widowControl w:val="0"/>
        <w:jc w:val="center"/>
      </w:pPr>
      <w:r w:rsidRPr="000D4DBF">
        <w:rPr>
          <w:b/>
        </w:rPr>
        <w:t>South Carolina General Assembly</w:t>
      </w:r>
    </w:p>
    <w:p w:rsidR="000D4DBF" w:rsidRDefault="000D4DBF" w:rsidP="000D4DBF">
      <w:pPr>
        <w:widowControl w:val="0"/>
        <w:jc w:val="center"/>
      </w:pPr>
      <w:r>
        <w:t>120th Session, 2013-2014</w:t>
      </w:r>
    </w:p>
    <w:p w:rsidR="000D4DBF" w:rsidRDefault="000D4DBF" w:rsidP="000D4DBF">
      <w:pPr>
        <w:widowControl w:val="0"/>
        <w:jc w:val="left"/>
      </w:pPr>
    </w:p>
    <w:p w:rsidR="000D4DBF" w:rsidRDefault="000D4DBF" w:rsidP="000D4DBF">
      <w:pPr>
        <w:widowControl w:val="0"/>
        <w:jc w:val="left"/>
        <w:rPr>
          <w:b/>
        </w:rPr>
      </w:pPr>
      <w:r w:rsidRPr="000D4DBF">
        <w:rPr>
          <w:b/>
        </w:rPr>
        <w:t>H. 3207</w:t>
      </w:r>
    </w:p>
    <w:p w:rsidR="000D4DBF" w:rsidRDefault="000D4DBF" w:rsidP="000D4DBF">
      <w:pPr>
        <w:widowControl w:val="0"/>
        <w:jc w:val="left"/>
        <w:rPr>
          <w:b/>
        </w:rPr>
      </w:pPr>
    </w:p>
    <w:p w:rsidR="000D4DBF" w:rsidRDefault="000D4DBF" w:rsidP="000D4DBF">
      <w:pPr>
        <w:widowControl w:val="0"/>
        <w:jc w:val="left"/>
      </w:pPr>
      <w:r w:rsidRPr="000D4DBF">
        <w:rPr>
          <w:b/>
        </w:rPr>
        <w:t>STATUS INFORMATION</w:t>
      </w:r>
    </w:p>
    <w:p w:rsidR="000D4DBF" w:rsidRDefault="000D4DBF" w:rsidP="000D4DBF">
      <w:pPr>
        <w:widowControl w:val="0"/>
        <w:jc w:val="left"/>
      </w:pPr>
    </w:p>
    <w:p w:rsidR="000D4DBF" w:rsidRDefault="000D4DBF" w:rsidP="000D4DBF">
      <w:pPr>
        <w:widowControl w:val="0"/>
        <w:jc w:val="left"/>
      </w:pPr>
      <w:r>
        <w:t>House Resolution</w:t>
      </w:r>
    </w:p>
    <w:p w:rsidR="000D4DBF" w:rsidRDefault="000D4DBF" w:rsidP="000D4DBF">
      <w:pPr>
        <w:widowControl w:val="0"/>
        <w:jc w:val="left"/>
      </w:pPr>
      <w:r>
        <w:t>Sponsors: Reps. Simrill, King, Pope and Norman</w:t>
      </w:r>
    </w:p>
    <w:p w:rsidR="000D4DBF" w:rsidRDefault="000D4DBF" w:rsidP="000D4DBF">
      <w:pPr>
        <w:widowControl w:val="0"/>
        <w:jc w:val="left"/>
      </w:pPr>
      <w:r>
        <w:t>Document Path: l:\council\bills\rm\1029ac13.docx</w:t>
      </w:r>
    </w:p>
    <w:p w:rsidR="000D4DBF" w:rsidRDefault="000D4DBF" w:rsidP="000D4DBF">
      <w:pPr>
        <w:widowControl w:val="0"/>
        <w:jc w:val="left"/>
      </w:pPr>
    </w:p>
    <w:p w:rsidR="000D4DBF" w:rsidRDefault="000D4DBF" w:rsidP="000D4DBF">
      <w:pPr>
        <w:widowControl w:val="0"/>
        <w:jc w:val="left"/>
      </w:pPr>
      <w:r>
        <w:t>Introduced in the House on January 8, 2013</w:t>
      </w:r>
    </w:p>
    <w:p w:rsidR="000D4DBF" w:rsidRDefault="000D4DBF" w:rsidP="000D4DBF">
      <w:pPr>
        <w:widowControl w:val="0"/>
        <w:jc w:val="left"/>
      </w:pPr>
      <w:r>
        <w:t>Adopted by the House on January 8, 2013</w:t>
      </w:r>
    </w:p>
    <w:p w:rsidR="000D4DBF" w:rsidRDefault="000D4DBF" w:rsidP="000D4DBF">
      <w:pPr>
        <w:widowControl w:val="0"/>
        <w:jc w:val="left"/>
      </w:pPr>
    </w:p>
    <w:p w:rsidR="000D4DBF" w:rsidRDefault="000D4DBF" w:rsidP="000D4DBF">
      <w:pPr>
        <w:widowControl w:val="0"/>
        <w:jc w:val="left"/>
      </w:pPr>
      <w:r>
        <w:t xml:space="preserve">Summary: </w:t>
      </w:r>
      <w:r w:rsidR="00183830">
        <w:t>Bob Norwood</w:t>
      </w:r>
    </w:p>
    <w:p w:rsidR="000D4DBF" w:rsidRDefault="000D4DBF" w:rsidP="000D4DBF">
      <w:pPr>
        <w:widowControl w:val="0"/>
        <w:jc w:val="left"/>
      </w:pPr>
    </w:p>
    <w:p w:rsidR="000D4DBF" w:rsidRDefault="000D4DBF" w:rsidP="000D4DBF">
      <w:pPr>
        <w:widowControl w:val="0"/>
        <w:jc w:val="left"/>
      </w:pPr>
    </w:p>
    <w:p w:rsidR="000D4DBF" w:rsidRDefault="000D4DBF" w:rsidP="000D4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DBF">
        <w:rPr>
          <w:b/>
        </w:rPr>
        <w:t>HISTORY OF LEGISLATIVE ACTIONS</w:t>
      </w:r>
    </w:p>
    <w:p w:rsidR="000D4DBF" w:rsidRDefault="000D4DBF" w:rsidP="000D4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4DBF" w:rsidRPr="000D4DBF" w:rsidRDefault="000D4DBF" w:rsidP="000D4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DBF">
        <w:rPr>
          <w:u w:val="single"/>
        </w:rPr>
        <w:tab/>
        <w:t>Date</w:t>
      </w:r>
      <w:r w:rsidRPr="000D4DBF">
        <w:rPr>
          <w:u w:val="single"/>
        </w:rPr>
        <w:tab/>
        <w:t>Body</w:t>
      </w:r>
      <w:r w:rsidRPr="000D4DBF">
        <w:rPr>
          <w:u w:val="single"/>
        </w:rPr>
        <w:tab/>
        <w:t>Action Description with journal page number</w:t>
      </w:r>
      <w:r w:rsidRPr="000D4DBF">
        <w:rPr>
          <w:u w:val="single"/>
        </w:rPr>
        <w:tab/>
      </w:r>
      <w:bookmarkStart w:id="0" w:name="_GoBack"/>
      <w:bookmarkEnd w:id="0"/>
    </w:p>
    <w:p w:rsidR="000E3F53" w:rsidRDefault="000E3F53" w:rsidP="000E3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C008C">
        <w:t>Introduced and adopted (</w:t>
      </w:r>
      <w:hyperlink r:id="rId7" w:history="1">
        <w:r w:rsidRPr="008C008C">
          <w:rPr>
            <w:rStyle w:val="Hyperlink"/>
          </w:rPr>
          <w:t>House Journal</w:t>
        </w:r>
        <w:r w:rsidRPr="008C008C">
          <w:rPr>
            <w:rStyle w:val="Hyperlink"/>
          </w:rPr>
          <w:noBreakHyphen/>
          <w:t>page 26</w:t>
        </w:r>
      </w:hyperlink>
      <w:r w:rsidRPr="008C008C">
        <w:t>)</w:t>
      </w:r>
    </w:p>
    <w:p w:rsidR="000E3F53" w:rsidRDefault="000E3F53" w:rsidP="000E3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DBF" w:rsidRPr="000D4DBF" w:rsidRDefault="000D4DBF" w:rsidP="000D4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DBF" w:rsidRDefault="000D4DBF" w:rsidP="000D4DBF">
      <w:r w:rsidRPr="000D4DBF">
        <w:rPr>
          <w:b/>
        </w:rPr>
        <w:t>VERSIONS OF THIS BILL</w:t>
      </w:r>
    </w:p>
    <w:p w:rsidR="000D4DBF" w:rsidRDefault="000D4DBF" w:rsidP="000D4DBF"/>
    <w:p w:rsidR="000D4DBF" w:rsidRDefault="00850D5D" w:rsidP="000D4DBF">
      <w:hyperlink r:id="rId8" w:history="1">
        <w:r w:rsidR="000D4DBF">
          <w:rPr>
            <w:rStyle w:val="Hyperlink"/>
          </w:rPr>
          <w:t>1/8/2013</w:t>
        </w:r>
      </w:hyperlink>
    </w:p>
    <w:p w:rsidR="000D4DBF" w:rsidRDefault="000D4DBF" w:rsidP="000D4DBF"/>
    <w:p w:rsidR="000D4DBF" w:rsidRDefault="000D4DBF" w:rsidP="000D4DBF">
      <w:pPr>
        <w:sectPr w:rsidR="000D4DBF" w:rsidSect="000D4D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C2E44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Pr="000C2E44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Pr="00325348" w:rsidRDefault="0010776B" w:rsidP="00755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4129">
        <w:rPr>
          <w:b/>
          <w:sz w:val="30"/>
          <w:szCs w:val="30"/>
        </w:rPr>
        <w:t>HOUSE RESOLUTION</w:t>
      </w:r>
    </w:p>
    <w:p w:rsidR="0010776B" w:rsidRPr="000C2E44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0408B" w:rsidRPr="000F5D4C" w:rsidRDefault="00F075E3" w:rsidP="00004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408B">
        <w:t xml:space="preserve">RECOGNIZE AND HONOR </w:t>
      </w:r>
      <w:r w:rsidR="00691A66">
        <w:t>BOB NORWOOD</w:t>
      </w:r>
      <w:r w:rsidR="0067181C">
        <w:t>, FORMER C</w:t>
      </w:r>
      <w:r w:rsidR="0000408B">
        <w:t xml:space="preserve">HAIRMAN </w:t>
      </w:r>
      <w:r w:rsidR="0067181C">
        <w:t xml:space="preserve">AND MEMBER </w:t>
      </w:r>
      <w:r w:rsidR="0000408B">
        <w:t xml:space="preserve">OF </w:t>
      </w:r>
      <w:r w:rsidR="0067181C">
        <w:t>THE ROCK HILL S</w:t>
      </w:r>
      <w:r w:rsidR="0000408B" w:rsidRPr="000F5D4C">
        <w:t>CHOOL</w:t>
      </w:r>
      <w:r w:rsidR="004B2645">
        <w:t xml:space="preserve"> DISTRICT</w:t>
      </w:r>
      <w:r w:rsidR="0000408B" w:rsidRPr="000F5D4C">
        <w:t xml:space="preserve"> </w:t>
      </w:r>
      <w:r w:rsidR="0000408B">
        <w:t>BOARD</w:t>
      </w:r>
      <w:r w:rsidR="004B2645">
        <w:t xml:space="preserve"> OF TRUSTEES</w:t>
      </w:r>
      <w:r w:rsidR="0000408B" w:rsidRPr="000F5D4C">
        <w:t xml:space="preserve">, FOR </w:t>
      </w:r>
      <w:r w:rsidR="0067181C">
        <w:t xml:space="preserve">SIXTEEN YEARS OF </w:t>
      </w:r>
      <w:r w:rsidR="0000408B" w:rsidRPr="000F5D4C">
        <w:t>SELFLESS SERVICE</w:t>
      </w:r>
      <w:r w:rsidR="0067181C">
        <w:t xml:space="preserve"> TO THE</w:t>
      </w:r>
      <w:r w:rsidR="00103D69">
        <w:t xml:space="preserve"> SCHOOLS,</w:t>
      </w:r>
      <w:r w:rsidR="0067181C">
        <w:t xml:space="preserve"> PARENTS</w:t>
      </w:r>
      <w:r w:rsidR="00103D69">
        <w:t>,</w:t>
      </w:r>
      <w:r w:rsidR="0067181C">
        <w:t xml:space="preserve"> AND </w:t>
      </w:r>
      <w:r w:rsidR="00103D69">
        <w:t>STUDENTS</w:t>
      </w:r>
      <w:r w:rsidR="0067181C">
        <w:t xml:space="preserve"> OF ROCK HILL,</w:t>
      </w:r>
      <w:r w:rsidR="0000408B" w:rsidRPr="000F5D4C">
        <w:t xml:space="preserve"> </w:t>
      </w:r>
      <w:r w:rsidR="0067181C">
        <w:t xml:space="preserve">AND </w:t>
      </w:r>
      <w:r w:rsidR="0000408B" w:rsidRPr="000F5D4C">
        <w:t>TO WISH HIM WELL UPON HIS RETIREMENT FROM THE BOARD.</w:t>
      </w:r>
    </w:p>
    <w:p w:rsidR="00174129" w:rsidRPr="00582ABE" w:rsidRDefault="001741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bookmarkStart w:id="4" w:name="titleend"/>
      <w:bookmarkEnd w:id="4"/>
    </w:p>
    <w:p w:rsidR="003A382F" w:rsidRDefault="00174129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19D0">
        <w:t xml:space="preserve">it is with great pride that </w:t>
      </w:r>
      <w:r w:rsidR="003A382F" w:rsidRPr="000F5D4C">
        <w:t xml:space="preserve">the South Carolina </w:t>
      </w:r>
      <w:r w:rsidR="000F4A37">
        <w:t xml:space="preserve">House of Representatives </w:t>
      </w:r>
      <w:r w:rsidR="003A382F" w:rsidRPr="000F5D4C">
        <w:t>honor</w:t>
      </w:r>
      <w:r w:rsidR="00C919D0">
        <w:t>s</w:t>
      </w:r>
      <w:r w:rsidR="003A382F" w:rsidRPr="000F5D4C">
        <w:t xml:space="preserve"> those individuals who devote their lives to</w:t>
      </w:r>
      <w:r w:rsidR="003A382F">
        <w:t xml:space="preserve"> further</w:t>
      </w:r>
      <w:r w:rsidR="00C919D0">
        <w:t>ing</w:t>
      </w:r>
      <w:r w:rsidR="003A382F">
        <w:t xml:space="preserve"> the education of South Carolina</w:t>
      </w:r>
      <w:r w:rsidR="00582ABE">
        <w:t>’</w:t>
      </w:r>
      <w:r w:rsidR="00C919D0">
        <w:t>s</w:t>
      </w:r>
      <w:r w:rsidR="003A382F">
        <w:t xml:space="preserve"> youth; and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3A382F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5D4C">
        <w:t xml:space="preserve">Whereas, </w:t>
      </w:r>
      <w:r w:rsidR="00C919D0">
        <w:t xml:space="preserve">Bob Norwood, former chairman and member of the Rock Hill School </w:t>
      </w:r>
      <w:r w:rsidR="004B2645">
        <w:t xml:space="preserve">District </w:t>
      </w:r>
      <w:r w:rsidR="00C919D0">
        <w:t>Board</w:t>
      </w:r>
      <w:r w:rsidR="004B2645">
        <w:t xml:space="preserve"> of Trustees</w:t>
      </w:r>
      <w:r w:rsidRPr="000F5D4C">
        <w:t>, ranks high in their distinguished company as one of this state</w:t>
      </w:r>
      <w:r w:rsidR="00582ABE">
        <w:t>’</w:t>
      </w:r>
      <w:r w:rsidRPr="000F5D4C">
        <w:t xml:space="preserve">s </w:t>
      </w:r>
      <w:r>
        <w:t>most dedicated school board members</w:t>
      </w:r>
      <w:r w:rsidRPr="000F5D4C">
        <w:t>;</w:t>
      </w:r>
      <w:r>
        <w:t xml:space="preserve"> and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292B12" w:rsidRDefault="003A382F" w:rsidP="00292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63E">
        <w:t xml:space="preserve">after college, this </w:t>
      </w:r>
      <w:r w:rsidR="001B5CC9">
        <w:t>Rock Hill</w:t>
      </w:r>
      <w:r w:rsidR="0039763E">
        <w:t xml:space="preserve"> native </w:t>
      </w:r>
      <w:r w:rsidR="00292B12">
        <w:t xml:space="preserve">taught </w:t>
      </w:r>
      <w:r w:rsidR="00292B12" w:rsidRPr="00316F8C">
        <w:rPr>
          <w:color w:val="000000" w:themeColor="text1"/>
          <w:u w:color="000000" w:themeColor="text1"/>
        </w:rPr>
        <w:t xml:space="preserve">physical education and math at Castle Heights Middle </w:t>
      </w:r>
      <w:r w:rsidR="00292B12">
        <w:rPr>
          <w:color w:val="000000" w:themeColor="text1"/>
          <w:u w:color="000000" w:themeColor="text1"/>
        </w:rPr>
        <w:t xml:space="preserve">School </w:t>
      </w:r>
      <w:r w:rsidR="00292B12" w:rsidRPr="00316F8C">
        <w:rPr>
          <w:color w:val="000000" w:themeColor="text1"/>
          <w:u w:color="000000" w:themeColor="text1"/>
        </w:rPr>
        <w:t>before moving on to teach physical education and driver</w:t>
      </w:r>
      <w:r w:rsidR="00582ABE">
        <w:rPr>
          <w:color w:val="000000" w:themeColor="text1"/>
          <w:u w:color="000000" w:themeColor="text1"/>
        </w:rPr>
        <w:t>’</w:t>
      </w:r>
      <w:r w:rsidR="00292B12" w:rsidRPr="00316F8C">
        <w:rPr>
          <w:color w:val="000000" w:themeColor="text1"/>
          <w:u w:color="000000" w:themeColor="text1"/>
        </w:rPr>
        <w:t>s education at his alma mater, Rock Hill High. At both schools, he coached basketball, tennis</w:t>
      </w:r>
      <w:r w:rsidR="00292B12">
        <w:rPr>
          <w:color w:val="000000" w:themeColor="text1"/>
          <w:u w:color="000000" w:themeColor="text1"/>
        </w:rPr>
        <w:t>,</w:t>
      </w:r>
      <w:r w:rsidR="00292B12" w:rsidRPr="00316F8C">
        <w:rPr>
          <w:color w:val="000000" w:themeColor="text1"/>
          <w:u w:color="000000" w:themeColor="text1"/>
        </w:rPr>
        <w:t xml:space="preserve"> and football.</w:t>
      </w:r>
      <w:r w:rsidR="00292B12">
        <w:rPr>
          <w:color w:val="000000" w:themeColor="text1"/>
          <w:u w:color="000000" w:themeColor="text1"/>
        </w:rPr>
        <w:t xml:space="preserve"> H</w:t>
      </w:r>
      <w:r w:rsidR="00292B12" w:rsidRPr="00316F8C">
        <w:rPr>
          <w:color w:val="000000" w:themeColor="text1"/>
          <w:u w:color="000000" w:themeColor="text1"/>
        </w:rPr>
        <w:t>e left teaching in 1981 to pursue a career in insurance sales</w:t>
      </w:r>
      <w:r w:rsidR="00292B12">
        <w:rPr>
          <w:color w:val="000000" w:themeColor="text1"/>
          <w:u w:color="000000" w:themeColor="text1"/>
        </w:rPr>
        <w:t>; and</w:t>
      </w:r>
    </w:p>
    <w:p w:rsidR="00292B12" w:rsidRPr="00582ABE" w:rsidRDefault="00292B12" w:rsidP="00292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92B12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458C">
        <w:rPr>
          <w:color w:val="000000" w:themeColor="text1"/>
          <w:u w:color="000000" w:themeColor="text1"/>
        </w:rPr>
        <w:t xml:space="preserve">sixteen years ago, </w:t>
      </w:r>
      <w:r w:rsidR="0025458C" w:rsidRPr="00316F8C">
        <w:rPr>
          <w:color w:val="000000" w:themeColor="text1"/>
          <w:u w:color="000000" w:themeColor="text1"/>
        </w:rPr>
        <w:t>Bob Norwood snagg</w:t>
      </w:r>
      <w:r w:rsidR="0025458C">
        <w:rPr>
          <w:color w:val="000000" w:themeColor="text1"/>
          <w:u w:color="000000" w:themeColor="text1"/>
        </w:rPr>
        <w:t>ed</w:t>
      </w:r>
      <w:r w:rsidR="0025458C" w:rsidRPr="00316F8C">
        <w:rPr>
          <w:color w:val="000000" w:themeColor="text1"/>
          <w:u w:color="000000" w:themeColor="text1"/>
        </w:rPr>
        <w:t xml:space="preserve"> a victory in a tight race for a seat on the Rock Hill </w:t>
      </w:r>
      <w:r w:rsidR="0025458C">
        <w:rPr>
          <w:color w:val="000000" w:themeColor="text1"/>
          <w:u w:color="000000" w:themeColor="text1"/>
        </w:rPr>
        <w:t>S</w:t>
      </w:r>
      <w:r w:rsidR="0025458C" w:rsidRPr="00316F8C">
        <w:rPr>
          <w:color w:val="000000" w:themeColor="text1"/>
          <w:u w:color="000000" w:themeColor="text1"/>
        </w:rPr>
        <w:t xml:space="preserve">chool </w:t>
      </w:r>
      <w:r w:rsidR="004B2645">
        <w:rPr>
          <w:color w:val="000000" w:themeColor="text1"/>
          <w:u w:color="000000" w:themeColor="text1"/>
        </w:rPr>
        <w:t xml:space="preserve">District </w:t>
      </w:r>
      <w:r w:rsidR="0025458C">
        <w:rPr>
          <w:color w:val="000000" w:themeColor="text1"/>
          <w:u w:color="000000" w:themeColor="text1"/>
        </w:rPr>
        <w:t>B</w:t>
      </w:r>
      <w:r w:rsidR="0025458C" w:rsidRPr="00316F8C">
        <w:rPr>
          <w:color w:val="000000" w:themeColor="text1"/>
          <w:u w:color="000000" w:themeColor="text1"/>
        </w:rPr>
        <w:t>oard</w:t>
      </w:r>
      <w:r w:rsidR="004B2645">
        <w:rPr>
          <w:color w:val="000000" w:themeColor="text1"/>
          <w:u w:color="000000" w:themeColor="text1"/>
        </w:rPr>
        <w:t xml:space="preserve"> of Trustees</w:t>
      </w:r>
      <w:r w:rsidR="0025458C">
        <w:rPr>
          <w:color w:val="000000" w:themeColor="text1"/>
          <w:u w:color="000000" w:themeColor="text1"/>
        </w:rPr>
        <w:t>, thus beginning his long service with that body</w:t>
      </w:r>
      <w:r w:rsidR="0025458C" w:rsidRPr="00316F8C">
        <w:rPr>
          <w:color w:val="000000" w:themeColor="text1"/>
          <w:u w:color="000000" w:themeColor="text1"/>
        </w:rPr>
        <w:t>.</w:t>
      </w:r>
      <w:r w:rsidR="0025458C">
        <w:rPr>
          <w:color w:val="000000" w:themeColor="text1"/>
          <w:u w:color="000000" w:themeColor="text1"/>
        </w:rPr>
        <w:t xml:space="preserve"> </w:t>
      </w:r>
      <w:r w:rsidR="0025458C" w:rsidRPr="00316F8C">
        <w:rPr>
          <w:color w:val="000000" w:themeColor="text1"/>
          <w:u w:color="000000" w:themeColor="text1"/>
        </w:rPr>
        <w:t xml:space="preserve">In his four terms, </w:t>
      </w:r>
      <w:r w:rsidR="0025458C">
        <w:rPr>
          <w:color w:val="000000" w:themeColor="text1"/>
          <w:u w:color="000000" w:themeColor="text1"/>
        </w:rPr>
        <w:t xml:space="preserve">during </w:t>
      </w:r>
      <w:r w:rsidR="0025458C" w:rsidRPr="00316F8C">
        <w:rPr>
          <w:color w:val="000000" w:themeColor="text1"/>
          <w:u w:color="000000" w:themeColor="text1"/>
        </w:rPr>
        <w:t xml:space="preserve">two of which he was chairman, </w:t>
      </w:r>
      <w:r w:rsidR="0025458C">
        <w:rPr>
          <w:color w:val="000000" w:themeColor="text1"/>
          <w:u w:color="000000" w:themeColor="text1"/>
        </w:rPr>
        <w:t>he</w:t>
      </w:r>
      <w:r w:rsidR="0025458C" w:rsidRPr="00316F8C">
        <w:rPr>
          <w:color w:val="000000" w:themeColor="text1"/>
          <w:u w:color="000000" w:themeColor="text1"/>
        </w:rPr>
        <w:t xml:space="preserve"> oversaw </w:t>
      </w:r>
      <w:r w:rsidR="00CC7671">
        <w:rPr>
          <w:color w:val="000000" w:themeColor="text1"/>
          <w:u w:color="000000" w:themeColor="text1"/>
        </w:rPr>
        <w:t xml:space="preserve">one of the </w:t>
      </w:r>
      <w:r w:rsidR="0025458C" w:rsidRPr="00316F8C">
        <w:rPr>
          <w:color w:val="000000" w:themeColor="text1"/>
          <w:u w:color="000000" w:themeColor="text1"/>
        </w:rPr>
        <w:t>district</w:t>
      </w:r>
      <w:r w:rsidR="00582ABE">
        <w:rPr>
          <w:color w:val="000000" w:themeColor="text1"/>
          <w:u w:color="000000" w:themeColor="text1"/>
        </w:rPr>
        <w:t>’</w:t>
      </w:r>
      <w:r w:rsidR="0025458C" w:rsidRPr="00316F8C">
        <w:rPr>
          <w:color w:val="000000" w:themeColor="text1"/>
          <w:u w:color="000000" w:themeColor="text1"/>
        </w:rPr>
        <w:t xml:space="preserve">s most </w:t>
      </w:r>
      <w:r w:rsidR="00CC7671">
        <w:rPr>
          <w:color w:val="000000" w:themeColor="text1"/>
          <w:u w:color="000000" w:themeColor="text1"/>
        </w:rPr>
        <w:t xml:space="preserve">challenging </w:t>
      </w:r>
      <w:r w:rsidR="0025458C" w:rsidRPr="00316F8C">
        <w:rPr>
          <w:color w:val="000000" w:themeColor="text1"/>
          <w:u w:color="000000" w:themeColor="text1"/>
        </w:rPr>
        <w:t>transformational period</w:t>
      </w:r>
      <w:r w:rsidR="00CC7671">
        <w:rPr>
          <w:color w:val="000000" w:themeColor="text1"/>
          <w:u w:color="000000" w:themeColor="text1"/>
        </w:rPr>
        <w:t>s;</w:t>
      </w:r>
      <w:r w:rsidR="0025458C">
        <w:rPr>
          <w:color w:val="000000" w:themeColor="text1"/>
          <w:u w:color="000000" w:themeColor="text1"/>
        </w:rPr>
        <w:t xml:space="preserve">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16F8C">
        <w:rPr>
          <w:color w:val="000000" w:themeColor="text1"/>
          <w:u w:color="000000" w:themeColor="text1"/>
        </w:rPr>
        <w:t>uri</w:t>
      </w:r>
      <w:r>
        <w:rPr>
          <w:color w:val="000000" w:themeColor="text1"/>
          <w:u w:color="000000" w:themeColor="text1"/>
        </w:rPr>
        <w:t>ng his tenure, the school board r</w:t>
      </w:r>
      <w:r w:rsidRPr="00316F8C">
        <w:rPr>
          <w:color w:val="000000" w:themeColor="text1"/>
          <w:u w:color="000000" w:themeColor="text1"/>
        </w:rPr>
        <w:t>eformed the way members are elected, diversifying the seven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member panel</w:t>
      </w:r>
      <w:r>
        <w:rPr>
          <w:color w:val="000000" w:themeColor="text1"/>
          <w:u w:color="000000" w:themeColor="text1"/>
        </w:rPr>
        <w:t>; u</w:t>
      </w:r>
      <w:r w:rsidRPr="00316F8C">
        <w:rPr>
          <w:color w:val="000000" w:themeColor="text1"/>
          <w:u w:color="000000" w:themeColor="text1"/>
        </w:rPr>
        <w:t>shered in the age of federal accountability and high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stakes testing</w:t>
      </w:r>
      <w:r>
        <w:rPr>
          <w:color w:val="000000" w:themeColor="text1"/>
          <w:u w:color="000000" w:themeColor="text1"/>
        </w:rPr>
        <w:t>; s</w:t>
      </w:r>
      <w:r w:rsidRPr="00316F8C">
        <w:rPr>
          <w:color w:val="000000" w:themeColor="text1"/>
          <w:u w:color="000000" w:themeColor="text1"/>
        </w:rPr>
        <w:t>ought to balance schools</w:t>
      </w:r>
      <w:r w:rsidR="00582ABE">
        <w:rPr>
          <w:color w:val="000000" w:themeColor="text1"/>
          <w:u w:color="000000" w:themeColor="text1"/>
        </w:rPr>
        <w:t>’</w:t>
      </w:r>
      <w:r w:rsidRPr="00316F8C">
        <w:rPr>
          <w:color w:val="000000" w:themeColor="text1"/>
          <w:u w:color="000000" w:themeColor="text1"/>
        </w:rPr>
        <w:t xml:space="preserve"> demographics by reassigning students</w:t>
      </w:r>
      <w:r>
        <w:rPr>
          <w:color w:val="000000" w:themeColor="text1"/>
          <w:u w:color="000000" w:themeColor="text1"/>
        </w:rPr>
        <w:t>; and a</w:t>
      </w:r>
      <w:r w:rsidRPr="00316F8C">
        <w:rPr>
          <w:color w:val="000000" w:themeColor="text1"/>
          <w:u w:color="000000" w:themeColor="text1"/>
        </w:rPr>
        <w:t>dded Rock Hill</w:t>
      </w:r>
      <w:r w:rsidR="00582ABE">
        <w:rPr>
          <w:color w:val="000000" w:themeColor="text1"/>
          <w:u w:color="000000" w:themeColor="text1"/>
        </w:rPr>
        <w:t>’</w:t>
      </w:r>
      <w:r w:rsidRPr="00316F8C">
        <w:rPr>
          <w:color w:val="000000" w:themeColor="text1"/>
          <w:u w:color="000000" w:themeColor="text1"/>
        </w:rPr>
        <w:t>s third high school</w:t>
      </w:r>
      <w:r>
        <w:rPr>
          <w:color w:val="000000" w:themeColor="text1"/>
          <w:u w:color="000000" w:themeColor="text1"/>
        </w:rPr>
        <w:t xml:space="preserve">. In addition, the </w:t>
      </w:r>
      <w:r w:rsidRPr="00316F8C">
        <w:rPr>
          <w:color w:val="000000" w:themeColor="text1"/>
          <w:u w:color="000000" w:themeColor="text1"/>
        </w:rPr>
        <w:t xml:space="preserve">district built three elementary and three middle schools, created a school </w:t>
      </w:r>
      <w:r w:rsidRPr="00316F8C">
        <w:rPr>
          <w:color w:val="000000" w:themeColor="text1"/>
          <w:u w:color="000000" w:themeColor="text1"/>
        </w:rPr>
        <w:lastRenderedPageBreak/>
        <w:t>for four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year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 xml:space="preserve">olds, </w:t>
      </w:r>
      <w:r w:rsidR="00103D69">
        <w:rPr>
          <w:color w:val="000000" w:themeColor="text1"/>
          <w:u w:color="000000" w:themeColor="text1"/>
        </w:rPr>
        <w:t>improved</w:t>
      </w:r>
      <w:r w:rsidRPr="00316F8C">
        <w:rPr>
          <w:color w:val="000000" w:themeColor="text1"/>
          <w:u w:color="000000" w:themeColor="text1"/>
        </w:rPr>
        <w:t xml:space="preserve"> athletic arenas, clamped down in a budget crisis, outsourced cleaning and food services, saw its educators receive national acclaim</w:t>
      </w:r>
      <w:r>
        <w:rPr>
          <w:color w:val="000000" w:themeColor="text1"/>
          <w:u w:color="000000" w:themeColor="text1"/>
        </w:rPr>
        <w:t>,</w:t>
      </w:r>
      <w:r w:rsidRPr="00316F8C">
        <w:rPr>
          <w:color w:val="000000" w:themeColor="text1"/>
          <w:u w:color="000000" w:themeColor="text1"/>
        </w:rPr>
        <w:t xml:space="preserve"> and embraced mobile technology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decided not to seek re</w:t>
      </w:r>
      <w:r w:rsidR="008E23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election this year, Bob </w:t>
      </w:r>
      <w:r w:rsidRPr="00316F8C">
        <w:rPr>
          <w:color w:val="000000" w:themeColor="text1"/>
          <w:u w:color="000000" w:themeColor="text1"/>
        </w:rPr>
        <w:t xml:space="preserve">Norwood </w:t>
      </w:r>
      <w:r>
        <w:rPr>
          <w:color w:val="000000" w:themeColor="text1"/>
          <w:u w:color="000000" w:themeColor="text1"/>
        </w:rPr>
        <w:t xml:space="preserve">recently </w:t>
      </w:r>
      <w:r w:rsidRPr="00316F8C">
        <w:rPr>
          <w:color w:val="000000" w:themeColor="text1"/>
          <w:u w:color="000000" w:themeColor="text1"/>
        </w:rPr>
        <w:t>retired from the school board</w:t>
      </w:r>
      <w:r>
        <w:rPr>
          <w:color w:val="000000" w:themeColor="text1"/>
          <w:u w:color="000000" w:themeColor="text1"/>
        </w:rPr>
        <w:t xml:space="preserve">, </w:t>
      </w:r>
      <w:r w:rsidR="00121EC2">
        <w:rPr>
          <w:color w:val="000000" w:themeColor="text1"/>
          <w:u w:color="000000" w:themeColor="text1"/>
        </w:rPr>
        <w:t>its</w:t>
      </w:r>
      <w:r w:rsidRPr="00316F8C">
        <w:rPr>
          <w:color w:val="000000" w:themeColor="text1"/>
          <w:u w:color="000000" w:themeColor="text1"/>
        </w:rPr>
        <w:t xml:space="preserve"> Oct</w:t>
      </w:r>
      <w:r>
        <w:rPr>
          <w:color w:val="000000" w:themeColor="text1"/>
          <w:u w:color="000000" w:themeColor="text1"/>
        </w:rPr>
        <w:t>ober</w:t>
      </w:r>
      <w:r w:rsidRPr="00316F8C">
        <w:rPr>
          <w:color w:val="000000" w:themeColor="text1"/>
          <w:u w:color="000000" w:themeColor="text1"/>
        </w:rPr>
        <w:t xml:space="preserve"> 24 meeting </w:t>
      </w:r>
      <w:r w:rsidR="00103D69">
        <w:rPr>
          <w:color w:val="000000" w:themeColor="text1"/>
          <w:u w:color="000000" w:themeColor="text1"/>
        </w:rPr>
        <w:t>was</w:t>
      </w:r>
      <w:r w:rsidRPr="00316F8C">
        <w:rPr>
          <w:color w:val="000000" w:themeColor="text1"/>
          <w:u w:color="000000" w:themeColor="text1"/>
        </w:rPr>
        <w:t xml:space="preserve"> his last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316F8C">
        <w:rPr>
          <w:color w:val="000000" w:themeColor="text1"/>
          <w:u w:color="000000" w:themeColor="text1"/>
        </w:rPr>
        <w:t xml:space="preserve">legacy, according to </w:t>
      </w:r>
      <w:r>
        <w:rPr>
          <w:color w:val="000000" w:themeColor="text1"/>
          <w:u w:color="000000" w:themeColor="text1"/>
        </w:rPr>
        <w:t xml:space="preserve">both </w:t>
      </w:r>
      <w:r w:rsidRPr="00316F8C">
        <w:rPr>
          <w:color w:val="000000" w:themeColor="text1"/>
          <w:u w:color="000000" w:themeColor="text1"/>
        </w:rPr>
        <w:t>colleagues and adversaries, is one of even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nded and responsive leadership, seasoned with a </w:t>
      </w:r>
      <w:r w:rsidRPr="00316F8C">
        <w:rPr>
          <w:color w:val="000000" w:themeColor="text1"/>
          <w:u w:color="000000" w:themeColor="text1"/>
        </w:rPr>
        <w:t>sense of humor</w:t>
      </w:r>
      <w:r>
        <w:rPr>
          <w:color w:val="000000" w:themeColor="text1"/>
          <w:u w:color="000000" w:themeColor="text1"/>
        </w:rPr>
        <w:t xml:space="preserve">. </w:t>
      </w:r>
      <w:r w:rsidRPr="00316F8C">
        <w:rPr>
          <w:color w:val="000000" w:themeColor="text1"/>
          <w:u w:color="000000" w:themeColor="text1"/>
        </w:rPr>
        <w:t xml:space="preserve">Herb Crump, president of the Rock Hill NAACP from 2004 to 2008, </w:t>
      </w:r>
      <w:r>
        <w:rPr>
          <w:color w:val="000000" w:themeColor="text1"/>
          <w:u w:color="000000" w:themeColor="text1"/>
        </w:rPr>
        <w:t xml:space="preserve">says of Mr. Norwood, </w:t>
      </w:r>
      <w:r w:rsidR="00582ABE">
        <w:rPr>
          <w:color w:val="000000" w:themeColor="text1"/>
          <w:u w:color="000000" w:themeColor="text1"/>
        </w:rPr>
        <w:t>“</w:t>
      </w:r>
      <w:r w:rsidRPr="00316F8C">
        <w:rPr>
          <w:color w:val="000000" w:themeColor="text1"/>
          <w:u w:color="000000" w:themeColor="text1"/>
        </w:rPr>
        <w:t>With all honesty, the longevity of his tenure confirms the effectiveness and legitimacy of his leadership</w:t>
      </w:r>
      <w:r w:rsidR="00582AB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in retirement from the board, Bob Norwood plans to keep working for the betterment of Rock Hill</w:t>
      </w:r>
      <w:r w:rsidR="00582A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children. </w:t>
      </w:r>
      <w:r w:rsidRPr="00316F8C">
        <w:rPr>
          <w:color w:val="000000" w:themeColor="text1"/>
          <w:u w:color="000000" w:themeColor="text1"/>
        </w:rPr>
        <w:t>He will be busy in his new role as director of All on Board, a local co</w:t>
      </w:r>
      <w:r w:rsidR="00582ABE">
        <w:rPr>
          <w:color w:val="000000" w:themeColor="text1"/>
          <w:u w:color="000000" w:themeColor="text1"/>
        </w:rPr>
        <w:t>alition that urges teens to be “</w:t>
      </w:r>
      <w:r w:rsidRPr="00316F8C">
        <w:rPr>
          <w:color w:val="000000" w:themeColor="text1"/>
          <w:u w:color="000000" w:themeColor="text1"/>
        </w:rPr>
        <w:t>safe and sober,</w:t>
      </w:r>
      <w:r w:rsidR="00582ABE">
        <w:rPr>
          <w:color w:val="000000" w:themeColor="text1"/>
          <w:u w:color="000000" w:themeColor="text1"/>
        </w:rPr>
        <w:t>”</w:t>
      </w:r>
      <w:r w:rsidRPr="00316F8C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>he</w:t>
      </w:r>
      <w:r w:rsidRPr="00316F8C">
        <w:rPr>
          <w:color w:val="000000" w:themeColor="text1"/>
          <w:u w:color="000000" w:themeColor="text1"/>
        </w:rPr>
        <w:t xml:space="preserve"> helped launch.</w:t>
      </w:r>
      <w:r>
        <w:rPr>
          <w:color w:val="000000" w:themeColor="text1"/>
          <w:u w:color="000000" w:themeColor="text1"/>
        </w:rPr>
        <w:t xml:space="preserve"> In addition, </w:t>
      </w:r>
      <w:r w:rsidRPr="00316F8C">
        <w:rPr>
          <w:color w:val="000000" w:themeColor="text1"/>
          <w:u w:color="000000" w:themeColor="text1"/>
        </w:rPr>
        <w:t>he hopes to play a little golf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A382F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loving husband and family man, </w:t>
      </w:r>
      <w:r w:rsidR="00EF6E39">
        <w:t>Bob Norwood</w:t>
      </w:r>
      <w:r>
        <w:t xml:space="preserve"> has been married to </w:t>
      </w:r>
      <w:r w:rsidR="00EF6E39">
        <w:t xml:space="preserve">Debbie </w:t>
      </w:r>
      <w:r>
        <w:t xml:space="preserve">for </w:t>
      </w:r>
      <w:r w:rsidR="00EF6E39">
        <w:t>thirty</w:t>
      </w:r>
      <w:r w:rsidR="008E23A3">
        <w:noBreakHyphen/>
      </w:r>
      <w:r w:rsidR="00EF6E39">
        <w:t xml:space="preserve">eight </w:t>
      </w:r>
      <w:r>
        <w:t xml:space="preserve">years, and they </w:t>
      </w:r>
      <w:r w:rsidR="00EF6E39">
        <w:t xml:space="preserve">have two </w:t>
      </w:r>
      <w:r w:rsidR="00103D69">
        <w:t>wonderful</w:t>
      </w:r>
      <w:r w:rsidR="00EF6E39">
        <w:t xml:space="preserve"> children</w:t>
      </w:r>
      <w:r>
        <w:t>; and</w:t>
      </w:r>
    </w:p>
    <w:p w:rsidR="000E612E" w:rsidRPr="00582ABE" w:rsidRDefault="000E612E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667280" w:rsidRPr="008B7D8A" w:rsidRDefault="00667280" w:rsidP="00667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7D8A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8B7D8A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Bob Norwood</w:t>
      </w:r>
      <w:r w:rsidRPr="008B7D8A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F4A37" w:rsidRDefault="000F4A37" w:rsidP="000F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3839A3" w:rsidRPr="000F5D4C" w:rsidRDefault="003A382F" w:rsidP="0038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0F4A37">
        <w:t>S</w:t>
      </w:r>
      <w:r>
        <w:t>outh Carolina</w:t>
      </w:r>
      <w:r w:rsidR="000F4A37">
        <w:t xml:space="preserve"> House of Representatives</w:t>
      </w:r>
      <w:r>
        <w:t xml:space="preserve">, by this resolution, recognize and honor </w:t>
      </w:r>
      <w:r w:rsidR="003839A3">
        <w:t>Bob Norwood, former chairman and member of the Rock Hill S</w:t>
      </w:r>
      <w:r w:rsidR="003839A3" w:rsidRPr="000F5D4C">
        <w:t xml:space="preserve">chool </w:t>
      </w:r>
      <w:r w:rsidR="004B2645">
        <w:t xml:space="preserve">District </w:t>
      </w:r>
      <w:r w:rsidR="003839A3">
        <w:t>Board</w:t>
      </w:r>
      <w:r w:rsidR="004B2645">
        <w:t xml:space="preserve"> of Trustees</w:t>
      </w:r>
      <w:r w:rsidR="003839A3" w:rsidRPr="000F5D4C">
        <w:t xml:space="preserve">, for </w:t>
      </w:r>
      <w:r w:rsidR="003839A3">
        <w:t xml:space="preserve">sixteen years of </w:t>
      </w:r>
      <w:r w:rsidR="003839A3" w:rsidRPr="000F5D4C">
        <w:t>selfless service</w:t>
      </w:r>
      <w:r w:rsidR="003839A3">
        <w:t xml:space="preserve"> to the </w:t>
      </w:r>
      <w:r w:rsidR="00103D69">
        <w:t xml:space="preserve">schools, </w:t>
      </w:r>
      <w:r w:rsidR="003839A3">
        <w:t>parents</w:t>
      </w:r>
      <w:r w:rsidR="00103D69">
        <w:t>,</w:t>
      </w:r>
      <w:r w:rsidR="003839A3">
        <w:t xml:space="preserve"> and </w:t>
      </w:r>
      <w:r w:rsidR="00103D69">
        <w:t>students</w:t>
      </w:r>
      <w:r w:rsidR="003839A3">
        <w:t xml:space="preserve"> of Rock Hill,</w:t>
      </w:r>
      <w:r w:rsidR="003839A3" w:rsidRPr="000F5D4C">
        <w:t xml:space="preserve"> </w:t>
      </w:r>
      <w:r w:rsidR="003839A3">
        <w:t xml:space="preserve">and </w:t>
      </w:r>
      <w:r w:rsidR="003839A3" w:rsidRPr="000F5D4C">
        <w:t>wish him well upon his retirement from the board.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3A382F" w:rsidRPr="000C2E44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r>
        <w:t>Be it further resolved that a copy of this resolution be pr</w:t>
      </w:r>
      <w:r w:rsidR="003839A3">
        <w:t>ovided</w:t>
      </w:r>
      <w:r>
        <w:t xml:space="preserve"> to </w:t>
      </w:r>
      <w:r w:rsidR="003839A3">
        <w:t>Bob Norwood</w:t>
      </w:r>
      <w:r>
        <w:t>.</w:t>
      </w:r>
    </w:p>
    <w:p w:rsidR="007556B9" w:rsidRDefault="008E23A3" w:rsidP="00AF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56B9" w:rsidRDefault="007556B9" w:rsidP="000D4DBF">
      <w:pPr>
        <w:suppressAutoHyphens/>
      </w:pPr>
    </w:p>
    <w:sectPr w:rsidR="007556B9" w:rsidSect="000D4D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81C" w:rsidRDefault="0067181C" w:rsidP="009F0C77">
      <w:r>
        <w:separator/>
      </w:r>
    </w:p>
  </w:endnote>
  <w:endnote w:type="continuationSeparator" w:id="0">
    <w:p w:rsidR="0067181C" w:rsidRDefault="006718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DEB6F6-F680-47DE-BB95-7C7BD50230CE}"/>
    <w:embedBold r:id="rId2" w:fontKey="{B375B814-AC53-4B0F-BC44-EE5787CD23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68FD49-DA72-42B2-B9BC-BAA8E54A47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A5D58B-571A-47FE-ACF9-386B76246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7B1BD5-865D-4376-ACC3-9FFF18F26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BF" w:rsidRPr="007556B9" w:rsidRDefault="000D4DBF" w:rsidP="007556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[3207]</w:t>
    </w:r>
    <w:r>
      <w:tab/>
    </w:r>
    <w:r w:rsidR="00034D8B">
      <w:fldChar w:fldCharType="begin"/>
    </w:r>
    <w:r w:rsidR="00034D8B">
      <w:instrText xml:space="preserve"> PAGE  \* MERGEFORMAT </w:instrText>
    </w:r>
    <w:r w:rsidR="00034D8B">
      <w:fldChar w:fldCharType="separate"/>
    </w:r>
    <w:r w:rsidR="00850D5D">
      <w:rPr>
        <w:noProof/>
      </w:rPr>
      <w:t>1</w:t>
    </w:r>
    <w:r w:rsidR="00034D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81C" w:rsidRDefault="0067181C" w:rsidP="009F0C77">
      <w:r>
        <w:separator/>
      </w:r>
    </w:p>
  </w:footnote>
  <w:footnote w:type="continuationSeparator" w:id="0">
    <w:p w:rsidR="0067181C" w:rsidRDefault="006718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9AC13"/>
    <w:docVar w:name="CoverBillType" w:val="r"/>
    <w:docVar w:name="docpath" w:val="L:\Council\bills\RM\1029AC13.DOCX"/>
    <w:docVar w:name="dvBillNumber" w:val="32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3F0B"/>
    <w:rsid w:val="0000408B"/>
    <w:rsid w:val="00011869"/>
    <w:rsid w:val="000228A8"/>
    <w:rsid w:val="00034D8B"/>
    <w:rsid w:val="00036506"/>
    <w:rsid w:val="000872B3"/>
    <w:rsid w:val="0009139B"/>
    <w:rsid w:val="000C2E44"/>
    <w:rsid w:val="000D4DBF"/>
    <w:rsid w:val="000E1785"/>
    <w:rsid w:val="000E3F53"/>
    <w:rsid w:val="000E612E"/>
    <w:rsid w:val="000F40FA"/>
    <w:rsid w:val="000F4A37"/>
    <w:rsid w:val="00103D69"/>
    <w:rsid w:val="0010776B"/>
    <w:rsid w:val="00121EC2"/>
    <w:rsid w:val="00133E66"/>
    <w:rsid w:val="001421C9"/>
    <w:rsid w:val="001435A3"/>
    <w:rsid w:val="00174129"/>
    <w:rsid w:val="00180E49"/>
    <w:rsid w:val="00183830"/>
    <w:rsid w:val="001B5CC9"/>
    <w:rsid w:val="001D08F2"/>
    <w:rsid w:val="001D525B"/>
    <w:rsid w:val="001D7F4F"/>
    <w:rsid w:val="002321B6"/>
    <w:rsid w:val="00250967"/>
    <w:rsid w:val="002543C8"/>
    <w:rsid w:val="0025458C"/>
    <w:rsid w:val="00284AAE"/>
    <w:rsid w:val="00292B12"/>
    <w:rsid w:val="002E5912"/>
    <w:rsid w:val="00301B21"/>
    <w:rsid w:val="00313596"/>
    <w:rsid w:val="00325348"/>
    <w:rsid w:val="0032732C"/>
    <w:rsid w:val="00336AD0"/>
    <w:rsid w:val="0037079A"/>
    <w:rsid w:val="003839A3"/>
    <w:rsid w:val="0039763E"/>
    <w:rsid w:val="003A382F"/>
    <w:rsid w:val="003D01E8"/>
    <w:rsid w:val="003E5288"/>
    <w:rsid w:val="003F6D79"/>
    <w:rsid w:val="0041760A"/>
    <w:rsid w:val="00417C01"/>
    <w:rsid w:val="0044637B"/>
    <w:rsid w:val="004809EE"/>
    <w:rsid w:val="004B2645"/>
    <w:rsid w:val="004E7D54"/>
    <w:rsid w:val="005273C6"/>
    <w:rsid w:val="00530A69"/>
    <w:rsid w:val="00545593"/>
    <w:rsid w:val="00577C6C"/>
    <w:rsid w:val="00582ABE"/>
    <w:rsid w:val="005C2FE2"/>
    <w:rsid w:val="005E2BC9"/>
    <w:rsid w:val="005F2126"/>
    <w:rsid w:val="00605102"/>
    <w:rsid w:val="00613F0B"/>
    <w:rsid w:val="006215AA"/>
    <w:rsid w:val="006578E6"/>
    <w:rsid w:val="00667280"/>
    <w:rsid w:val="0067181C"/>
    <w:rsid w:val="006913C9"/>
    <w:rsid w:val="00691A66"/>
    <w:rsid w:val="0069470D"/>
    <w:rsid w:val="00734F00"/>
    <w:rsid w:val="007556B9"/>
    <w:rsid w:val="007A70AE"/>
    <w:rsid w:val="007B6CE5"/>
    <w:rsid w:val="007E7B65"/>
    <w:rsid w:val="008362E8"/>
    <w:rsid w:val="00850D5D"/>
    <w:rsid w:val="008A1768"/>
    <w:rsid w:val="008E23A3"/>
    <w:rsid w:val="008F0F33"/>
    <w:rsid w:val="008F4429"/>
    <w:rsid w:val="009139B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995"/>
    <w:rsid w:val="00AF752E"/>
    <w:rsid w:val="00B412D4"/>
    <w:rsid w:val="00BE3C22"/>
    <w:rsid w:val="00BF4122"/>
    <w:rsid w:val="00C0345E"/>
    <w:rsid w:val="00C3483A"/>
    <w:rsid w:val="00C74E9D"/>
    <w:rsid w:val="00C82FD3"/>
    <w:rsid w:val="00C919D0"/>
    <w:rsid w:val="00C92819"/>
    <w:rsid w:val="00CC6B7B"/>
    <w:rsid w:val="00CC7671"/>
    <w:rsid w:val="00CD2089"/>
    <w:rsid w:val="00CE33D1"/>
    <w:rsid w:val="00CE5B95"/>
    <w:rsid w:val="00D06753"/>
    <w:rsid w:val="00D632C5"/>
    <w:rsid w:val="00D73A67"/>
    <w:rsid w:val="00D970A9"/>
    <w:rsid w:val="00DF3845"/>
    <w:rsid w:val="00DF7364"/>
    <w:rsid w:val="00E41911"/>
    <w:rsid w:val="00E74CCA"/>
    <w:rsid w:val="00E92EEF"/>
    <w:rsid w:val="00EC76C3"/>
    <w:rsid w:val="00EF6E39"/>
    <w:rsid w:val="00F075E3"/>
    <w:rsid w:val="00F24442"/>
    <w:rsid w:val="00F50AE3"/>
    <w:rsid w:val="00F67CF1"/>
    <w:rsid w:val="00F8282A"/>
    <w:rsid w:val="00F840F0"/>
    <w:rsid w:val="00FA0C1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AC95EE-B2E1-48E3-A4D3-1A600B3E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4D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07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F8D66-369D-44F9-B547-D733E644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3207: Bob Norwood - South Carolina Legislature Online</dc:title>
  <dc:creator>%USERNAME%</dc:creator>
  <cp:lastModifiedBy>N Cumfer</cp:lastModifiedBy>
  <cp:revision>7</cp:revision>
  <cp:lastPrinted>2013-01-04T16:19:00Z</cp:lastPrinted>
  <dcterms:created xsi:type="dcterms:W3CDTF">2013-01-08T18:31:00Z</dcterms:created>
  <dcterms:modified xsi:type="dcterms:W3CDTF">2014-12-05T16:33:00Z</dcterms:modified>
</cp:coreProperties>
</file>