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1F5" w:rsidRDefault="003A11F5" w:rsidP="003A11F5">
      <w:pPr>
        <w:widowControl w:val="0"/>
        <w:jc w:val="center"/>
      </w:pPr>
      <w:r w:rsidRPr="003A11F5">
        <w:rPr>
          <w:b/>
        </w:rPr>
        <w:t>South Carolina General Assembly</w:t>
      </w:r>
    </w:p>
    <w:p w:rsidR="003A11F5" w:rsidRDefault="003A11F5" w:rsidP="003A11F5">
      <w:pPr>
        <w:widowControl w:val="0"/>
        <w:jc w:val="center"/>
      </w:pPr>
      <w:r>
        <w:t>120th Session, 2013-2014</w:t>
      </w:r>
    </w:p>
    <w:p w:rsidR="003A11F5" w:rsidRDefault="003A11F5" w:rsidP="003A11F5">
      <w:pPr>
        <w:widowControl w:val="0"/>
        <w:jc w:val="left"/>
      </w:pPr>
    </w:p>
    <w:p w:rsidR="003A11F5" w:rsidRDefault="003A11F5" w:rsidP="003A11F5">
      <w:pPr>
        <w:widowControl w:val="0"/>
        <w:jc w:val="left"/>
        <w:rPr>
          <w:b/>
        </w:rPr>
      </w:pPr>
      <w:r w:rsidRPr="003A11F5">
        <w:rPr>
          <w:b/>
        </w:rPr>
        <w:t>H. 3214</w:t>
      </w:r>
    </w:p>
    <w:p w:rsidR="003A11F5" w:rsidRDefault="003A11F5" w:rsidP="003A11F5">
      <w:pPr>
        <w:widowControl w:val="0"/>
        <w:jc w:val="left"/>
        <w:rPr>
          <w:b/>
        </w:rPr>
      </w:pPr>
    </w:p>
    <w:p w:rsidR="003A11F5" w:rsidRDefault="003A11F5" w:rsidP="003A11F5">
      <w:pPr>
        <w:widowControl w:val="0"/>
        <w:jc w:val="left"/>
      </w:pPr>
      <w:r w:rsidRPr="003A11F5">
        <w:rPr>
          <w:b/>
        </w:rPr>
        <w:t>STATUS INFORMATION</w:t>
      </w:r>
    </w:p>
    <w:p w:rsidR="003A11F5" w:rsidRDefault="003A11F5" w:rsidP="003A11F5">
      <w:pPr>
        <w:widowControl w:val="0"/>
        <w:jc w:val="left"/>
      </w:pPr>
    </w:p>
    <w:p w:rsidR="003A11F5" w:rsidRDefault="003A11F5" w:rsidP="003A11F5">
      <w:pPr>
        <w:widowControl w:val="0"/>
        <w:jc w:val="left"/>
      </w:pPr>
      <w:r>
        <w:t>House Resolution</w:t>
      </w:r>
    </w:p>
    <w:p w:rsidR="003A11F5" w:rsidRDefault="003A11F5" w:rsidP="003A11F5">
      <w:pPr>
        <w:widowControl w:val="0"/>
        <w:jc w:val="left"/>
      </w:pPr>
      <w:r>
        <w:t>Sponsors: Reps. G.R. Smith, Bedingfield and Willis</w:t>
      </w:r>
    </w:p>
    <w:p w:rsidR="003A11F5" w:rsidRDefault="003A11F5" w:rsidP="003A11F5">
      <w:pPr>
        <w:widowControl w:val="0"/>
        <w:jc w:val="left"/>
      </w:pPr>
      <w:r>
        <w:t>Document Path: l:\council\bills\rm\1018cm13.docx</w:t>
      </w:r>
    </w:p>
    <w:p w:rsidR="003A11F5" w:rsidRDefault="003A11F5" w:rsidP="003A11F5">
      <w:pPr>
        <w:widowControl w:val="0"/>
        <w:jc w:val="left"/>
      </w:pPr>
    </w:p>
    <w:p w:rsidR="003A11F5" w:rsidRDefault="003A11F5" w:rsidP="003A11F5">
      <w:pPr>
        <w:widowControl w:val="0"/>
        <w:jc w:val="left"/>
      </w:pPr>
      <w:r>
        <w:t>Introduced in the House on January 8, 2013</w:t>
      </w:r>
    </w:p>
    <w:p w:rsidR="003A11F5" w:rsidRDefault="003A11F5" w:rsidP="003A11F5">
      <w:pPr>
        <w:widowControl w:val="0"/>
        <w:jc w:val="left"/>
      </w:pPr>
      <w:r>
        <w:t>Adopted by the House on January 8, 2013</w:t>
      </w:r>
    </w:p>
    <w:p w:rsidR="003A11F5" w:rsidRDefault="003A11F5" w:rsidP="003A11F5">
      <w:pPr>
        <w:widowControl w:val="0"/>
        <w:jc w:val="left"/>
      </w:pPr>
    </w:p>
    <w:p w:rsidR="003A11F5" w:rsidRDefault="003A11F5" w:rsidP="003A11F5">
      <w:pPr>
        <w:widowControl w:val="0"/>
        <w:jc w:val="left"/>
      </w:pPr>
      <w:r>
        <w:t xml:space="preserve">Summary: </w:t>
      </w:r>
      <w:r w:rsidR="00DD2966">
        <w:t>Hillcrest High School Girls Volleyball Team</w:t>
      </w:r>
    </w:p>
    <w:p w:rsidR="003A11F5" w:rsidRDefault="003A11F5" w:rsidP="003A11F5">
      <w:pPr>
        <w:widowControl w:val="0"/>
        <w:jc w:val="left"/>
      </w:pPr>
    </w:p>
    <w:p w:rsidR="003A11F5" w:rsidRDefault="003A11F5" w:rsidP="003A11F5">
      <w:pPr>
        <w:widowControl w:val="0"/>
        <w:jc w:val="left"/>
      </w:pPr>
    </w:p>
    <w:p w:rsidR="003A11F5" w:rsidRDefault="003A11F5" w:rsidP="003A11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1F5">
        <w:rPr>
          <w:b/>
        </w:rPr>
        <w:t>HISTORY OF LEGISLATIVE ACTIONS</w:t>
      </w:r>
    </w:p>
    <w:p w:rsidR="003A11F5" w:rsidRDefault="003A11F5" w:rsidP="003A11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11F5" w:rsidRPr="003A11F5" w:rsidRDefault="003A11F5" w:rsidP="003A11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1F5">
        <w:rPr>
          <w:u w:val="single"/>
        </w:rPr>
        <w:tab/>
        <w:t>Date</w:t>
      </w:r>
      <w:r w:rsidRPr="003A11F5">
        <w:rPr>
          <w:u w:val="single"/>
        </w:rPr>
        <w:tab/>
        <w:t>Body</w:t>
      </w:r>
      <w:r w:rsidRPr="003A11F5">
        <w:rPr>
          <w:u w:val="single"/>
        </w:rPr>
        <w:tab/>
        <w:t>Action Description with journal page number</w:t>
      </w:r>
      <w:r w:rsidRPr="003A11F5">
        <w:rPr>
          <w:u w:val="single"/>
        </w:rPr>
        <w:tab/>
      </w:r>
      <w:bookmarkStart w:id="0" w:name="_GoBack"/>
      <w:bookmarkEnd w:id="0"/>
    </w:p>
    <w:p w:rsidR="00840513" w:rsidRDefault="00840513" w:rsidP="00840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4275DF">
        <w:t>Introduced and adopted (</w:t>
      </w:r>
      <w:hyperlink r:id="rId7" w:history="1">
        <w:r w:rsidRPr="004275DF">
          <w:rPr>
            <w:rStyle w:val="Hyperlink"/>
          </w:rPr>
          <w:t>House Journal</w:t>
        </w:r>
        <w:r w:rsidRPr="004275DF">
          <w:rPr>
            <w:rStyle w:val="Hyperlink"/>
          </w:rPr>
          <w:noBreakHyphen/>
          <w:t>page 30</w:t>
        </w:r>
      </w:hyperlink>
      <w:r w:rsidRPr="004275DF">
        <w:t>)</w:t>
      </w:r>
    </w:p>
    <w:p w:rsidR="00840513" w:rsidRDefault="00840513" w:rsidP="00840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1F5" w:rsidRPr="003A11F5" w:rsidRDefault="003A11F5" w:rsidP="003A11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1F5" w:rsidRDefault="003A11F5" w:rsidP="003A11F5">
      <w:r w:rsidRPr="003A11F5">
        <w:rPr>
          <w:b/>
        </w:rPr>
        <w:t>VERSIONS OF THIS BILL</w:t>
      </w:r>
    </w:p>
    <w:p w:rsidR="003A11F5" w:rsidRDefault="003A11F5" w:rsidP="003A11F5"/>
    <w:p w:rsidR="003A11F5" w:rsidRDefault="0024326C" w:rsidP="003A11F5">
      <w:hyperlink r:id="rId8" w:history="1">
        <w:r w:rsidR="003A11F5">
          <w:rPr>
            <w:rStyle w:val="Hyperlink"/>
          </w:rPr>
          <w:t>1/8/2013</w:t>
        </w:r>
      </w:hyperlink>
    </w:p>
    <w:p w:rsidR="003A11F5" w:rsidRDefault="003A11F5" w:rsidP="003A11F5"/>
    <w:p w:rsidR="003A11F5" w:rsidRDefault="003A11F5" w:rsidP="003A11F5">
      <w:pPr>
        <w:sectPr w:rsidR="003A11F5" w:rsidSect="003A11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46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254" w:rsidRDefault="00F25902" w:rsidP="00E362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36254">
        <w:t xml:space="preserve">SALUTE </w:t>
      </w:r>
      <w:r w:rsidR="00E36254" w:rsidRPr="00226842">
        <w:rPr>
          <w:color w:val="000000" w:themeColor="text1"/>
          <w:u w:color="000000" w:themeColor="text1"/>
        </w:rPr>
        <w:t xml:space="preserve">THE </w:t>
      </w:r>
      <w:r w:rsidR="003C1261">
        <w:rPr>
          <w:color w:val="000000" w:themeColor="text1"/>
          <w:u w:color="000000" w:themeColor="text1"/>
        </w:rPr>
        <w:t>HILLCREST</w:t>
      </w:r>
      <w:r w:rsidR="00E36254">
        <w:rPr>
          <w:color w:val="000000" w:themeColor="text1"/>
          <w:u w:color="000000" w:themeColor="text1"/>
        </w:rPr>
        <w:t xml:space="preserve"> </w:t>
      </w:r>
      <w:r w:rsidR="00E36254" w:rsidRPr="00226842">
        <w:rPr>
          <w:color w:val="000000" w:themeColor="text1"/>
          <w:u w:color="000000" w:themeColor="text1"/>
        </w:rPr>
        <w:t xml:space="preserve">HIGH SCHOOL </w:t>
      </w:r>
      <w:r w:rsidR="00E36254">
        <w:rPr>
          <w:color w:val="000000" w:themeColor="text1"/>
          <w:u w:color="000000" w:themeColor="text1"/>
        </w:rPr>
        <w:t xml:space="preserve">GIRLS </w:t>
      </w:r>
      <w:r w:rsidR="003C1261">
        <w:rPr>
          <w:color w:val="000000" w:themeColor="text1"/>
          <w:u w:color="000000" w:themeColor="text1"/>
        </w:rPr>
        <w:t>VOLLEYBALL</w:t>
      </w:r>
      <w:r w:rsidR="00E36254" w:rsidRPr="00226842">
        <w:rPr>
          <w:color w:val="000000" w:themeColor="text1"/>
          <w:u w:color="000000" w:themeColor="text1"/>
        </w:rPr>
        <w:t xml:space="preserve"> TEAM </w:t>
      </w:r>
      <w:r w:rsidR="00E36254">
        <w:rPr>
          <w:color w:val="000000" w:themeColor="text1"/>
          <w:u w:color="000000" w:themeColor="text1"/>
        </w:rPr>
        <w:t>FOR</w:t>
      </w:r>
      <w:r w:rsidR="00E36254" w:rsidRPr="00226842">
        <w:rPr>
          <w:color w:val="000000" w:themeColor="text1"/>
          <w:u w:color="000000" w:themeColor="text1"/>
        </w:rPr>
        <w:t xml:space="preserve"> </w:t>
      </w:r>
      <w:r w:rsidR="00E36254">
        <w:rPr>
          <w:color w:val="000000" w:themeColor="text1"/>
          <w:u w:color="000000" w:themeColor="text1"/>
        </w:rPr>
        <w:t>NETTING</w:t>
      </w:r>
      <w:r w:rsidR="00E36254" w:rsidRPr="00226842">
        <w:rPr>
          <w:color w:val="000000" w:themeColor="text1"/>
          <w:u w:color="000000" w:themeColor="text1"/>
        </w:rPr>
        <w:t xml:space="preserve"> THE </w:t>
      </w:r>
      <w:r w:rsidR="00E36254">
        <w:rPr>
          <w:color w:val="000000" w:themeColor="text1"/>
          <w:u w:color="000000" w:themeColor="text1"/>
        </w:rPr>
        <w:t xml:space="preserve">2012 CLASS </w:t>
      </w:r>
      <w:r w:rsidR="00E36254" w:rsidRPr="00226842">
        <w:rPr>
          <w:color w:val="000000" w:themeColor="text1"/>
          <w:u w:color="000000" w:themeColor="text1"/>
        </w:rPr>
        <w:t>A</w:t>
      </w:r>
      <w:r w:rsidR="00E36254">
        <w:rPr>
          <w:color w:val="000000" w:themeColor="text1"/>
          <w:u w:color="000000" w:themeColor="text1"/>
        </w:rPr>
        <w:t>AA</w:t>
      </w:r>
      <w:r w:rsidR="00E36254" w:rsidRPr="00226842">
        <w:rPr>
          <w:color w:val="000000" w:themeColor="text1"/>
          <w:u w:color="000000" w:themeColor="text1"/>
        </w:rPr>
        <w:t>A STATE CHAMPIONSHIP TITL</w:t>
      </w:r>
      <w:r w:rsidR="00E36254">
        <w:rPr>
          <w:color w:val="000000" w:themeColor="text1"/>
          <w:u w:color="000000" w:themeColor="text1"/>
        </w:rPr>
        <w:t xml:space="preserve">E, AND TO HONOR THE PLAYERS AND COACH </w:t>
      </w:r>
      <w:r w:rsidR="003C1261">
        <w:rPr>
          <w:color w:val="000000" w:themeColor="text1"/>
          <w:u w:color="000000" w:themeColor="text1"/>
        </w:rPr>
        <w:t>LYNN AVANT</w:t>
      </w:r>
      <w:r w:rsidR="00E36254">
        <w:rPr>
          <w:color w:val="000000" w:themeColor="text1"/>
          <w:u w:color="000000" w:themeColor="text1"/>
        </w:rPr>
        <w:t xml:space="preserve"> ON T</w:t>
      </w:r>
      <w:r w:rsidR="003C1261">
        <w:rPr>
          <w:color w:val="000000" w:themeColor="text1"/>
          <w:u w:color="000000" w:themeColor="text1"/>
        </w:rPr>
        <w:t>WO</w:t>
      </w:r>
      <w:r w:rsidR="00E36254">
        <w:rPr>
          <w:color w:val="000000" w:themeColor="text1"/>
          <w:u w:color="000000" w:themeColor="text1"/>
        </w:rPr>
        <w:t xml:space="preserve"> CONSECUTIVE STATE WINS.</w:t>
      </w:r>
    </w:p>
    <w:p w:rsidR="004846EB" w:rsidRDefault="00484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5EC2" w:rsidRDefault="004846EB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B26C6">
        <w:t>twelve months after the Hillcrest High School girls volleyball team battled to a five</w:t>
      </w:r>
      <w:r w:rsidR="00AD319F">
        <w:noBreakHyphen/>
      </w:r>
      <w:r w:rsidR="00DB26C6">
        <w:t>game title win over Aiken, the Hillcrest Lady Ram</w:t>
      </w:r>
      <w:r w:rsidR="006F57D2">
        <w:t>s once again overcame the Green Hornets, this time in four games to win their second consecutive Class AAAA crown; and</w:t>
      </w:r>
    </w:p>
    <w:p w:rsidR="006F57D2" w:rsidRDefault="006F57D2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57D2" w:rsidRDefault="006F57D2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4218D">
        <w:t xml:space="preserve">on Saturday, November 3, 2012, </w:t>
      </w:r>
      <w:r>
        <w:t xml:space="preserve">Hillcrest </w:t>
      </w:r>
      <w:r w:rsidR="00301194">
        <w:t>(54</w:t>
      </w:r>
      <w:r w:rsidR="00AD319F">
        <w:noBreakHyphen/>
      </w:r>
      <w:r w:rsidR="00301194">
        <w:t>3) took the match 25</w:t>
      </w:r>
      <w:r w:rsidR="00AD319F">
        <w:noBreakHyphen/>
      </w:r>
      <w:r w:rsidR="00301194">
        <w:t>23, 14</w:t>
      </w:r>
      <w:r w:rsidR="00AD319F">
        <w:noBreakHyphen/>
      </w:r>
      <w:r w:rsidR="00301194">
        <w:t>25, 25</w:t>
      </w:r>
      <w:r w:rsidR="00AD319F">
        <w:noBreakHyphen/>
      </w:r>
      <w:r w:rsidR="00301194">
        <w:t>14, and 25</w:t>
      </w:r>
      <w:r w:rsidR="00AD319F">
        <w:noBreakHyphen/>
      </w:r>
      <w:r w:rsidR="00301194">
        <w:t>20. Excited Hillcrest fans were more than usually jubilant at the victory because it was the second time in s</w:t>
      </w:r>
      <w:r w:rsidR="00194E36">
        <w:t>even</w:t>
      </w:r>
      <w:r w:rsidR="00301194">
        <w:t xml:space="preserve"> years the Lady Rams ha</w:t>
      </w:r>
      <w:r w:rsidR="00455480">
        <w:t>ve</w:t>
      </w:r>
      <w:r w:rsidR="00301194">
        <w:t xml:space="preserve"> gone back</w:t>
      </w:r>
      <w:r w:rsidR="00AD319F">
        <w:noBreakHyphen/>
      </w:r>
      <w:r w:rsidR="00301194">
        <w:t>to</w:t>
      </w:r>
      <w:r w:rsidR="00AD319F">
        <w:noBreakHyphen/>
      </w:r>
      <w:r w:rsidR="00301194">
        <w:t>back, having won state titles in 2006 and 2007, as well as 2011 and 2012; and</w:t>
      </w:r>
    </w:p>
    <w:p w:rsidR="00301194" w:rsidRDefault="00301194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66DD" w:rsidRDefault="00301194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218D">
        <w:t xml:space="preserve">rightly proud of her team, </w:t>
      </w:r>
      <w:r w:rsidR="005466DD">
        <w:rPr>
          <w:color w:val="000000" w:themeColor="text1"/>
          <w:u w:color="000000" w:themeColor="text1"/>
        </w:rPr>
        <w:t>Coach L</w:t>
      </w:r>
      <w:r w:rsidR="00A4218D">
        <w:rPr>
          <w:color w:val="000000" w:themeColor="text1"/>
          <w:u w:color="000000" w:themeColor="text1"/>
        </w:rPr>
        <w:t>ynn Avant</w:t>
      </w:r>
      <w:r w:rsidR="005466DD">
        <w:rPr>
          <w:color w:val="000000" w:themeColor="text1"/>
          <w:u w:color="000000" w:themeColor="text1"/>
        </w:rPr>
        <w:t xml:space="preserve"> </w:t>
      </w:r>
      <w:r w:rsidR="00A4218D">
        <w:rPr>
          <w:color w:val="000000" w:themeColor="text1"/>
          <w:u w:color="000000" w:themeColor="text1"/>
        </w:rPr>
        <w:t xml:space="preserve">instilled </w:t>
      </w:r>
      <w:r w:rsidR="005466DD">
        <w:rPr>
          <w:color w:val="000000" w:themeColor="text1"/>
          <w:u w:color="000000" w:themeColor="text1"/>
        </w:rPr>
        <w:t>a standa</w:t>
      </w:r>
      <w:r w:rsidR="005466DD" w:rsidRPr="00EE59F0">
        <w:rPr>
          <w:color w:val="000000" w:themeColor="text1"/>
          <w:u w:color="000000" w:themeColor="text1"/>
        </w:rPr>
        <w:t xml:space="preserve">rd of excellence in </w:t>
      </w:r>
      <w:r w:rsidR="005466DD">
        <w:rPr>
          <w:color w:val="000000" w:themeColor="text1"/>
          <w:u w:color="000000" w:themeColor="text1"/>
        </w:rPr>
        <w:t>her</w:t>
      </w:r>
      <w:r w:rsidR="005466DD" w:rsidRPr="00EE59F0">
        <w:rPr>
          <w:color w:val="000000" w:themeColor="text1"/>
          <w:u w:color="000000" w:themeColor="text1"/>
        </w:rPr>
        <w:t xml:space="preserve"> athletes that </w:t>
      </w:r>
      <w:r w:rsidR="005466DD"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 w:rsidR="005466DD">
        <w:rPr>
          <w:color w:val="000000" w:themeColor="text1"/>
          <w:u w:color="000000" w:themeColor="text1"/>
        </w:rPr>
        <w:t>court; and</w:t>
      </w:r>
    </w:p>
    <w:p w:rsidR="00C62B75" w:rsidRDefault="00C62B75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B75" w:rsidRPr="00EE59F0" w:rsidRDefault="00C62B75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Avant also taught the Lady Rams perseverance, </w:t>
      </w:r>
      <w:r w:rsidR="00F74508">
        <w:rPr>
          <w:color w:val="000000" w:themeColor="text1"/>
          <w:u w:color="000000" w:themeColor="text1"/>
        </w:rPr>
        <w:t xml:space="preserve">a winning trait </w:t>
      </w:r>
      <w:r>
        <w:rPr>
          <w:color w:val="000000" w:themeColor="text1"/>
          <w:u w:color="000000" w:themeColor="text1"/>
        </w:rPr>
        <w:t xml:space="preserve">they demonstrated to some purpose </w:t>
      </w:r>
      <w:r w:rsidR="009E107E">
        <w:rPr>
          <w:color w:val="000000" w:themeColor="text1"/>
          <w:u w:color="000000" w:themeColor="text1"/>
        </w:rPr>
        <w:t xml:space="preserve">before a riveted crowd at the </w:t>
      </w:r>
      <w:r>
        <w:rPr>
          <w:color w:val="000000" w:themeColor="text1"/>
          <w:u w:color="000000" w:themeColor="text1"/>
        </w:rPr>
        <w:t xml:space="preserve">November </w:t>
      </w:r>
      <w:r w:rsidR="009E107E">
        <w:rPr>
          <w:color w:val="000000" w:themeColor="text1"/>
          <w:u w:color="000000" w:themeColor="text1"/>
        </w:rPr>
        <w:t>3 finals</w:t>
      </w:r>
      <w:r>
        <w:rPr>
          <w:color w:val="000000" w:themeColor="text1"/>
          <w:u w:color="000000" w:themeColor="text1"/>
        </w:rPr>
        <w:t>; and</w:t>
      </w:r>
    </w:p>
    <w:p w:rsidR="005466DD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6DD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great pride and recognition these athletes have brought to their school and community, the House of Representatives congratulates the Lady </w:t>
      </w:r>
      <w:r w:rsidR="00E406D0">
        <w:rPr>
          <w:color w:val="000000" w:themeColor="text1"/>
          <w:u w:color="000000" w:themeColor="text1"/>
        </w:rPr>
        <w:t>Rams</w:t>
      </w:r>
      <w:r>
        <w:rPr>
          <w:color w:val="000000" w:themeColor="text1"/>
          <w:u w:color="000000" w:themeColor="text1"/>
        </w:rPr>
        <w:t xml:space="preserve">, and the members look with interest toward hearing of their further exploits as </w:t>
      </w:r>
      <w:r w:rsidR="00E406D0">
        <w:rPr>
          <w:color w:val="000000" w:themeColor="text1"/>
          <w:u w:color="000000" w:themeColor="text1"/>
        </w:rPr>
        <w:t>volleyball</w:t>
      </w:r>
      <w:r>
        <w:rPr>
          <w:color w:val="000000" w:themeColor="text1"/>
          <w:u w:color="000000" w:themeColor="text1"/>
        </w:rPr>
        <w:t xml:space="preserve"> champions. Now, therefore,</w:t>
      </w:r>
    </w:p>
    <w:p w:rsidR="005466DD" w:rsidRPr="00226842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6DD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66DD" w:rsidRPr="00226842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1B3" w:rsidRDefault="005466DD" w:rsidP="00486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4861B3">
        <w:t xml:space="preserve">salute </w:t>
      </w:r>
      <w:r w:rsidR="004861B3" w:rsidRPr="00226842">
        <w:rPr>
          <w:color w:val="000000" w:themeColor="text1"/>
          <w:u w:color="000000" w:themeColor="text1"/>
        </w:rPr>
        <w:t xml:space="preserve">the </w:t>
      </w:r>
      <w:r w:rsidR="004861B3">
        <w:rPr>
          <w:color w:val="000000" w:themeColor="text1"/>
          <w:u w:color="000000" w:themeColor="text1"/>
        </w:rPr>
        <w:t>Hillcrest H</w:t>
      </w:r>
      <w:r w:rsidR="004861B3" w:rsidRPr="00226842">
        <w:rPr>
          <w:color w:val="000000" w:themeColor="text1"/>
          <w:u w:color="000000" w:themeColor="text1"/>
        </w:rPr>
        <w:t xml:space="preserve">igh </w:t>
      </w:r>
      <w:r w:rsidR="004861B3">
        <w:rPr>
          <w:color w:val="000000" w:themeColor="text1"/>
          <w:u w:color="000000" w:themeColor="text1"/>
        </w:rPr>
        <w:t>S</w:t>
      </w:r>
      <w:r w:rsidR="004861B3" w:rsidRPr="00226842">
        <w:rPr>
          <w:color w:val="000000" w:themeColor="text1"/>
          <w:u w:color="000000" w:themeColor="text1"/>
        </w:rPr>
        <w:t xml:space="preserve">chool </w:t>
      </w:r>
      <w:r w:rsidR="004861B3">
        <w:rPr>
          <w:color w:val="000000" w:themeColor="text1"/>
          <w:u w:color="000000" w:themeColor="text1"/>
        </w:rPr>
        <w:t>girls volleyball</w:t>
      </w:r>
      <w:r w:rsidR="004861B3" w:rsidRPr="00226842">
        <w:rPr>
          <w:color w:val="000000" w:themeColor="text1"/>
          <w:u w:color="000000" w:themeColor="text1"/>
        </w:rPr>
        <w:t xml:space="preserve"> team </w:t>
      </w:r>
      <w:r w:rsidR="004861B3">
        <w:rPr>
          <w:color w:val="000000" w:themeColor="text1"/>
          <w:u w:color="000000" w:themeColor="text1"/>
        </w:rPr>
        <w:t>for</w:t>
      </w:r>
      <w:r w:rsidR="004861B3" w:rsidRPr="00226842">
        <w:rPr>
          <w:color w:val="000000" w:themeColor="text1"/>
          <w:u w:color="000000" w:themeColor="text1"/>
        </w:rPr>
        <w:t xml:space="preserve"> </w:t>
      </w:r>
      <w:r w:rsidR="004861B3">
        <w:rPr>
          <w:color w:val="000000" w:themeColor="text1"/>
          <w:u w:color="000000" w:themeColor="text1"/>
        </w:rPr>
        <w:t>netting</w:t>
      </w:r>
      <w:r w:rsidR="004861B3" w:rsidRPr="00226842">
        <w:rPr>
          <w:color w:val="000000" w:themeColor="text1"/>
          <w:u w:color="000000" w:themeColor="text1"/>
        </w:rPr>
        <w:t xml:space="preserve"> the </w:t>
      </w:r>
      <w:r w:rsidR="004861B3">
        <w:rPr>
          <w:color w:val="000000" w:themeColor="text1"/>
          <w:u w:color="000000" w:themeColor="text1"/>
        </w:rPr>
        <w:t>2012 Class AAAA</w:t>
      </w:r>
      <w:r w:rsidR="004861B3" w:rsidRPr="00226842">
        <w:rPr>
          <w:color w:val="000000" w:themeColor="text1"/>
          <w:u w:color="000000" w:themeColor="text1"/>
        </w:rPr>
        <w:t xml:space="preserve"> </w:t>
      </w:r>
      <w:r w:rsidR="004861B3">
        <w:rPr>
          <w:color w:val="000000" w:themeColor="text1"/>
          <w:u w:color="000000" w:themeColor="text1"/>
        </w:rPr>
        <w:t>S</w:t>
      </w:r>
      <w:r w:rsidR="004861B3" w:rsidRPr="00226842">
        <w:rPr>
          <w:color w:val="000000" w:themeColor="text1"/>
          <w:u w:color="000000" w:themeColor="text1"/>
        </w:rPr>
        <w:t xml:space="preserve">tate </w:t>
      </w:r>
      <w:r w:rsidR="004861B3">
        <w:rPr>
          <w:color w:val="000000" w:themeColor="text1"/>
          <w:u w:color="000000" w:themeColor="text1"/>
        </w:rPr>
        <w:t>C</w:t>
      </w:r>
      <w:r w:rsidR="004861B3" w:rsidRPr="00226842">
        <w:rPr>
          <w:color w:val="000000" w:themeColor="text1"/>
          <w:u w:color="000000" w:themeColor="text1"/>
        </w:rPr>
        <w:t>hampionship titl</w:t>
      </w:r>
      <w:r w:rsidR="004861B3">
        <w:rPr>
          <w:color w:val="000000" w:themeColor="text1"/>
          <w:u w:color="000000" w:themeColor="text1"/>
        </w:rPr>
        <w:t>e, and honor the players and Coach Lynn Avant on two consecutive state wins.</w:t>
      </w:r>
    </w:p>
    <w:p w:rsidR="005466DD" w:rsidRPr="00226842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6DD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3F695D">
        <w:rPr>
          <w:color w:val="000000" w:themeColor="text1"/>
          <w:u w:color="000000" w:themeColor="text1"/>
        </w:rPr>
        <w:t>Steve Chamness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4861B3">
        <w:rPr>
          <w:color w:val="000000" w:themeColor="text1"/>
          <w:u w:color="000000" w:themeColor="text1"/>
        </w:rPr>
        <w:t>Lynn Avant</w:t>
      </w:r>
      <w:r w:rsidRPr="00226842">
        <w:rPr>
          <w:color w:val="000000" w:themeColor="text1"/>
          <w:u w:color="000000" w:themeColor="text1"/>
        </w:rPr>
        <w:t xml:space="preserve"> of </w:t>
      </w:r>
      <w:r w:rsidR="004861B3">
        <w:rPr>
          <w:color w:val="000000" w:themeColor="text1"/>
          <w:u w:color="000000" w:themeColor="text1"/>
        </w:rPr>
        <w:t>Hillcrest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56031F" w:rsidRDefault="00AD31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031F" w:rsidRDefault="0056031F" w:rsidP="003A11F5">
      <w:pPr>
        <w:suppressAutoHyphens/>
      </w:pPr>
    </w:p>
    <w:sectPr w:rsidR="0056031F" w:rsidSect="003A11F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18D" w:rsidRDefault="00A4218D" w:rsidP="009F0C77">
      <w:r>
        <w:separator/>
      </w:r>
    </w:p>
  </w:endnote>
  <w:endnote w:type="continuationSeparator" w:id="0">
    <w:p w:rsidR="00A4218D" w:rsidRDefault="00A421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E9DBF7-DC30-49F0-9060-7DE95EF05D19}"/>
    <w:embedBold r:id="rId2" w:fontKey="{4F4CF670-9E1C-4DDB-9B00-8D0A23FFE3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A891A4-4F88-4F22-9FB3-CDF799756A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9E2319-5E9F-4FCA-9EBB-03A3D998BA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F7E936-724E-4F1B-A2DE-2E9846185A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1F5" w:rsidRPr="0056031F" w:rsidRDefault="003A11F5" w:rsidP="005603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[3214]</w:t>
    </w:r>
    <w:r>
      <w:tab/>
    </w:r>
    <w:r w:rsidR="00A347A2">
      <w:fldChar w:fldCharType="begin"/>
    </w:r>
    <w:r w:rsidR="00A347A2">
      <w:instrText xml:space="preserve"> PAGE  \* MERGEFORMAT </w:instrText>
    </w:r>
    <w:r w:rsidR="00A347A2">
      <w:fldChar w:fldCharType="separate"/>
    </w:r>
    <w:r w:rsidR="0024326C">
      <w:rPr>
        <w:noProof/>
      </w:rPr>
      <w:t>1</w:t>
    </w:r>
    <w:r w:rsidR="00A347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18D" w:rsidRDefault="00A4218D" w:rsidP="009F0C77">
      <w:r>
        <w:separator/>
      </w:r>
    </w:p>
  </w:footnote>
  <w:footnote w:type="continuationSeparator" w:id="0">
    <w:p w:rsidR="00A4218D" w:rsidRDefault="00A421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8CM13"/>
    <w:docVar w:name="CoverBillType" w:val="r"/>
    <w:docVar w:name="docpath" w:val="L:\Council\bills\RM\1018CM13.DOCX"/>
    <w:docVar w:name="dvBillNumber" w:val="32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467B"/>
    <w:rsid w:val="00011869"/>
    <w:rsid w:val="000A1155"/>
    <w:rsid w:val="000E1785"/>
    <w:rsid w:val="000F40FA"/>
    <w:rsid w:val="001075DC"/>
    <w:rsid w:val="0010776B"/>
    <w:rsid w:val="00133E66"/>
    <w:rsid w:val="001435A3"/>
    <w:rsid w:val="00194E36"/>
    <w:rsid w:val="001D08F2"/>
    <w:rsid w:val="001D525B"/>
    <w:rsid w:val="001D7F4F"/>
    <w:rsid w:val="00231EB9"/>
    <w:rsid w:val="002321B6"/>
    <w:rsid w:val="0024326C"/>
    <w:rsid w:val="00250967"/>
    <w:rsid w:val="002543C8"/>
    <w:rsid w:val="00284AAE"/>
    <w:rsid w:val="002A6EA9"/>
    <w:rsid w:val="002C1B18"/>
    <w:rsid w:val="002E5912"/>
    <w:rsid w:val="00301194"/>
    <w:rsid w:val="00325348"/>
    <w:rsid w:val="0032732C"/>
    <w:rsid w:val="00336AD0"/>
    <w:rsid w:val="0037079A"/>
    <w:rsid w:val="003A11F5"/>
    <w:rsid w:val="003C1261"/>
    <w:rsid w:val="003D01E8"/>
    <w:rsid w:val="003E5288"/>
    <w:rsid w:val="003F695D"/>
    <w:rsid w:val="003F6D79"/>
    <w:rsid w:val="0041760A"/>
    <w:rsid w:val="00417C01"/>
    <w:rsid w:val="00426A3D"/>
    <w:rsid w:val="00455480"/>
    <w:rsid w:val="004809EE"/>
    <w:rsid w:val="004846EB"/>
    <w:rsid w:val="004861B3"/>
    <w:rsid w:val="004B5EC2"/>
    <w:rsid w:val="004E7D54"/>
    <w:rsid w:val="005273C6"/>
    <w:rsid w:val="00530A69"/>
    <w:rsid w:val="00545593"/>
    <w:rsid w:val="005466DD"/>
    <w:rsid w:val="0056031F"/>
    <w:rsid w:val="00577C6C"/>
    <w:rsid w:val="005C2FE2"/>
    <w:rsid w:val="005E2BC9"/>
    <w:rsid w:val="005F1CBD"/>
    <w:rsid w:val="00605102"/>
    <w:rsid w:val="006215AA"/>
    <w:rsid w:val="006913C9"/>
    <w:rsid w:val="0069470D"/>
    <w:rsid w:val="006F57D2"/>
    <w:rsid w:val="00734F00"/>
    <w:rsid w:val="007A70AE"/>
    <w:rsid w:val="007F4527"/>
    <w:rsid w:val="008362E8"/>
    <w:rsid w:val="00840513"/>
    <w:rsid w:val="00844C37"/>
    <w:rsid w:val="00894146"/>
    <w:rsid w:val="008A1768"/>
    <w:rsid w:val="008F4429"/>
    <w:rsid w:val="008F4ADC"/>
    <w:rsid w:val="0094021A"/>
    <w:rsid w:val="0099467B"/>
    <w:rsid w:val="009B780A"/>
    <w:rsid w:val="009C6A0B"/>
    <w:rsid w:val="009E107E"/>
    <w:rsid w:val="009F0C77"/>
    <w:rsid w:val="009F4DD1"/>
    <w:rsid w:val="00A347A2"/>
    <w:rsid w:val="00A41684"/>
    <w:rsid w:val="00A4218D"/>
    <w:rsid w:val="00A64E80"/>
    <w:rsid w:val="00A72BCD"/>
    <w:rsid w:val="00A741D9"/>
    <w:rsid w:val="00A833AB"/>
    <w:rsid w:val="00A9741D"/>
    <w:rsid w:val="00AD319F"/>
    <w:rsid w:val="00AD4B17"/>
    <w:rsid w:val="00AF7080"/>
    <w:rsid w:val="00B13F89"/>
    <w:rsid w:val="00B412D4"/>
    <w:rsid w:val="00BE3C22"/>
    <w:rsid w:val="00C0345E"/>
    <w:rsid w:val="00C3483A"/>
    <w:rsid w:val="00C62B75"/>
    <w:rsid w:val="00C74E9D"/>
    <w:rsid w:val="00C82FD3"/>
    <w:rsid w:val="00C92819"/>
    <w:rsid w:val="00CA7D8E"/>
    <w:rsid w:val="00CB4269"/>
    <w:rsid w:val="00CB669B"/>
    <w:rsid w:val="00CC6B7B"/>
    <w:rsid w:val="00CD2089"/>
    <w:rsid w:val="00D73A67"/>
    <w:rsid w:val="00D970A9"/>
    <w:rsid w:val="00DB26C6"/>
    <w:rsid w:val="00DD2966"/>
    <w:rsid w:val="00DF3845"/>
    <w:rsid w:val="00E36254"/>
    <w:rsid w:val="00E406D0"/>
    <w:rsid w:val="00E41911"/>
    <w:rsid w:val="00E92EEF"/>
    <w:rsid w:val="00F24442"/>
    <w:rsid w:val="00F25902"/>
    <w:rsid w:val="00F50AE3"/>
    <w:rsid w:val="00F67CF1"/>
    <w:rsid w:val="00F74508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54369A-43D1-45FB-8B10-507D608D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D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D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11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4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8B7E4-55F4-4012-8F54-468CE0D0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3214: Hillcrest High School Girls Volleyball Team - South Carolina Legislature Online</dc:title>
  <dc:subject/>
  <dc:creator>%USERNAME%</dc:creator>
  <cp:keywords/>
  <dc:description/>
  <cp:lastModifiedBy>N Cumfer</cp:lastModifiedBy>
  <cp:revision>7</cp:revision>
  <cp:lastPrinted>2012-11-14T15:26:00Z</cp:lastPrinted>
  <dcterms:created xsi:type="dcterms:W3CDTF">2013-01-08T18:32:00Z</dcterms:created>
  <dcterms:modified xsi:type="dcterms:W3CDTF">2014-12-05T16:33:00Z</dcterms:modified>
</cp:coreProperties>
</file>