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D13" w:rsidRDefault="000E4D13" w:rsidP="000E4D13">
      <w:pPr>
        <w:widowControl w:val="0"/>
        <w:jc w:val="center"/>
      </w:pPr>
      <w:r w:rsidRPr="000E4D13">
        <w:rPr>
          <w:b/>
        </w:rPr>
        <w:t>South Carolina General Assembly</w:t>
      </w:r>
    </w:p>
    <w:p w:rsidR="000E4D13" w:rsidRDefault="000E4D13" w:rsidP="000E4D13">
      <w:pPr>
        <w:widowControl w:val="0"/>
        <w:jc w:val="center"/>
      </w:pPr>
      <w:r>
        <w:t>120th Session, 2013-2014</w:t>
      </w:r>
    </w:p>
    <w:p w:rsidR="000E4D13" w:rsidRDefault="000E4D13" w:rsidP="000E4D13">
      <w:pPr>
        <w:widowControl w:val="0"/>
        <w:jc w:val="left"/>
      </w:pPr>
    </w:p>
    <w:p w:rsidR="000E4D13" w:rsidRDefault="000E4D13" w:rsidP="000E4D13">
      <w:pPr>
        <w:widowControl w:val="0"/>
        <w:jc w:val="left"/>
        <w:rPr>
          <w:b/>
        </w:rPr>
      </w:pPr>
      <w:r w:rsidRPr="000E4D13">
        <w:rPr>
          <w:b/>
        </w:rPr>
        <w:t>H. 3222</w:t>
      </w:r>
    </w:p>
    <w:p w:rsidR="000E4D13" w:rsidRDefault="000E4D13" w:rsidP="000E4D13">
      <w:pPr>
        <w:widowControl w:val="0"/>
        <w:jc w:val="left"/>
        <w:rPr>
          <w:b/>
        </w:rPr>
      </w:pPr>
    </w:p>
    <w:p w:rsidR="000E4D13" w:rsidRDefault="000E4D13" w:rsidP="000E4D13">
      <w:pPr>
        <w:widowControl w:val="0"/>
        <w:jc w:val="left"/>
      </w:pPr>
      <w:r w:rsidRPr="000E4D13">
        <w:rPr>
          <w:b/>
        </w:rPr>
        <w:t>STATUS INFORMATION</w:t>
      </w:r>
    </w:p>
    <w:p w:rsidR="000E4D13" w:rsidRDefault="000E4D13" w:rsidP="000E4D13">
      <w:pPr>
        <w:widowControl w:val="0"/>
        <w:jc w:val="left"/>
      </w:pPr>
    </w:p>
    <w:p w:rsidR="000E4D13" w:rsidRDefault="000E4D13" w:rsidP="000E4D13">
      <w:pPr>
        <w:widowControl w:val="0"/>
        <w:jc w:val="left"/>
      </w:pPr>
      <w:r>
        <w:t>House Resolution</w:t>
      </w:r>
    </w:p>
    <w:p w:rsidR="000E4D13" w:rsidRDefault="000E4D13" w:rsidP="000E4D13">
      <w:pPr>
        <w:widowControl w:val="0"/>
        <w:jc w:val="left"/>
      </w:pPr>
      <w:r>
        <w:t>Sponsors: Rep. Huggins</w:t>
      </w:r>
    </w:p>
    <w:p w:rsidR="000E4D13" w:rsidRDefault="000E4D13" w:rsidP="000E4D13">
      <w:pPr>
        <w:widowControl w:val="0"/>
        <w:jc w:val="left"/>
      </w:pPr>
      <w:r>
        <w:t>Document Path: l:\council\bills\rm\1021ab13.docx</w:t>
      </w:r>
    </w:p>
    <w:p w:rsidR="000E4D13" w:rsidRDefault="000E4D13" w:rsidP="000E4D13">
      <w:pPr>
        <w:widowControl w:val="0"/>
        <w:jc w:val="left"/>
      </w:pPr>
    </w:p>
    <w:p w:rsidR="000E4D13" w:rsidRDefault="000E4D13" w:rsidP="000E4D13">
      <w:pPr>
        <w:widowControl w:val="0"/>
        <w:jc w:val="left"/>
      </w:pPr>
      <w:r>
        <w:t>Introduced in the House on January 8, 2013</w:t>
      </w:r>
    </w:p>
    <w:p w:rsidR="000E4D13" w:rsidRDefault="000E4D13" w:rsidP="000E4D13">
      <w:pPr>
        <w:widowControl w:val="0"/>
        <w:jc w:val="left"/>
      </w:pPr>
      <w:r>
        <w:t>Adopted by the House on January 8, 2013</w:t>
      </w:r>
    </w:p>
    <w:p w:rsidR="000E4D13" w:rsidRDefault="000E4D13" w:rsidP="000E4D13">
      <w:pPr>
        <w:widowControl w:val="0"/>
        <w:jc w:val="left"/>
      </w:pPr>
    </w:p>
    <w:p w:rsidR="000E4D13" w:rsidRDefault="000E4D13" w:rsidP="000E4D13">
      <w:pPr>
        <w:widowControl w:val="0"/>
        <w:jc w:val="left"/>
      </w:pPr>
      <w:r>
        <w:t xml:space="preserve">Summary: </w:t>
      </w:r>
      <w:r w:rsidR="00A66D99">
        <w:t>George R. Starnes III</w:t>
      </w:r>
    </w:p>
    <w:p w:rsidR="000E4D13" w:rsidRDefault="000E4D13" w:rsidP="000E4D13">
      <w:pPr>
        <w:widowControl w:val="0"/>
        <w:jc w:val="left"/>
      </w:pPr>
    </w:p>
    <w:p w:rsidR="000E4D13" w:rsidRDefault="000E4D13" w:rsidP="000E4D13">
      <w:pPr>
        <w:widowControl w:val="0"/>
        <w:jc w:val="left"/>
      </w:pPr>
    </w:p>
    <w:p w:rsidR="000E4D13" w:rsidRDefault="000E4D13" w:rsidP="000E4D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D13">
        <w:rPr>
          <w:b/>
        </w:rPr>
        <w:t>HISTORY OF LEGISLATIVE ACTIONS</w:t>
      </w:r>
    </w:p>
    <w:p w:rsidR="000E4D13" w:rsidRDefault="000E4D13" w:rsidP="000E4D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4D13" w:rsidRPr="000E4D13" w:rsidRDefault="000E4D13" w:rsidP="000E4D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4D13">
        <w:rPr>
          <w:u w:val="single"/>
        </w:rPr>
        <w:tab/>
        <w:t>Date</w:t>
      </w:r>
      <w:r w:rsidRPr="000E4D13">
        <w:rPr>
          <w:u w:val="single"/>
        </w:rPr>
        <w:tab/>
        <w:t>Body</w:t>
      </w:r>
      <w:r w:rsidRPr="000E4D13">
        <w:rPr>
          <w:u w:val="single"/>
        </w:rPr>
        <w:tab/>
        <w:t>Action Description with journal page number</w:t>
      </w:r>
      <w:r w:rsidRPr="000E4D13">
        <w:rPr>
          <w:u w:val="single"/>
        </w:rPr>
        <w:tab/>
      </w:r>
      <w:bookmarkStart w:id="0" w:name="_GoBack"/>
      <w:bookmarkEnd w:id="0"/>
    </w:p>
    <w:p w:rsidR="00893CFA" w:rsidRDefault="00893CFA" w:rsidP="00893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858E8">
        <w:t>Introduced and adopted (</w:t>
      </w:r>
      <w:hyperlink r:id="rId7" w:history="1">
        <w:r w:rsidRPr="006858E8">
          <w:rPr>
            <w:rStyle w:val="Hyperlink"/>
          </w:rPr>
          <w:t>House Journal</w:t>
        </w:r>
        <w:r w:rsidRPr="006858E8">
          <w:rPr>
            <w:rStyle w:val="Hyperlink"/>
          </w:rPr>
          <w:noBreakHyphen/>
          <w:t>page 38</w:t>
        </w:r>
      </w:hyperlink>
      <w:r w:rsidRPr="006858E8">
        <w:t>)</w:t>
      </w:r>
    </w:p>
    <w:p w:rsidR="00893CFA" w:rsidRDefault="00893CFA" w:rsidP="00893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D13" w:rsidRPr="000E4D13" w:rsidRDefault="000E4D13" w:rsidP="000E4D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4D13" w:rsidRDefault="000E4D13" w:rsidP="000E4D13">
      <w:r w:rsidRPr="000E4D13">
        <w:rPr>
          <w:b/>
        </w:rPr>
        <w:t>VERSIONS OF THIS BILL</w:t>
      </w:r>
    </w:p>
    <w:p w:rsidR="000E4D13" w:rsidRDefault="000E4D13" w:rsidP="000E4D13"/>
    <w:p w:rsidR="000E4D13" w:rsidRDefault="00E743C8" w:rsidP="000E4D13">
      <w:hyperlink r:id="rId8" w:history="1">
        <w:r w:rsidR="000E4D13">
          <w:rPr>
            <w:rStyle w:val="Hyperlink"/>
          </w:rPr>
          <w:t>1/8/2013</w:t>
        </w:r>
      </w:hyperlink>
    </w:p>
    <w:p w:rsidR="000E4D13" w:rsidRDefault="000E4D13" w:rsidP="000E4D13"/>
    <w:p w:rsidR="000E4D13" w:rsidRDefault="000E4D13" w:rsidP="000E4D13">
      <w:pPr>
        <w:sectPr w:rsidR="000E4D13" w:rsidSect="000E4D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A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6F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D60" w:rsidRDefault="00F64E5E" w:rsidP="007E1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243F">
        <w:t xml:space="preserve">RECOGNIZE AND HONOR </w:t>
      </w:r>
      <w:r w:rsidR="00462063">
        <w:t>GEOR</w:t>
      </w:r>
      <w:r w:rsidR="00FC3A9C">
        <w:t>GE R. STARNES III</w:t>
      </w:r>
      <w:r w:rsidR="007E1D60">
        <w:t xml:space="preserve">, </w:t>
      </w:r>
      <w:r w:rsidR="00462063">
        <w:t xml:space="preserve">FINANCIAL </w:t>
      </w:r>
      <w:r w:rsidR="007F2DF9">
        <w:t>ADVISOR FOR NORTHWESTERN MUTUAL</w:t>
      </w:r>
      <w:r w:rsidR="007E1D60">
        <w:t xml:space="preserve">, FOR </w:t>
      </w:r>
      <w:r w:rsidR="001C683B">
        <w:t xml:space="preserve">THIRTY YEARS OF </w:t>
      </w:r>
      <w:r w:rsidR="00550592">
        <w:t xml:space="preserve">DISTINGUISHED </w:t>
      </w:r>
      <w:r w:rsidR="007E1D60">
        <w:t xml:space="preserve">SERVICE TO </w:t>
      </w:r>
      <w:r w:rsidR="00C92B1D">
        <w:t xml:space="preserve">HIS </w:t>
      </w:r>
      <w:r w:rsidR="00550592">
        <w:t>PROFESSION</w:t>
      </w:r>
      <w:r w:rsidR="00C92B1D">
        <w:t xml:space="preserve"> AND TO T</w:t>
      </w:r>
      <w:r w:rsidR="007E1D60">
        <w:t>HE PEOPLE OF THE PALMETTO STATE</w:t>
      </w:r>
      <w:r w:rsidR="00C92B1D">
        <w:t>,</w:t>
      </w:r>
      <w:r w:rsidR="007E1D60">
        <w:t xml:space="preserve"> AND TO WISH HIM WELL IN ALL HIS FUTURE ENDEAVORS.</w:t>
      </w:r>
    </w:p>
    <w:p w:rsidR="00736F21" w:rsidRDefault="00736F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311" w:rsidRDefault="00736F2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1311">
        <w:t xml:space="preserve">the members of the South Carolina </w:t>
      </w:r>
      <w:r w:rsidR="00E03589">
        <w:t xml:space="preserve">House of Representatives </w:t>
      </w:r>
      <w:r w:rsidR="00A01311">
        <w:t xml:space="preserve">are grateful for the outstanding service </w:t>
      </w:r>
      <w:r w:rsidR="0031243F">
        <w:t>George R. Starnes III</w:t>
      </w:r>
      <w:r w:rsidR="00A01311">
        <w:t xml:space="preserve"> has given to his profession </w:t>
      </w:r>
      <w:r w:rsidR="0031243F">
        <w:t xml:space="preserve">and to the citizens of South Carolina </w:t>
      </w:r>
      <w:r w:rsidR="00A01311">
        <w:t xml:space="preserve">as </w:t>
      </w:r>
      <w:r w:rsidR="0031243F">
        <w:t xml:space="preserve">a </w:t>
      </w:r>
      <w:r w:rsidR="007D1F6F">
        <w:t xml:space="preserve">dedicated </w:t>
      </w:r>
      <w:r w:rsidR="0031243F">
        <w:t>financial advisor with Northwestern Mutual</w:t>
      </w:r>
      <w:r w:rsidR="00BC7A53">
        <w:t xml:space="preserve"> since 1982</w:t>
      </w:r>
      <w:r w:rsidR="00A01311">
        <w:t>; and</w:t>
      </w:r>
    </w:p>
    <w:p w:rsidR="004B447F" w:rsidRDefault="004B447F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248" w:rsidRDefault="004D73E8" w:rsidP="00353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286DAB">
        <w:rPr>
          <w:color w:val="000000" w:themeColor="text1"/>
          <w:u w:color="000000" w:themeColor="text1"/>
        </w:rPr>
        <w:t>life</w:t>
      </w:r>
      <w:r w:rsidR="002C5DF4">
        <w:rPr>
          <w:color w:val="000000" w:themeColor="text1"/>
          <w:u w:color="000000" w:themeColor="text1"/>
        </w:rPr>
        <w:t>’</w:t>
      </w:r>
      <w:r w:rsidR="00286DAB">
        <w:rPr>
          <w:color w:val="000000" w:themeColor="text1"/>
          <w:u w:color="000000" w:themeColor="text1"/>
        </w:rPr>
        <w:t xml:space="preserve">s work, </w:t>
      </w:r>
      <w:r w:rsidR="00E94C0B">
        <w:rPr>
          <w:color w:val="000000" w:themeColor="text1"/>
          <w:u w:color="000000" w:themeColor="text1"/>
        </w:rPr>
        <w:t xml:space="preserve">South Carolina native </w:t>
      </w:r>
      <w:r>
        <w:rPr>
          <w:color w:val="000000" w:themeColor="text1"/>
          <w:u w:color="000000" w:themeColor="text1"/>
        </w:rPr>
        <w:t xml:space="preserve">George Starnes </w:t>
      </w:r>
      <w:r w:rsidR="00353248">
        <w:rPr>
          <w:color w:val="000000" w:themeColor="text1"/>
          <w:u w:color="000000" w:themeColor="text1"/>
        </w:rPr>
        <w:t>earned a bachelor</w:t>
      </w:r>
      <w:r w:rsidR="002C5DF4">
        <w:rPr>
          <w:color w:val="000000" w:themeColor="text1"/>
          <w:u w:color="000000" w:themeColor="text1"/>
        </w:rPr>
        <w:t>’</w:t>
      </w:r>
      <w:r w:rsidR="00353248">
        <w:rPr>
          <w:color w:val="000000" w:themeColor="text1"/>
          <w:u w:color="000000" w:themeColor="text1"/>
        </w:rPr>
        <w:t>s degree in business at Lander University in 1981</w:t>
      </w:r>
      <w:r w:rsidR="00550592">
        <w:rPr>
          <w:color w:val="000000" w:themeColor="text1"/>
          <w:u w:color="000000" w:themeColor="text1"/>
        </w:rPr>
        <w:t xml:space="preserve"> and a</w:t>
      </w:r>
      <w:r w:rsidR="00353248" w:rsidRPr="00596E6B">
        <w:rPr>
          <w:color w:val="000000" w:themeColor="text1"/>
          <w:u w:color="000000" w:themeColor="text1"/>
        </w:rPr>
        <w:t xml:space="preserve"> </w:t>
      </w:r>
      <w:r w:rsidR="00353248">
        <w:rPr>
          <w:color w:val="000000" w:themeColor="text1"/>
          <w:u w:color="000000" w:themeColor="text1"/>
        </w:rPr>
        <w:t>m</w:t>
      </w:r>
      <w:r w:rsidR="00353248" w:rsidRPr="00596E6B">
        <w:rPr>
          <w:color w:val="000000" w:themeColor="text1"/>
          <w:u w:color="000000" w:themeColor="text1"/>
        </w:rPr>
        <w:t>aster</w:t>
      </w:r>
      <w:r w:rsidR="002C5DF4">
        <w:rPr>
          <w:color w:val="000000" w:themeColor="text1"/>
          <w:u w:color="000000" w:themeColor="text1"/>
        </w:rPr>
        <w:t>’</w:t>
      </w:r>
      <w:r w:rsidR="00353248" w:rsidRPr="00596E6B">
        <w:rPr>
          <w:color w:val="000000" w:themeColor="text1"/>
          <w:u w:color="000000" w:themeColor="text1"/>
        </w:rPr>
        <w:t xml:space="preserve">s </w:t>
      </w:r>
      <w:r w:rsidR="00353248">
        <w:rPr>
          <w:color w:val="000000" w:themeColor="text1"/>
          <w:u w:color="000000" w:themeColor="text1"/>
        </w:rPr>
        <w:t xml:space="preserve">degree </w:t>
      </w:r>
      <w:r w:rsidR="00353248" w:rsidRPr="00596E6B">
        <w:rPr>
          <w:color w:val="000000" w:themeColor="text1"/>
          <w:u w:color="000000" w:themeColor="text1"/>
        </w:rPr>
        <w:t xml:space="preserve">in </w:t>
      </w:r>
      <w:r w:rsidR="00353248">
        <w:rPr>
          <w:color w:val="000000" w:themeColor="text1"/>
          <w:u w:color="000000" w:themeColor="text1"/>
        </w:rPr>
        <w:t>f</w:t>
      </w:r>
      <w:r w:rsidR="00353248" w:rsidRPr="00596E6B">
        <w:rPr>
          <w:color w:val="000000" w:themeColor="text1"/>
          <w:u w:color="000000" w:themeColor="text1"/>
        </w:rPr>
        <w:t xml:space="preserve">inancial </w:t>
      </w:r>
      <w:r w:rsidR="00353248">
        <w:rPr>
          <w:color w:val="000000" w:themeColor="text1"/>
          <w:u w:color="000000" w:themeColor="text1"/>
        </w:rPr>
        <w:t>s</w:t>
      </w:r>
      <w:r w:rsidR="00353248" w:rsidRPr="00596E6B">
        <w:rPr>
          <w:color w:val="000000" w:themeColor="text1"/>
          <w:u w:color="000000" w:themeColor="text1"/>
        </w:rPr>
        <w:t xml:space="preserve">ervices (MSFS) from </w:t>
      </w:r>
      <w:r w:rsidR="008A6B11">
        <w:rPr>
          <w:color w:val="000000" w:themeColor="text1"/>
          <w:u w:color="000000" w:themeColor="text1"/>
        </w:rPr>
        <w:t>t</w:t>
      </w:r>
      <w:r w:rsidR="00353248" w:rsidRPr="00596E6B">
        <w:rPr>
          <w:color w:val="000000" w:themeColor="text1"/>
          <w:u w:color="000000" w:themeColor="text1"/>
        </w:rPr>
        <w:t>he American College</w:t>
      </w:r>
      <w:r w:rsidR="00550592">
        <w:rPr>
          <w:color w:val="000000" w:themeColor="text1"/>
          <w:u w:color="000000" w:themeColor="text1"/>
        </w:rPr>
        <w:t xml:space="preserve"> in 1982</w:t>
      </w:r>
      <w:r w:rsidR="00B977ED">
        <w:rPr>
          <w:color w:val="000000" w:themeColor="text1"/>
          <w:u w:color="000000" w:themeColor="text1"/>
        </w:rPr>
        <w:t xml:space="preserve">. Since that time, he has </w:t>
      </w:r>
      <w:r w:rsidR="00353248" w:rsidRPr="00B977ED">
        <w:rPr>
          <w:color w:val="000000" w:themeColor="text1"/>
          <w:u w:color="000000" w:themeColor="text1"/>
        </w:rPr>
        <w:t xml:space="preserve">achieved professional designation as </w:t>
      </w:r>
      <w:r w:rsidR="00B977ED" w:rsidRPr="00B977ED">
        <w:rPr>
          <w:color w:val="000000" w:themeColor="text1"/>
          <w:u w:color="000000" w:themeColor="text1"/>
        </w:rPr>
        <w:t>an a</w:t>
      </w:r>
      <w:r w:rsidR="00353248" w:rsidRPr="00B977ED">
        <w:rPr>
          <w:color w:val="000000" w:themeColor="text1"/>
          <w:u w:color="000000" w:themeColor="text1"/>
        </w:rPr>
        <w:t xml:space="preserve">ccredited </w:t>
      </w:r>
      <w:r w:rsidR="00B977ED" w:rsidRPr="00B977ED">
        <w:rPr>
          <w:color w:val="000000" w:themeColor="text1"/>
          <w:u w:color="000000" w:themeColor="text1"/>
        </w:rPr>
        <w:t>e</w:t>
      </w:r>
      <w:r w:rsidR="00353248" w:rsidRPr="00B977ED">
        <w:rPr>
          <w:color w:val="000000" w:themeColor="text1"/>
          <w:u w:color="000000" w:themeColor="text1"/>
        </w:rPr>
        <w:t xml:space="preserve">state </w:t>
      </w:r>
      <w:r w:rsidR="00B977ED" w:rsidRPr="00B977ED">
        <w:rPr>
          <w:color w:val="000000" w:themeColor="text1"/>
          <w:u w:color="000000" w:themeColor="text1"/>
        </w:rPr>
        <w:t>p</w:t>
      </w:r>
      <w:r w:rsidR="00353248" w:rsidRPr="00B977ED">
        <w:rPr>
          <w:color w:val="000000" w:themeColor="text1"/>
          <w:u w:color="000000" w:themeColor="text1"/>
        </w:rPr>
        <w:t>lanner (AEP)</w:t>
      </w:r>
      <w:r w:rsidR="00B977ED" w:rsidRPr="00B977ED">
        <w:rPr>
          <w:color w:val="000000" w:themeColor="text1"/>
          <w:u w:color="000000" w:themeColor="text1"/>
        </w:rPr>
        <w:t>, c</w:t>
      </w:r>
      <w:r w:rsidR="00353248" w:rsidRPr="00B977ED">
        <w:rPr>
          <w:color w:val="000000" w:themeColor="text1"/>
          <w:u w:color="000000" w:themeColor="text1"/>
        </w:rPr>
        <w:t xml:space="preserve">hartered </w:t>
      </w:r>
      <w:r w:rsidR="00B977ED" w:rsidRPr="00B977ED">
        <w:rPr>
          <w:color w:val="000000" w:themeColor="text1"/>
          <w:u w:color="000000" w:themeColor="text1"/>
        </w:rPr>
        <w:t>f</w:t>
      </w:r>
      <w:r w:rsidR="00353248" w:rsidRPr="00B977ED">
        <w:rPr>
          <w:color w:val="000000" w:themeColor="text1"/>
          <w:u w:color="000000" w:themeColor="text1"/>
        </w:rPr>
        <w:t xml:space="preserve">inancial </w:t>
      </w:r>
      <w:r w:rsidR="00B977ED" w:rsidRPr="00B977ED">
        <w:rPr>
          <w:color w:val="000000" w:themeColor="text1"/>
          <w:u w:color="000000" w:themeColor="text1"/>
        </w:rPr>
        <w:t>c</w:t>
      </w:r>
      <w:r w:rsidR="00353248" w:rsidRPr="00B977ED">
        <w:rPr>
          <w:color w:val="000000" w:themeColor="text1"/>
          <w:u w:color="000000" w:themeColor="text1"/>
        </w:rPr>
        <w:t>onsultant (ChFC)</w:t>
      </w:r>
      <w:r w:rsidR="00B977ED" w:rsidRPr="00B977ED">
        <w:rPr>
          <w:color w:val="000000" w:themeColor="text1"/>
          <w:u w:color="000000" w:themeColor="text1"/>
        </w:rPr>
        <w:t>, and c</w:t>
      </w:r>
      <w:r w:rsidR="00353248" w:rsidRPr="00B977ED">
        <w:rPr>
          <w:color w:val="000000" w:themeColor="text1"/>
          <w:u w:color="000000" w:themeColor="text1"/>
        </w:rPr>
        <w:t xml:space="preserve">hartered </w:t>
      </w:r>
      <w:r w:rsidR="00B977ED" w:rsidRPr="00B977ED">
        <w:rPr>
          <w:color w:val="000000" w:themeColor="text1"/>
          <w:u w:color="000000" w:themeColor="text1"/>
        </w:rPr>
        <w:t>l</w:t>
      </w:r>
      <w:r w:rsidR="00353248" w:rsidRPr="00B977ED">
        <w:rPr>
          <w:color w:val="000000" w:themeColor="text1"/>
          <w:u w:color="000000" w:themeColor="text1"/>
        </w:rPr>
        <w:t xml:space="preserve">ife </w:t>
      </w:r>
      <w:r w:rsidR="00B977ED" w:rsidRPr="00B977ED">
        <w:rPr>
          <w:color w:val="000000" w:themeColor="text1"/>
          <w:u w:color="000000" w:themeColor="text1"/>
        </w:rPr>
        <w:t>u</w:t>
      </w:r>
      <w:r w:rsidR="00353248" w:rsidRPr="00B977ED">
        <w:rPr>
          <w:color w:val="000000" w:themeColor="text1"/>
          <w:u w:color="000000" w:themeColor="text1"/>
        </w:rPr>
        <w:t>nderwriter (CLU)</w:t>
      </w:r>
      <w:r w:rsidR="00B977ED" w:rsidRPr="00B977ED">
        <w:rPr>
          <w:color w:val="000000" w:themeColor="text1"/>
          <w:u w:color="000000" w:themeColor="text1"/>
        </w:rPr>
        <w:t>; and</w:t>
      </w:r>
    </w:p>
    <w:p w:rsidR="00286DAB" w:rsidRDefault="00286DAB" w:rsidP="00353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DAB" w:rsidRDefault="00286DAB" w:rsidP="0028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early in his career, George Starnes learned that success </w:t>
      </w:r>
      <w:r w:rsidR="00940A88">
        <w:t>would come if he e</w:t>
      </w:r>
      <w:r>
        <w:t>arn</w:t>
      </w:r>
      <w:r w:rsidR="0067791D">
        <w:t>ed</w:t>
      </w:r>
      <w:r>
        <w:t xml:space="preserve"> </w:t>
      </w:r>
      <w:r w:rsidR="00940A88">
        <w:t>his</w:t>
      </w:r>
      <w:r>
        <w:t xml:space="preserve"> clients</w:t>
      </w:r>
      <w:r w:rsidR="002C5DF4">
        <w:t>’</w:t>
      </w:r>
      <w:r w:rsidR="00940A88">
        <w:t xml:space="preserve"> trust, underst</w:t>
      </w:r>
      <w:r w:rsidR="0067791D">
        <w:t>ood</w:t>
      </w:r>
      <w:r>
        <w:t xml:space="preserve"> their needs, and put their interests first. </w:t>
      </w:r>
      <w:r w:rsidR="000F5219">
        <w:t>He heeded the lesson, and a</w:t>
      </w:r>
      <w:r w:rsidR="00A91AC1">
        <w:t>s a result</w:t>
      </w:r>
      <w:r>
        <w:t xml:space="preserve"> Mr. Starnes</w:t>
      </w:r>
      <w:r w:rsidR="002C5DF4">
        <w:t>’</w:t>
      </w:r>
      <w:r w:rsidR="00517698">
        <w:t>s</w:t>
      </w:r>
      <w:r>
        <w:t xml:space="preserve"> clients praise him for the broad positive impact he has had on their lives during his thirty years of service at Northwestern Mutual; and</w:t>
      </w:r>
    </w:p>
    <w:p w:rsidR="00B977ED" w:rsidRPr="00B977ED" w:rsidRDefault="00B977ED" w:rsidP="00353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A72" w:rsidRDefault="00A51480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7F55">
        <w:t>knowing his consistent reliability and high standards, Mr. Starnes</w:t>
      </w:r>
      <w:r w:rsidR="002C5DF4">
        <w:t>’</w:t>
      </w:r>
      <w:r w:rsidR="00B17F55">
        <w:t xml:space="preserve">s </w:t>
      </w:r>
      <w:r w:rsidR="00E456F0">
        <w:t xml:space="preserve">colleagues attest that </w:t>
      </w:r>
      <w:r w:rsidR="00B17F55">
        <w:t>his</w:t>
      </w:r>
      <w:r w:rsidR="00E456F0">
        <w:t xml:space="preserve"> reputation and work ethic make him the ultimate role model for new </w:t>
      </w:r>
      <w:r w:rsidR="00DB5DEE">
        <w:t xml:space="preserve">Northwestern Mutual </w:t>
      </w:r>
      <w:r w:rsidR="00550592">
        <w:t>representatives</w:t>
      </w:r>
      <w:r w:rsidR="00427A72">
        <w:t>; and</w:t>
      </w:r>
    </w:p>
    <w:p w:rsidR="00427A72" w:rsidRDefault="00427A72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422" w:rsidRDefault="00427A72" w:rsidP="00655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his colleagues have shown their respect for G</w:t>
      </w:r>
      <w:r w:rsidR="0010417D">
        <w:t>eo</w:t>
      </w:r>
      <w:r>
        <w:t>rge Starnes</w:t>
      </w:r>
      <w:r w:rsidR="002C5DF4">
        <w:t>’</w:t>
      </w:r>
      <w:r w:rsidR="00655704">
        <w:t>s</w:t>
      </w:r>
      <w:r>
        <w:t xml:space="preserve"> </w:t>
      </w:r>
      <w:r w:rsidR="00A51480">
        <w:t xml:space="preserve">outstanding work </w:t>
      </w:r>
      <w:r>
        <w:t xml:space="preserve">in bestowing on him </w:t>
      </w:r>
      <w:r w:rsidR="00A51480">
        <w:t>numerous awards and recognitions over the years</w:t>
      </w:r>
      <w:r w:rsidR="00A94A12">
        <w:t xml:space="preserve">. These include </w:t>
      </w:r>
      <w:r w:rsidR="00655704">
        <w:t xml:space="preserve">the </w:t>
      </w:r>
      <w:r w:rsidR="00655704" w:rsidRPr="00655704">
        <w:t>M</w:t>
      </w:r>
      <w:r w:rsidR="00250422" w:rsidRPr="00655704">
        <w:rPr>
          <w:color w:val="000000" w:themeColor="text1"/>
          <w:u w:color="000000" w:themeColor="text1"/>
        </w:rPr>
        <w:t>illion Dollar Round Table</w:t>
      </w:r>
      <w:r w:rsidR="00655704">
        <w:rPr>
          <w:color w:val="000000" w:themeColor="text1"/>
          <w:u w:color="000000" w:themeColor="text1"/>
        </w:rPr>
        <w:t xml:space="preserve">, </w:t>
      </w:r>
      <w:r w:rsidR="00250422" w:rsidRPr="00A520D0">
        <w:rPr>
          <w:color w:val="000000" w:themeColor="text1"/>
          <w:u w:color="000000" w:themeColor="text1"/>
        </w:rPr>
        <w:t>National Quality Award</w:t>
      </w:r>
      <w:r w:rsidR="00655704">
        <w:rPr>
          <w:color w:val="000000" w:themeColor="text1"/>
          <w:u w:color="000000" w:themeColor="text1"/>
        </w:rPr>
        <w:t>, and N</w:t>
      </w:r>
      <w:r w:rsidR="00250422" w:rsidRPr="00A520D0">
        <w:rPr>
          <w:color w:val="000000" w:themeColor="text1"/>
          <w:u w:color="000000" w:themeColor="text1"/>
        </w:rPr>
        <w:t>ational Sales Achievement Award</w:t>
      </w:r>
      <w:r w:rsidR="00655704">
        <w:rPr>
          <w:color w:val="000000" w:themeColor="text1"/>
          <w:u w:color="000000" w:themeColor="text1"/>
        </w:rPr>
        <w:t xml:space="preserve">. He has been honored with these awards </w:t>
      </w:r>
      <w:r w:rsidR="00A77F25">
        <w:rPr>
          <w:color w:val="000000" w:themeColor="text1"/>
          <w:u w:color="000000" w:themeColor="text1"/>
        </w:rPr>
        <w:t xml:space="preserve">on </w:t>
      </w:r>
      <w:r w:rsidR="00655704">
        <w:rPr>
          <w:color w:val="000000" w:themeColor="text1"/>
          <w:u w:color="000000" w:themeColor="text1"/>
        </w:rPr>
        <w:t>multiple occasions; and</w:t>
      </w:r>
    </w:p>
    <w:p w:rsidR="00161F8C" w:rsidRDefault="00161F8C" w:rsidP="00655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20E9" w:rsidRDefault="00161F8C" w:rsidP="00F82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0592">
        <w:rPr>
          <w:color w:val="000000" w:themeColor="text1"/>
          <w:u w:color="000000" w:themeColor="text1"/>
        </w:rPr>
        <w:t>George Starnes</w:t>
      </w:r>
      <w:r w:rsidRPr="00F820E9">
        <w:rPr>
          <w:color w:val="000000" w:themeColor="text1"/>
          <w:u w:color="000000" w:themeColor="text1"/>
        </w:rPr>
        <w:t xml:space="preserve"> promotes the welfare of his profession as a member of the </w:t>
      </w:r>
      <w:r w:rsidR="00250422" w:rsidRPr="00F820E9">
        <w:rPr>
          <w:color w:val="000000" w:themeColor="text1"/>
          <w:u w:color="000000" w:themeColor="text1"/>
        </w:rPr>
        <w:t>National Association of Insurance and Financial Advisors</w:t>
      </w:r>
      <w:r w:rsidR="002B1ADF">
        <w:rPr>
          <w:color w:val="000000" w:themeColor="text1"/>
          <w:u w:color="000000" w:themeColor="text1"/>
        </w:rPr>
        <w:t xml:space="preserve"> </w:t>
      </w:r>
      <w:r w:rsidR="00C33ADD">
        <w:rPr>
          <w:color w:val="000000" w:themeColor="text1"/>
          <w:u w:color="000000" w:themeColor="text1"/>
        </w:rPr>
        <w:t xml:space="preserve">and </w:t>
      </w:r>
      <w:r w:rsidR="00F12D24">
        <w:rPr>
          <w:color w:val="000000" w:themeColor="text1"/>
          <w:u w:color="000000" w:themeColor="text1"/>
        </w:rPr>
        <w:t xml:space="preserve">the </w:t>
      </w:r>
      <w:r w:rsidR="00250422" w:rsidRPr="00F820E9">
        <w:rPr>
          <w:color w:val="000000" w:themeColor="text1"/>
          <w:u w:color="000000" w:themeColor="text1"/>
        </w:rPr>
        <w:t>Estate Planning Council</w:t>
      </w:r>
      <w:r w:rsidR="00F820E9">
        <w:rPr>
          <w:color w:val="000000" w:themeColor="text1"/>
          <w:u w:color="000000" w:themeColor="text1"/>
        </w:rPr>
        <w:t>; and</w:t>
      </w:r>
    </w:p>
    <w:p w:rsidR="00F820E9" w:rsidRDefault="00F820E9" w:rsidP="00F82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48F9" w:rsidRDefault="00A51480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48F9">
        <w:t xml:space="preserve">believing strongly in service beyond the walls of the office, </w:t>
      </w:r>
      <w:r w:rsidR="00550592">
        <w:t>Mr.</w:t>
      </w:r>
      <w:r w:rsidR="009E48F9">
        <w:t xml:space="preserve"> Starnes has served his alma mater, Lander University, in various capacities, including as </w:t>
      </w:r>
      <w:r w:rsidR="008675D4">
        <w:t xml:space="preserve">a </w:t>
      </w:r>
      <w:r w:rsidR="00BA718C">
        <w:t>member of the school</w:t>
      </w:r>
      <w:r w:rsidR="002C5DF4">
        <w:t>’</w:t>
      </w:r>
      <w:r w:rsidR="00BA718C">
        <w:t xml:space="preserve">s foundation board and </w:t>
      </w:r>
      <w:r w:rsidR="000A5614">
        <w:t xml:space="preserve">as </w:t>
      </w:r>
      <w:r w:rsidR="00BA718C">
        <w:t>c</w:t>
      </w:r>
      <w:r w:rsidR="009E48F9">
        <w:t xml:space="preserve">hairman and member </w:t>
      </w:r>
      <w:r w:rsidR="00BA718C">
        <w:t>of</w:t>
      </w:r>
      <w:r w:rsidR="009E48F9">
        <w:t xml:space="preserve"> the school</w:t>
      </w:r>
      <w:r w:rsidR="002C5DF4">
        <w:t>’</w:t>
      </w:r>
      <w:r w:rsidR="009E48F9">
        <w:t>s</w:t>
      </w:r>
      <w:r w:rsidR="00BA718C">
        <w:t xml:space="preserve"> board of trustees. In Columbia, he promotes excellence in education through serving on the Heathwood Hall Highlander Board; and</w:t>
      </w:r>
    </w:p>
    <w:p w:rsidR="00E456F0" w:rsidRDefault="00E456F0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403" w:rsidRPr="00C166A5" w:rsidRDefault="00071403" w:rsidP="0007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166A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 the home front, </w:t>
      </w:r>
      <w:r w:rsidR="00720C17">
        <w:rPr>
          <w:color w:val="000000" w:themeColor="text1"/>
          <w:u w:color="000000" w:themeColor="text1"/>
        </w:rPr>
        <w:t>he</w:t>
      </w:r>
      <w:r w:rsidRPr="00C166A5">
        <w:rPr>
          <w:color w:val="000000" w:themeColor="text1"/>
          <w:u w:color="000000" w:themeColor="text1"/>
        </w:rPr>
        <w:t xml:space="preserve"> and his wife, Julie, are the proud parents of two adult sons </w:t>
      </w:r>
      <w:r>
        <w:rPr>
          <w:color w:val="000000" w:themeColor="text1"/>
          <w:u w:color="000000" w:themeColor="text1"/>
        </w:rPr>
        <w:t xml:space="preserve">and </w:t>
      </w:r>
      <w:r w:rsidRPr="00C166A5">
        <w:rPr>
          <w:color w:val="000000" w:themeColor="text1"/>
          <w:u w:color="000000" w:themeColor="text1"/>
        </w:rPr>
        <w:t xml:space="preserve">a daughter who attends Heathwood Hall. </w:t>
      </w:r>
      <w:r>
        <w:rPr>
          <w:color w:val="000000" w:themeColor="text1"/>
          <w:u w:color="000000" w:themeColor="text1"/>
        </w:rPr>
        <w:t xml:space="preserve">As a man of faith, </w:t>
      </w:r>
      <w:r w:rsidR="00720C17">
        <w:rPr>
          <w:color w:val="000000" w:themeColor="text1"/>
          <w:u w:color="000000" w:themeColor="text1"/>
        </w:rPr>
        <w:t>George</w:t>
      </w:r>
      <w:r w:rsidR="00B95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Starnes serves his God through membership at S</w:t>
      </w:r>
      <w:r w:rsidRPr="00C166A5">
        <w:rPr>
          <w:color w:val="000000" w:themeColor="text1"/>
          <w:u w:color="000000" w:themeColor="text1"/>
        </w:rPr>
        <w:t>handon Baptist Church</w:t>
      </w:r>
      <w:r>
        <w:rPr>
          <w:color w:val="000000" w:themeColor="text1"/>
          <w:u w:color="000000" w:themeColor="text1"/>
        </w:rPr>
        <w:t xml:space="preserve">. His varied interests include </w:t>
      </w:r>
      <w:r w:rsidRPr="00C166A5">
        <w:rPr>
          <w:color w:val="000000" w:themeColor="text1"/>
          <w:u w:color="000000" w:themeColor="text1"/>
        </w:rPr>
        <w:t>running, traveling</w:t>
      </w:r>
      <w:r>
        <w:rPr>
          <w:color w:val="000000" w:themeColor="text1"/>
          <w:u w:color="000000" w:themeColor="text1"/>
        </w:rPr>
        <w:t>,</w:t>
      </w:r>
      <w:r w:rsidRPr="00C166A5">
        <w:rPr>
          <w:color w:val="000000" w:themeColor="text1"/>
          <w:u w:color="000000" w:themeColor="text1"/>
        </w:rPr>
        <w:t xml:space="preserve"> and spending time with his family</w:t>
      </w:r>
      <w:r>
        <w:rPr>
          <w:color w:val="000000" w:themeColor="text1"/>
          <w:u w:color="000000" w:themeColor="text1"/>
        </w:rPr>
        <w:t>; and</w:t>
      </w:r>
    </w:p>
    <w:p w:rsidR="00071403" w:rsidRDefault="00071403" w:rsidP="002C2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962B50">
        <w:t>House of Representatives</w:t>
      </w:r>
      <w:r w:rsidR="00962B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appreciate</w:t>
      </w:r>
      <w:r w:rsidR="00962B50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George Starnes</w:t>
      </w:r>
      <w:r w:rsidR="002C5DF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commitment to excellence and his faithful service to the citizens of South Carolina, and the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 xml:space="preserve"> members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wish him success as he continues to offer his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clients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 xml:space="preserve">many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benefits afforded by </w:t>
      </w:r>
      <w:r w:rsidR="0064464D">
        <w:rPr>
          <w:rFonts w:eastAsiaTheme="minorHAnsi"/>
          <w:color w:val="000000" w:themeColor="text1"/>
          <w:szCs w:val="22"/>
          <w:u w:color="000000" w:themeColor="text1"/>
        </w:rPr>
        <w:t>his expertise</w:t>
      </w:r>
      <w:r>
        <w:t>. Now, therefore,</w:t>
      </w: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B50" w:rsidRDefault="00962B50" w:rsidP="00962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30F" w:rsidRDefault="00A01311" w:rsidP="00E8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206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962B50">
        <w:t>House of Representatives</w:t>
      </w:r>
      <w:r w:rsidR="00962B5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0688F">
        <w:rPr>
          <w:rFonts w:eastAsiaTheme="minorHAnsi"/>
          <w:color w:val="000000" w:themeColor="text1"/>
          <w:szCs w:val="22"/>
          <w:u w:color="000000" w:themeColor="text1"/>
        </w:rPr>
        <w:t xml:space="preserve">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recognize and honor </w:t>
      </w:r>
      <w:r w:rsidR="00A4036B">
        <w:t xml:space="preserve">George R. Starnes III, financial advisor for Northwestern Mutual, for thirty years of </w:t>
      </w:r>
      <w:r w:rsidR="00550592">
        <w:t xml:space="preserve">distinguished </w:t>
      </w:r>
      <w:r w:rsidR="00A4036B">
        <w:t xml:space="preserve">service to his </w:t>
      </w:r>
      <w:r w:rsidR="00550592">
        <w:t>profession</w:t>
      </w:r>
      <w:r w:rsidR="00A4036B">
        <w:t xml:space="preserve"> and to the people of the </w:t>
      </w:r>
      <w:r w:rsidR="00D21075">
        <w:t>P</w:t>
      </w:r>
      <w:r w:rsidR="00A4036B">
        <w:t xml:space="preserve">almetto </w:t>
      </w:r>
      <w:r w:rsidR="00D21075">
        <w:t>S</w:t>
      </w:r>
      <w:r w:rsidR="00A4036B">
        <w:t>tate, and wish him well in all his future endeavors.</w:t>
      </w: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11" w:rsidRDefault="00A01311" w:rsidP="00A013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4036B">
        <w:t>George R. Starnes III</w:t>
      </w:r>
      <w:r>
        <w:t>.</w:t>
      </w:r>
    </w:p>
    <w:p w:rsidR="00505AFD" w:rsidRDefault="004162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5AFD" w:rsidRDefault="00505AFD" w:rsidP="000E4D13">
      <w:pPr>
        <w:suppressAutoHyphens/>
      </w:pPr>
    </w:p>
    <w:sectPr w:rsidR="00505AFD" w:rsidSect="000E4D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A88" w:rsidRDefault="00940A88" w:rsidP="009F0C77">
      <w:r>
        <w:separator/>
      </w:r>
    </w:p>
  </w:endnote>
  <w:endnote w:type="continuationSeparator" w:id="0">
    <w:p w:rsidR="00940A88" w:rsidRDefault="00940A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089C89-8063-462A-99D4-7E48A22336D7}"/>
    <w:embedBold r:id="rId2" w:fontKey="{1454F0AF-3A79-4388-B860-4AA8542AEE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71A97A-2119-4D32-9FCB-5B1F65A216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C43D93-D0CA-46F9-AFAA-C079FA432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4F2759-EB10-45A7-87DB-0A3F5726DB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D13" w:rsidRPr="00505AFD" w:rsidRDefault="000E4D13" w:rsidP="00505A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[3222]</w:t>
    </w:r>
    <w:r>
      <w:tab/>
    </w:r>
    <w:r w:rsidR="000D59C5">
      <w:fldChar w:fldCharType="begin"/>
    </w:r>
    <w:r w:rsidR="000D59C5">
      <w:instrText xml:space="preserve"> PAGE  \* MERGEFORMAT </w:instrText>
    </w:r>
    <w:r w:rsidR="000D59C5">
      <w:fldChar w:fldCharType="separate"/>
    </w:r>
    <w:r w:rsidR="00E743C8">
      <w:rPr>
        <w:noProof/>
      </w:rPr>
      <w:t>1</w:t>
    </w:r>
    <w:r w:rsidR="000D59C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A88" w:rsidRDefault="00940A88" w:rsidP="009F0C77">
      <w:r>
        <w:separator/>
      </w:r>
    </w:p>
  </w:footnote>
  <w:footnote w:type="continuationSeparator" w:id="0">
    <w:p w:rsidR="00940A88" w:rsidRDefault="00940A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1AB13"/>
    <w:docVar w:name="CoverBillType" w:val="r"/>
    <w:docVar w:name="docpath" w:val="L:\Council\bills\RM\1021AB13.DOCX"/>
    <w:docVar w:name="dvBillNumber" w:val="32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200E"/>
    <w:rsid w:val="00011869"/>
    <w:rsid w:val="00053B22"/>
    <w:rsid w:val="00071403"/>
    <w:rsid w:val="000A5614"/>
    <w:rsid w:val="000B2B36"/>
    <w:rsid w:val="000D59C5"/>
    <w:rsid w:val="000E1785"/>
    <w:rsid w:val="000E4D13"/>
    <w:rsid w:val="000F40FA"/>
    <w:rsid w:val="000F5219"/>
    <w:rsid w:val="0010417D"/>
    <w:rsid w:val="00105AB3"/>
    <w:rsid w:val="0010776B"/>
    <w:rsid w:val="00116714"/>
    <w:rsid w:val="00133E66"/>
    <w:rsid w:val="001435A3"/>
    <w:rsid w:val="00161F8C"/>
    <w:rsid w:val="001C683B"/>
    <w:rsid w:val="001D08F2"/>
    <w:rsid w:val="001D525B"/>
    <w:rsid w:val="001D7F4F"/>
    <w:rsid w:val="00231BA9"/>
    <w:rsid w:val="002321B6"/>
    <w:rsid w:val="00250422"/>
    <w:rsid w:val="00250967"/>
    <w:rsid w:val="002543C8"/>
    <w:rsid w:val="00277559"/>
    <w:rsid w:val="00284AAE"/>
    <w:rsid w:val="00286DAB"/>
    <w:rsid w:val="002B1ADF"/>
    <w:rsid w:val="002C2B03"/>
    <w:rsid w:val="002C5DF4"/>
    <w:rsid w:val="002E5912"/>
    <w:rsid w:val="0031243F"/>
    <w:rsid w:val="00325348"/>
    <w:rsid w:val="0032732C"/>
    <w:rsid w:val="00336AD0"/>
    <w:rsid w:val="00353248"/>
    <w:rsid w:val="0037079A"/>
    <w:rsid w:val="003C5920"/>
    <w:rsid w:val="003D01E8"/>
    <w:rsid w:val="003E5288"/>
    <w:rsid w:val="003F6D79"/>
    <w:rsid w:val="004146F9"/>
    <w:rsid w:val="00415299"/>
    <w:rsid w:val="00416264"/>
    <w:rsid w:val="0041760A"/>
    <w:rsid w:val="00417C01"/>
    <w:rsid w:val="00427A72"/>
    <w:rsid w:val="00462063"/>
    <w:rsid w:val="004809EE"/>
    <w:rsid w:val="004B447F"/>
    <w:rsid w:val="004D73E8"/>
    <w:rsid w:val="004E7D54"/>
    <w:rsid w:val="00505AFD"/>
    <w:rsid w:val="0051122D"/>
    <w:rsid w:val="00517698"/>
    <w:rsid w:val="005273C6"/>
    <w:rsid w:val="00530A69"/>
    <w:rsid w:val="00545593"/>
    <w:rsid w:val="00550592"/>
    <w:rsid w:val="00577C6C"/>
    <w:rsid w:val="005C2FE2"/>
    <w:rsid w:val="005E2BC9"/>
    <w:rsid w:val="00605102"/>
    <w:rsid w:val="006215AA"/>
    <w:rsid w:val="0064200E"/>
    <w:rsid w:val="0064464D"/>
    <w:rsid w:val="00655704"/>
    <w:rsid w:val="0067791D"/>
    <w:rsid w:val="006913C9"/>
    <w:rsid w:val="0069470D"/>
    <w:rsid w:val="00720C17"/>
    <w:rsid w:val="00734F00"/>
    <w:rsid w:val="00736F21"/>
    <w:rsid w:val="00796AAA"/>
    <w:rsid w:val="007A70AE"/>
    <w:rsid w:val="007D1F6F"/>
    <w:rsid w:val="007E1D60"/>
    <w:rsid w:val="007F2DF9"/>
    <w:rsid w:val="008362E8"/>
    <w:rsid w:val="008675D4"/>
    <w:rsid w:val="00873CA4"/>
    <w:rsid w:val="00893CFA"/>
    <w:rsid w:val="008A1768"/>
    <w:rsid w:val="008A6B11"/>
    <w:rsid w:val="008F4429"/>
    <w:rsid w:val="0094021A"/>
    <w:rsid w:val="00940A88"/>
    <w:rsid w:val="00962B50"/>
    <w:rsid w:val="009C6A0B"/>
    <w:rsid w:val="009C6EC7"/>
    <w:rsid w:val="009D3B11"/>
    <w:rsid w:val="009E48F9"/>
    <w:rsid w:val="009F0C77"/>
    <w:rsid w:val="009F4DD1"/>
    <w:rsid w:val="00A01311"/>
    <w:rsid w:val="00A23301"/>
    <w:rsid w:val="00A4036B"/>
    <w:rsid w:val="00A41684"/>
    <w:rsid w:val="00A51480"/>
    <w:rsid w:val="00A64E80"/>
    <w:rsid w:val="00A66D99"/>
    <w:rsid w:val="00A72BCD"/>
    <w:rsid w:val="00A741D9"/>
    <w:rsid w:val="00A77F25"/>
    <w:rsid w:val="00A833AB"/>
    <w:rsid w:val="00A863B2"/>
    <w:rsid w:val="00A91AC1"/>
    <w:rsid w:val="00A94A12"/>
    <w:rsid w:val="00A9741D"/>
    <w:rsid w:val="00AB1807"/>
    <w:rsid w:val="00AD4B17"/>
    <w:rsid w:val="00B17F55"/>
    <w:rsid w:val="00B412D4"/>
    <w:rsid w:val="00B95B4E"/>
    <w:rsid w:val="00B977ED"/>
    <w:rsid w:val="00BA718C"/>
    <w:rsid w:val="00BC7A53"/>
    <w:rsid w:val="00BE3C22"/>
    <w:rsid w:val="00C0345E"/>
    <w:rsid w:val="00C33ADD"/>
    <w:rsid w:val="00C3483A"/>
    <w:rsid w:val="00C57308"/>
    <w:rsid w:val="00C60DD7"/>
    <w:rsid w:val="00C74E9D"/>
    <w:rsid w:val="00C82FD3"/>
    <w:rsid w:val="00C91A0C"/>
    <w:rsid w:val="00C92819"/>
    <w:rsid w:val="00C92B1D"/>
    <w:rsid w:val="00C94171"/>
    <w:rsid w:val="00CC6B7B"/>
    <w:rsid w:val="00CD2089"/>
    <w:rsid w:val="00D21075"/>
    <w:rsid w:val="00D543D2"/>
    <w:rsid w:val="00D62689"/>
    <w:rsid w:val="00D73A67"/>
    <w:rsid w:val="00D970A9"/>
    <w:rsid w:val="00DA1A83"/>
    <w:rsid w:val="00DB5DEE"/>
    <w:rsid w:val="00DF3845"/>
    <w:rsid w:val="00E03589"/>
    <w:rsid w:val="00E26972"/>
    <w:rsid w:val="00E41911"/>
    <w:rsid w:val="00E456F0"/>
    <w:rsid w:val="00E743C8"/>
    <w:rsid w:val="00E76720"/>
    <w:rsid w:val="00E8730F"/>
    <w:rsid w:val="00E92EEF"/>
    <w:rsid w:val="00E94C0B"/>
    <w:rsid w:val="00EA6BB6"/>
    <w:rsid w:val="00F12D24"/>
    <w:rsid w:val="00F24442"/>
    <w:rsid w:val="00F50AE3"/>
    <w:rsid w:val="00F64E5E"/>
    <w:rsid w:val="00F67CF1"/>
    <w:rsid w:val="00F820E9"/>
    <w:rsid w:val="00F840F0"/>
    <w:rsid w:val="00FA6642"/>
    <w:rsid w:val="00FA6BF3"/>
    <w:rsid w:val="00FB0D0D"/>
    <w:rsid w:val="00FB43B4"/>
    <w:rsid w:val="00FC0737"/>
    <w:rsid w:val="00FC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7C4C91-A552-44E9-A403-A3AF9A0AB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A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A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4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22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0AFF0-2F00-4573-B816-88C7955A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3222: George R. Starnes III - South Carolina Legislature Online</dc:title>
  <dc:subject/>
  <dc:creator>%USERNAME%</dc:creator>
  <cp:keywords/>
  <dc:description/>
  <cp:lastModifiedBy>N Cumfer</cp:lastModifiedBy>
  <cp:revision>7</cp:revision>
  <cp:lastPrinted>2012-11-16T15:52:00Z</cp:lastPrinted>
  <dcterms:created xsi:type="dcterms:W3CDTF">2013-01-08T18:38:00Z</dcterms:created>
  <dcterms:modified xsi:type="dcterms:W3CDTF">2014-12-05T16:33:00Z</dcterms:modified>
</cp:coreProperties>
</file>