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FEF" w:rsidRDefault="00F10FEF" w:rsidP="00F10FEF">
      <w:pPr>
        <w:widowControl w:val="0"/>
        <w:jc w:val="center"/>
      </w:pPr>
      <w:r w:rsidRPr="00F10FEF">
        <w:rPr>
          <w:b/>
        </w:rPr>
        <w:t>South Carolina General Assembly</w:t>
      </w:r>
    </w:p>
    <w:p w:rsidR="00F10FEF" w:rsidRDefault="00F10FEF" w:rsidP="00F10FEF">
      <w:pPr>
        <w:widowControl w:val="0"/>
        <w:jc w:val="center"/>
      </w:pPr>
      <w:r>
        <w:t>120th Session, 2013-2014</w:t>
      </w:r>
    </w:p>
    <w:p w:rsidR="00F10FEF" w:rsidRDefault="00F10FEF" w:rsidP="00F10FEF">
      <w:pPr>
        <w:widowControl w:val="0"/>
        <w:jc w:val="left"/>
      </w:pPr>
    </w:p>
    <w:p w:rsidR="00F10FEF" w:rsidRDefault="00F10FEF" w:rsidP="00F10FEF">
      <w:pPr>
        <w:widowControl w:val="0"/>
        <w:jc w:val="left"/>
        <w:rPr>
          <w:b/>
        </w:rPr>
      </w:pPr>
      <w:r w:rsidRPr="00F10FEF">
        <w:rPr>
          <w:b/>
        </w:rPr>
        <w:t>H. 3274</w:t>
      </w:r>
    </w:p>
    <w:p w:rsidR="00F10FEF" w:rsidRDefault="00F10FEF" w:rsidP="00F10FEF">
      <w:pPr>
        <w:widowControl w:val="0"/>
        <w:jc w:val="left"/>
        <w:rPr>
          <w:b/>
        </w:rPr>
      </w:pPr>
    </w:p>
    <w:p w:rsidR="00F10FEF" w:rsidRDefault="00F10FEF" w:rsidP="00F10FEF">
      <w:pPr>
        <w:widowControl w:val="0"/>
        <w:jc w:val="left"/>
      </w:pPr>
      <w:r w:rsidRPr="00F10FEF">
        <w:rPr>
          <w:b/>
        </w:rPr>
        <w:t>STATUS INFORMATION</w:t>
      </w:r>
    </w:p>
    <w:p w:rsidR="00F10FEF" w:rsidRDefault="00F10FEF" w:rsidP="00F10FEF">
      <w:pPr>
        <w:widowControl w:val="0"/>
        <w:jc w:val="left"/>
      </w:pPr>
    </w:p>
    <w:p w:rsidR="00F10FEF" w:rsidRDefault="00F10FEF" w:rsidP="00F10FEF">
      <w:pPr>
        <w:widowControl w:val="0"/>
        <w:jc w:val="left"/>
      </w:pPr>
      <w:r>
        <w:t>House Resolution</w:t>
      </w:r>
    </w:p>
    <w:p w:rsidR="00F10FEF" w:rsidRDefault="00CE321D" w:rsidP="00F10FEF">
      <w:pPr>
        <w:widowControl w:val="0"/>
        <w:jc w:val="left"/>
      </w:pPr>
      <w:r>
        <w:t>Sponsors: Reps. Lucas,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F10FEF" w:rsidRDefault="00F10FEF" w:rsidP="00F10FEF">
      <w:pPr>
        <w:widowControl w:val="0"/>
        <w:jc w:val="left"/>
      </w:pPr>
      <w:r>
        <w:t>Document Path: l:\council\bills\rm\1032zw13.docx</w:t>
      </w:r>
    </w:p>
    <w:p w:rsidR="00C16521" w:rsidRDefault="00C16521" w:rsidP="00F10FEF">
      <w:pPr>
        <w:widowControl w:val="0"/>
        <w:jc w:val="left"/>
      </w:pPr>
      <w:r>
        <w:t>Companion/Similar bill(s): 3269</w:t>
      </w:r>
    </w:p>
    <w:p w:rsidR="00F10FEF" w:rsidRDefault="00F10FEF" w:rsidP="00F10FEF">
      <w:pPr>
        <w:widowControl w:val="0"/>
        <w:jc w:val="left"/>
      </w:pPr>
    </w:p>
    <w:p w:rsidR="00F10FEF" w:rsidRDefault="00F10FEF" w:rsidP="00F10FEF">
      <w:pPr>
        <w:widowControl w:val="0"/>
        <w:jc w:val="left"/>
      </w:pPr>
      <w:r>
        <w:t>Introduced in the House on January 9, 2013</w:t>
      </w:r>
    </w:p>
    <w:p w:rsidR="00F10FEF" w:rsidRDefault="00F10FEF" w:rsidP="00F10FEF">
      <w:pPr>
        <w:widowControl w:val="0"/>
        <w:jc w:val="left"/>
      </w:pPr>
      <w:r>
        <w:t>Adopted by the House on January 9, 2013</w:t>
      </w:r>
    </w:p>
    <w:p w:rsidR="00F10FEF" w:rsidRDefault="00F10FEF" w:rsidP="00F10FEF">
      <w:pPr>
        <w:widowControl w:val="0"/>
        <w:jc w:val="left"/>
      </w:pPr>
    </w:p>
    <w:p w:rsidR="00F10FEF" w:rsidRDefault="00F10FEF" w:rsidP="00F10FEF">
      <w:pPr>
        <w:widowControl w:val="0"/>
        <w:jc w:val="left"/>
      </w:pPr>
      <w:r>
        <w:t xml:space="preserve">Summary: </w:t>
      </w:r>
      <w:r w:rsidR="003C2A01">
        <w:t>Hartsville High School Varsity Softball Team</w:t>
      </w:r>
    </w:p>
    <w:p w:rsidR="00F10FEF" w:rsidRDefault="00F10FEF" w:rsidP="00F10FEF">
      <w:pPr>
        <w:widowControl w:val="0"/>
        <w:jc w:val="left"/>
      </w:pPr>
    </w:p>
    <w:p w:rsidR="00F10FEF" w:rsidRDefault="00F10FEF" w:rsidP="00F10FEF">
      <w:pPr>
        <w:widowControl w:val="0"/>
        <w:jc w:val="left"/>
      </w:pPr>
    </w:p>
    <w:p w:rsidR="00F10FEF" w:rsidRDefault="00F10FEF" w:rsidP="00F10F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0FEF">
        <w:rPr>
          <w:b/>
        </w:rPr>
        <w:t>HISTORY OF LEGISLATIVE ACTIONS</w:t>
      </w:r>
    </w:p>
    <w:p w:rsidR="00F10FEF" w:rsidRDefault="00F10FEF" w:rsidP="00F10F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10FEF" w:rsidRPr="00F10FEF" w:rsidRDefault="00F10FEF" w:rsidP="00F10F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0FEF">
        <w:rPr>
          <w:u w:val="single"/>
        </w:rPr>
        <w:tab/>
        <w:t>Date</w:t>
      </w:r>
      <w:r w:rsidRPr="00F10FEF">
        <w:rPr>
          <w:u w:val="single"/>
        </w:rPr>
        <w:tab/>
        <w:t>Body</w:t>
      </w:r>
      <w:r w:rsidRPr="00F10FEF">
        <w:rPr>
          <w:u w:val="single"/>
        </w:rPr>
        <w:tab/>
        <w:t>Action Description with journal page number</w:t>
      </w:r>
      <w:r w:rsidRPr="00F10FEF">
        <w:rPr>
          <w:u w:val="single"/>
        </w:rPr>
        <w:tab/>
      </w:r>
      <w:bookmarkStart w:id="0" w:name="_GoBack"/>
      <w:bookmarkEnd w:id="0"/>
    </w:p>
    <w:p w:rsidR="00DD5810" w:rsidRDefault="00DD5810" w:rsidP="00DD58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House</w:t>
      </w:r>
      <w:r>
        <w:tab/>
      </w:r>
      <w:r w:rsidRPr="00472C5E">
        <w:t>Introduced and adopted (</w:t>
      </w:r>
      <w:hyperlink r:id="rId7" w:history="1">
        <w:r w:rsidRPr="00472C5E">
          <w:rPr>
            <w:rStyle w:val="Hyperlink"/>
          </w:rPr>
          <w:t>House Journal</w:t>
        </w:r>
        <w:r w:rsidRPr="00472C5E">
          <w:rPr>
            <w:rStyle w:val="Hyperlink"/>
          </w:rPr>
          <w:noBreakHyphen/>
          <w:t>page 6</w:t>
        </w:r>
      </w:hyperlink>
      <w:r w:rsidRPr="00472C5E">
        <w:t>)</w:t>
      </w:r>
    </w:p>
    <w:p w:rsidR="00DD5810" w:rsidRDefault="00DD5810" w:rsidP="00DD58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0FEF" w:rsidRPr="00F10FEF" w:rsidRDefault="00F10FEF" w:rsidP="00F10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0FEF" w:rsidRDefault="00F10FEF" w:rsidP="00F10FEF">
      <w:r w:rsidRPr="00F10FEF">
        <w:rPr>
          <w:b/>
        </w:rPr>
        <w:t>VERSIONS OF THIS BILL</w:t>
      </w:r>
    </w:p>
    <w:p w:rsidR="00F10FEF" w:rsidRDefault="00F10FEF" w:rsidP="00F10FEF"/>
    <w:p w:rsidR="00F10FEF" w:rsidRDefault="00F0233B" w:rsidP="00F10FEF">
      <w:hyperlink r:id="rId8" w:history="1">
        <w:r w:rsidR="00F10FEF">
          <w:rPr>
            <w:rStyle w:val="Hyperlink"/>
          </w:rPr>
          <w:t>1/9/2013</w:t>
        </w:r>
      </w:hyperlink>
    </w:p>
    <w:p w:rsidR="00F10FEF" w:rsidRDefault="00F10FEF" w:rsidP="00F10FEF"/>
    <w:p w:rsidR="00F10FEF" w:rsidRDefault="00F10FEF" w:rsidP="00F10FEF">
      <w:pPr>
        <w:sectPr w:rsidR="00F10FEF" w:rsidSect="00F10F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2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0BC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48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5614E" w:rsidRPr="00D73B98">
        <w:t>RECOGNIZE AND HONOR THE HARTSVILLE HIGH SCHOOL VARSITY</w:t>
      </w:r>
      <w:r w:rsidR="0015614E">
        <w:t xml:space="preserve"> SOFTBALL</w:t>
      </w:r>
      <w:bookmarkStart w:id="4" w:name="OCC2"/>
      <w:bookmarkEnd w:id="4"/>
      <w:r w:rsidR="0015614E" w:rsidRPr="00D73B98">
        <w:t xml:space="preserve"> TEAM, COACH, AND SCHOOL OFFICIALS FOR AN OUTSTANDING SEASON AND TO CONGRATULATE THEM ON WINNING THE 2012 CLAS</w:t>
      </w:r>
      <w:r w:rsidR="0015614E">
        <w:t>S AAA STATE CHAMPIONSHIP TITLE</w:t>
      </w:r>
      <w:r w:rsidR="00D91680">
        <w:t>.</w:t>
      </w:r>
    </w:p>
    <w:p w:rsidR="00440BC1" w:rsidRDefault="00440B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7D44DD" w:rsidRDefault="00440BC1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7D44DD" w:rsidRPr="00D73B98">
        <w:t xml:space="preserve">fully ready for the challenge, the </w:t>
      </w:r>
      <w:r w:rsidR="007D44DD">
        <w:t>Hartsville High School “</w:t>
      </w:r>
      <w:r w:rsidR="007D44DD" w:rsidRPr="00D73B98">
        <w:t xml:space="preserve">Lady </w:t>
      </w:r>
      <w:r w:rsidR="007D44DD">
        <w:t xml:space="preserve">Red Foxes” softball </w:t>
      </w:r>
      <w:r w:rsidR="007D44DD" w:rsidRPr="00D73B98">
        <w:t>team crowned its splendid season by capturing the 20</w:t>
      </w:r>
      <w:r w:rsidR="007D44DD">
        <w:t>12</w:t>
      </w:r>
      <w:r w:rsidR="007D44DD" w:rsidRPr="00D73B98">
        <w:t xml:space="preserve"> Class AAA State Championship title, defeating </w:t>
      </w:r>
      <w:r w:rsidR="007D44DD">
        <w:t>Daniel High School 4</w:t>
      </w:r>
      <w:r w:rsidR="00D00352">
        <w:noBreakHyphen/>
      </w:r>
      <w:r w:rsidR="007D44DD">
        <w:t>2 at Chapin;</w:t>
      </w:r>
      <w:r w:rsidR="007D44DD" w:rsidRPr="00D73B98">
        <w:t xml:space="preserve"> and </w:t>
      </w:r>
    </w:p>
    <w:p w:rsidR="007D44DD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D44DD" w:rsidRPr="00D73B98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Whereas, the Lady </w:t>
      </w:r>
      <w:r>
        <w:t>Red Foxes</w:t>
      </w:r>
      <w:r w:rsidRPr="00D73B98">
        <w:t xml:space="preserve"> delighted their fans with red</w:t>
      </w:r>
      <w:r w:rsidR="00D00352">
        <w:noBreakHyphen/>
      </w:r>
      <w:r w:rsidRPr="00D73B98">
        <w:t xml:space="preserve">hot bats and an overpowering defense that allowed them to pick up the </w:t>
      </w:r>
      <w:r>
        <w:t xml:space="preserve">series </w:t>
      </w:r>
      <w:r w:rsidRPr="00D73B98">
        <w:t xml:space="preserve">win </w:t>
      </w:r>
      <w:r>
        <w:t>two games to one</w:t>
      </w:r>
      <w:r w:rsidRPr="00D73B98">
        <w:t xml:space="preserve">; and </w:t>
      </w:r>
    </w:p>
    <w:p w:rsidR="007D44DD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D44DD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866C63">
        <w:t xml:space="preserve">Whereas, </w:t>
      </w:r>
      <w:r>
        <w:t>on top of her form, eighth</w:t>
      </w:r>
      <w:r w:rsidR="00D00352">
        <w:noBreakHyphen/>
      </w:r>
      <w:r>
        <w:t>grade</w:t>
      </w:r>
      <w:r w:rsidRPr="00866C63">
        <w:t xml:space="preserve"> pitcher Cayla Drotar struck out six and allowed just four hits. She also homered for the </w:t>
      </w:r>
      <w:r w:rsidR="003929C2">
        <w:t xml:space="preserve">Lady </w:t>
      </w:r>
      <w:r w:rsidRPr="00866C63">
        <w:t>Red Foxes</w:t>
      </w:r>
      <w:r>
        <w:t>,</w:t>
      </w:r>
      <w:r w:rsidRPr="00866C63">
        <w:t xml:space="preserve"> who finished the season with a record of 32</w:t>
      </w:r>
      <w:r w:rsidR="00D00352">
        <w:noBreakHyphen/>
      </w:r>
      <w:r w:rsidRPr="00866C63">
        <w:t>2</w:t>
      </w:r>
      <w:r>
        <w:t>; and</w:t>
      </w:r>
    </w:p>
    <w:p w:rsidR="007D44DD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D44DD" w:rsidRPr="00D73B98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Whereas, excitement over this </w:t>
      </w:r>
      <w:r>
        <w:t>championship</w:t>
      </w:r>
      <w:r w:rsidRPr="00D73B98">
        <w:t xml:space="preserve"> win was especially intense because it made school history, marking </w:t>
      </w:r>
      <w:r>
        <w:t>Hartsville</w:t>
      </w:r>
      <w:r w:rsidR="00D00352" w:rsidRPr="00D00352">
        <w:t>’</w:t>
      </w:r>
      <w:r>
        <w:t>s</w:t>
      </w:r>
      <w:r w:rsidRPr="00D73B98">
        <w:t xml:space="preserve"> first </w:t>
      </w:r>
      <w:r>
        <w:t>team title for girls</w:t>
      </w:r>
      <w:r w:rsidR="00D00352" w:rsidRPr="00D00352">
        <w:t>’</w:t>
      </w:r>
      <w:r>
        <w:t xml:space="preserve"> spring sports</w:t>
      </w:r>
      <w:r w:rsidRPr="00D73B98">
        <w:t xml:space="preserve">; and </w:t>
      </w:r>
    </w:p>
    <w:p w:rsidR="007D44DD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D44DD" w:rsidRPr="00D73B98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Whereas, in a sport that demands skill, quickness, and teamwork, Head Coach </w:t>
      </w:r>
      <w:r>
        <w:t>Bobby Sowell</w:t>
      </w:r>
      <w:r w:rsidRPr="00D73B98">
        <w:t xml:space="preserve"> capitalized on </w:t>
      </w:r>
      <w:r>
        <w:t>his</w:t>
      </w:r>
      <w:r w:rsidRPr="00D73B98">
        <w:t xml:space="preserve"> own athletic ability and training to mold a championship team and teach </w:t>
      </w:r>
      <w:r>
        <w:t>his</w:t>
      </w:r>
      <w:r w:rsidRPr="00D73B98">
        <w:t xml:space="preserve"> athletes lessons that will prove invaluable throug</w:t>
      </w:r>
      <w:r>
        <w:t>hout</w:t>
      </w:r>
      <w:r w:rsidRPr="00D73B98">
        <w:t xml:space="preserve"> life</w:t>
      </w:r>
      <w:r w:rsidR="00344F17">
        <w:t>,</w:t>
      </w:r>
      <w:r w:rsidRPr="00D73B98">
        <w:t xml:space="preserve"> both on and off the diamond; and </w:t>
      </w:r>
    </w:p>
    <w:p w:rsidR="007D44DD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D44DD" w:rsidRPr="00D73B98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>Whereas, the H</w:t>
      </w:r>
      <w:r>
        <w:t>artsville</w:t>
      </w:r>
      <w:r w:rsidRPr="00D73B98">
        <w:t xml:space="preserve"> High School</w:t>
      </w:r>
      <w:r>
        <w:t xml:space="preserve"> </w:t>
      </w:r>
      <w:bookmarkStart w:id="6" w:name="OCC5"/>
      <w:bookmarkEnd w:id="6"/>
      <w:r w:rsidRPr="00E407E6">
        <w:t xml:space="preserve">softball </w:t>
      </w:r>
      <w:r w:rsidRPr="00D73B98">
        <w:t xml:space="preserve">players have brought </w:t>
      </w:r>
      <w:r>
        <w:t xml:space="preserve">great pride and recognition </w:t>
      </w:r>
      <w:r w:rsidRPr="00D73B98">
        <w:t>to their school and community</w:t>
      </w:r>
      <w:r>
        <w:t>,</w:t>
      </w:r>
      <w:r w:rsidRPr="00D73B98">
        <w:t xml:space="preserve"> and </w:t>
      </w:r>
      <w:r>
        <w:lastRenderedPageBreak/>
        <w:t>their many admirers, including the members of the House of Representatives, l</w:t>
      </w:r>
      <w:r w:rsidRPr="00D73B98">
        <w:t xml:space="preserve">ook to hear of their continued accomplishments in the days ahead. Now, therefore, </w:t>
      </w:r>
    </w:p>
    <w:p w:rsidR="007D44DD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D44DD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D44DD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D44DD" w:rsidRPr="00D73B98" w:rsidRDefault="007D44DD" w:rsidP="005B0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5B06EC">
        <w:rPr>
          <w:color w:val="000000" w:themeColor="text1"/>
        </w:rPr>
        <w:t xml:space="preserve">the members of the South Carolina House of Representatives, by this resolution, recognize and honor </w:t>
      </w:r>
      <w:r>
        <w:t xml:space="preserve">the Hartsville High School varsity softball team, </w:t>
      </w:r>
      <w:r w:rsidRPr="00D73B98">
        <w:t>coach, and school officials</w:t>
      </w:r>
      <w:r w:rsidR="005B06EC">
        <w:t xml:space="preserve"> f</w:t>
      </w:r>
      <w:r w:rsidRPr="00D73B98">
        <w:t>or an outstanding season and congratulate</w:t>
      </w:r>
      <w:r w:rsidR="001C2655">
        <w:t xml:space="preserve"> them</w:t>
      </w:r>
      <w:r w:rsidRPr="00D73B98">
        <w:t xml:space="preserve"> on winning the 2012 </w:t>
      </w:r>
      <w:r>
        <w:t>C</w:t>
      </w:r>
      <w:r w:rsidRPr="00D73B98">
        <w:t xml:space="preserve">lass </w:t>
      </w:r>
      <w:r>
        <w:t>AAA</w:t>
      </w:r>
      <w:r w:rsidRPr="00D73B98">
        <w:t xml:space="preserve"> </w:t>
      </w:r>
      <w:r>
        <w:t>S</w:t>
      </w:r>
      <w:r w:rsidRPr="00D73B98">
        <w:t xml:space="preserve">tate </w:t>
      </w:r>
      <w:r>
        <w:t>C</w:t>
      </w:r>
      <w:r w:rsidRPr="00D73B98">
        <w:t xml:space="preserve">hampionship </w:t>
      </w:r>
      <w:r>
        <w:t>t</w:t>
      </w:r>
      <w:r w:rsidRPr="00D73B98">
        <w:t xml:space="preserve">itle. </w:t>
      </w:r>
    </w:p>
    <w:p w:rsidR="007D44DD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D44DD" w:rsidRPr="00D73B98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Be it further resolved that a copy of this resolution be presented to Principal </w:t>
      </w:r>
      <w:r>
        <w:t>Charlie Burry, Jr.,</w:t>
      </w:r>
      <w:r w:rsidRPr="00D73B98">
        <w:t xml:space="preserve"> and </w:t>
      </w:r>
      <w:r>
        <w:t xml:space="preserve">Head </w:t>
      </w:r>
      <w:r w:rsidRPr="00D73B98">
        <w:t xml:space="preserve">Coach </w:t>
      </w:r>
      <w:r>
        <w:t>Bobby Sowell</w:t>
      </w:r>
      <w:r w:rsidRPr="00D73B98">
        <w:t>.</w:t>
      </w:r>
    </w:p>
    <w:p w:rsidR="000A28EF" w:rsidRDefault="00D003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28EF" w:rsidRDefault="000A28EF" w:rsidP="00F10FEF">
      <w:pPr>
        <w:suppressAutoHyphens/>
      </w:pPr>
    </w:p>
    <w:sectPr w:rsidR="000A28EF" w:rsidSect="00F10FE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BC1" w:rsidRDefault="00440BC1" w:rsidP="009F0C77">
      <w:r>
        <w:separator/>
      </w:r>
    </w:p>
  </w:endnote>
  <w:endnote w:type="continuationSeparator" w:id="0">
    <w:p w:rsidR="00440BC1" w:rsidRDefault="00440B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ACF516-CBB9-468B-9849-6557236A17AC}"/>
    <w:embedBold r:id="rId2" w:fontKey="{7458AE84-F07C-4D8E-A65D-DA243DBBBD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8D285DE-B509-4F5A-AAA9-E1F68BA236C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0C88DE3-94ED-4B6E-87DE-28E78AF5E4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B11138-2D83-4FD3-A719-F416E58586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FEF" w:rsidRPr="000A28EF" w:rsidRDefault="00F10FEF" w:rsidP="000A28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[3274]</w:t>
    </w:r>
    <w:r>
      <w:tab/>
    </w:r>
    <w:r w:rsidR="00B9403D">
      <w:fldChar w:fldCharType="begin"/>
    </w:r>
    <w:r w:rsidR="00CE321D">
      <w:instrText xml:space="preserve"> PAGE  \* MERGEFORMAT </w:instrText>
    </w:r>
    <w:r w:rsidR="00B9403D">
      <w:fldChar w:fldCharType="separate"/>
    </w:r>
    <w:r w:rsidR="00F0233B">
      <w:rPr>
        <w:noProof/>
      </w:rPr>
      <w:t>1</w:t>
    </w:r>
    <w:r w:rsidR="00B9403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BC1" w:rsidRDefault="00440BC1" w:rsidP="009F0C77">
      <w:r>
        <w:separator/>
      </w:r>
    </w:p>
  </w:footnote>
  <w:footnote w:type="continuationSeparator" w:id="0">
    <w:p w:rsidR="00440BC1" w:rsidRDefault="00440B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32ZW13"/>
    <w:docVar w:name="CoverBillType" w:val="r"/>
    <w:docVar w:name="docpath" w:val="L:\Council\bills\RM\1032ZW13.DOCX"/>
    <w:docVar w:name="dvBillNumber" w:val="32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97A31"/>
    <w:rsid w:val="00011869"/>
    <w:rsid w:val="000A28EF"/>
    <w:rsid w:val="000E1785"/>
    <w:rsid w:val="000F40FA"/>
    <w:rsid w:val="0010776B"/>
    <w:rsid w:val="00133E66"/>
    <w:rsid w:val="001435A3"/>
    <w:rsid w:val="0015614E"/>
    <w:rsid w:val="00197A31"/>
    <w:rsid w:val="001C0305"/>
    <w:rsid w:val="001C2655"/>
    <w:rsid w:val="001D08F2"/>
    <w:rsid w:val="001D525B"/>
    <w:rsid w:val="001D7F4F"/>
    <w:rsid w:val="001E1C6A"/>
    <w:rsid w:val="002321B6"/>
    <w:rsid w:val="00250967"/>
    <w:rsid w:val="002543C8"/>
    <w:rsid w:val="00284AAE"/>
    <w:rsid w:val="002E4A1F"/>
    <w:rsid w:val="002E5912"/>
    <w:rsid w:val="00301B21"/>
    <w:rsid w:val="00325348"/>
    <w:rsid w:val="0032732C"/>
    <w:rsid w:val="00336835"/>
    <w:rsid w:val="00336AD0"/>
    <w:rsid w:val="00344F17"/>
    <w:rsid w:val="0037079A"/>
    <w:rsid w:val="003929C2"/>
    <w:rsid w:val="003C2A01"/>
    <w:rsid w:val="003D01E8"/>
    <w:rsid w:val="003E5288"/>
    <w:rsid w:val="003F4826"/>
    <w:rsid w:val="003F6D79"/>
    <w:rsid w:val="004148A8"/>
    <w:rsid w:val="0041760A"/>
    <w:rsid w:val="00417C01"/>
    <w:rsid w:val="00440BC1"/>
    <w:rsid w:val="004809EE"/>
    <w:rsid w:val="004D24AB"/>
    <w:rsid w:val="004E7D54"/>
    <w:rsid w:val="00526C7A"/>
    <w:rsid w:val="005273C6"/>
    <w:rsid w:val="00530A69"/>
    <w:rsid w:val="00545593"/>
    <w:rsid w:val="00555AE0"/>
    <w:rsid w:val="00577C6C"/>
    <w:rsid w:val="005B06EC"/>
    <w:rsid w:val="005C2FE2"/>
    <w:rsid w:val="005C5B40"/>
    <w:rsid w:val="005E2BC9"/>
    <w:rsid w:val="00605102"/>
    <w:rsid w:val="006215AA"/>
    <w:rsid w:val="006913C9"/>
    <w:rsid w:val="0069470D"/>
    <w:rsid w:val="00734F00"/>
    <w:rsid w:val="007A1E1E"/>
    <w:rsid w:val="007A70AE"/>
    <w:rsid w:val="007D44DD"/>
    <w:rsid w:val="00807FB7"/>
    <w:rsid w:val="008362E8"/>
    <w:rsid w:val="008A1768"/>
    <w:rsid w:val="008C3A0C"/>
    <w:rsid w:val="008C73F0"/>
    <w:rsid w:val="008E7BC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338E"/>
    <w:rsid w:val="00AD4B17"/>
    <w:rsid w:val="00AF79C9"/>
    <w:rsid w:val="00B412D4"/>
    <w:rsid w:val="00B9403D"/>
    <w:rsid w:val="00BE3C22"/>
    <w:rsid w:val="00C0345E"/>
    <w:rsid w:val="00C16521"/>
    <w:rsid w:val="00C3483A"/>
    <w:rsid w:val="00C74E9D"/>
    <w:rsid w:val="00C82FD3"/>
    <w:rsid w:val="00C92819"/>
    <w:rsid w:val="00CA2494"/>
    <w:rsid w:val="00CC6B7B"/>
    <w:rsid w:val="00CC7E89"/>
    <w:rsid w:val="00CD2089"/>
    <w:rsid w:val="00CE321D"/>
    <w:rsid w:val="00CF05ED"/>
    <w:rsid w:val="00D00352"/>
    <w:rsid w:val="00D015A0"/>
    <w:rsid w:val="00D73A67"/>
    <w:rsid w:val="00D91680"/>
    <w:rsid w:val="00D970A9"/>
    <w:rsid w:val="00DD5810"/>
    <w:rsid w:val="00DF3845"/>
    <w:rsid w:val="00E41911"/>
    <w:rsid w:val="00E92EEF"/>
    <w:rsid w:val="00EF626F"/>
    <w:rsid w:val="00F0233B"/>
    <w:rsid w:val="00F05E9B"/>
    <w:rsid w:val="00F10FEF"/>
    <w:rsid w:val="00F24442"/>
    <w:rsid w:val="00F50AE3"/>
    <w:rsid w:val="00F67CF1"/>
    <w:rsid w:val="00F840F0"/>
    <w:rsid w:val="00FB0D0D"/>
    <w:rsid w:val="00FB1CD6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4381236-2639-49B1-B6C3-477DB50F1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16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68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0F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274_201301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671E8-DA91-4199-A820-1CD5DEAA3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572</Words>
  <Characters>3267</Characters>
  <Application>Microsoft Office Word</Application>
  <DocSecurity>0</DocSecurity>
  <Lines>27</Lines>
  <Paragraphs>7</Paragraphs>
  <ScaleCrop>false</ScaleCrop>
  <Company>LPITS</Company>
  <LinksUpToDate>false</LinksUpToDate>
  <CharactersWithSpaces>3832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3274: Hartsville High School Varsity Softball Team - South Carolina Legislature Online</dc:title>
  <dc:creator>McDowell</dc:creator>
  <cp:lastModifiedBy>N Cumfer</cp:lastModifiedBy>
  <cp:revision>11</cp:revision>
  <cp:lastPrinted>2012-12-05T15:47:00Z</cp:lastPrinted>
  <dcterms:created xsi:type="dcterms:W3CDTF">2013-01-09T19:56:00Z</dcterms:created>
  <dcterms:modified xsi:type="dcterms:W3CDTF">2014-12-05T16:34:00Z</dcterms:modified>
</cp:coreProperties>
</file>