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D66" w:rsidRDefault="00A72D66" w:rsidP="00A72D66">
      <w:pPr>
        <w:widowControl w:val="0"/>
        <w:jc w:val="center"/>
      </w:pPr>
      <w:r w:rsidRPr="00A72D66">
        <w:rPr>
          <w:b/>
        </w:rPr>
        <w:t>South Carolina General Assembly</w:t>
      </w:r>
    </w:p>
    <w:p w:rsidR="00A72D66" w:rsidRDefault="00A72D66" w:rsidP="00A72D66">
      <w:pPr>
        <w:widowControl w:val="0"/>
        <w:jc w:val="center"/>
      </w:pPr>
      <w:r>
        <w:t>120th Session, 2013-2014</w:t>
      </w:r>
    </w:p>
    <w:p w:rsidR="00A72D66" w:rsidRDefault="00A72D66" w:rsidP="00A72D66">
      <w:pPr>
        <w:widowControl w:val="0"/>
        <w:jc w:val="left"/>
      </w:pPr>
    </w:p>
    <w:p w:rsidR="00A72D66" w:rsidRDefault="00A72D66" w:rsidP="00A72D66">
      <w:pPr>
        <w:widowControl w:val="0"/>
        <w:jc w:val="left"/>
        <w:rPr>
          <w:b/>
        </w:rPr>
      </w:pPr>
      <w:r w:rsidRPr="00A72D66">
        <w:rPr>
          <w:b/>
        </w:rPr>
        <w:t>H. 3286</w:t>
      </w:r>
    </w:p>
    <w:p w:rsidR="00A72D66" w:rsidRDefault="00A72D66" w:rsidP="00A72D66">
      <w:pPr>
        <w:widowControl w:val="0"/>
        <w:jc w:val="left"/>
        <w:rPr>
          <w:b/>
        </w:rPr>
      </w:pPr>
    </w:p>
    <w:p w:rsidR="00A72D66" w:rsidRDefault="00A72D66" w:rsidP="00A72D66">
      <w:pPr>
        <w:widowControl w:val="0"/>
        <w:jc w:val="left"/>
      </w:pPr>
      <w:r w:rsidRPr="00A72D66">
        <w:rPr>
          <w:b/>
        </w:rPr>
        <w:t>STATUS INFORMATION</w:t>
      </w:r>
    </w:p>
    <w:p w:rsidR="00A72D66" w:rsidRDefault="00A72D66" w:rsidP="00A72D66">
      <w:pPr>
        <w:widowControl w:val="0"/>
        <w:jc w:val="left"/>
      </w:pPr>
    </w:p>
    <w:p w:rsidR="00A72D66" w:rsidRDefault="00A72D66" w:rsidP="00A72D66">
      <w:pPr>
        <w:widowControl w:val="0"/>
        <w:jc w:val="left"/>
      </w:pPr>
      <w:r>
        <w:t>House Resolution</w:t>
      </w:r>
    </w:p>
    <w:p w:rsidR="00A72D66" w:rsidRDefault="00A72D66" w:rsidP="00A72D66">
      <w:pPr>
        <w:widowControl w:val="0"/>
        <w:jc w:val="left"/>
      </w:pPr>
      <w:r>
        <w:t>Sponsors: Reps. G.R. Smith, Willis and Bedingfield</w:t>
      </w:r>
    </w:p>
    <w:p w:rsidR="00A72D66" w:rsidRDefault="00A72D66" w:rsidP="00A72D66">
      <w:pPr>
        <w:widowControl w:val="0"/>
        <w:jc w:val="left"/>
      </w:pPr>
      <w:r>
        <w:t>Document Path: l:\council\bills\gm\29494dg13.docx</w:t>
      </w:r>
    </w:p>
    <w:p w:rsidR="00A72D66" w:rsidRDefault="00A72D66" w:rsidP="00A72D66">
      <w:pPr>
        <w:widowControl w:val="0"/>
        <w:jc w:val="left"/>
      </w:pPr>
    </w:p>
    <w:p w:rsidR="00A72D66" w:rsidRDefault="00A72D66" w:rsidP="00A72D66">
      <w:pPr>
        <w:widowControl w:val="0"/>
        <w:jc w:val="left"/>
      </w:pPr>
      <w:r>
        <w:t>Introduced in the House on January 10, 2013</w:t>
      </w:r>
    </w:p>
    <w:p w:rsidR="00A72D66" w:rsidRDefault="00A72D66" w:rsidP="00A72D66">
      <w:pPr>
        <w:widowControl w:val="0"/>
        <w:jc w:val="left"/>
      </w:pPr>
      <w:r>
        <w:t>Adopted by the House on January 10, 2013</w:t>
      </w:r>
    </w:p>
    <w:p w:rsidR="00A72D66" w:rsidRDefault="00A72D66" w:rsidP="00A72D66">
      <w:pPr>
        <w:widowControl w:val="0"/>
        <w:jc w:val="left"/>
      </w:pPr>
    </w:p>
    <w:p w:rsidR="00A72D66" w:rsidRDefault="00A72D66" w:rsidP="00A72D66">
      <w:pPr>
        <w:widowControl w:val="0"/>
        <w:jc w:val="left"/>
      </w:pPr>
      <w:r>
        <w:t xml:space="preserve">Summary: </w:t>
      </w:r>
      <w:r w:rsidR="001D5196">
        <w:t>Principal Jada Kidd</w:t>
      </w:r>
    </w:p>
    <w:p w:rsidR="00A72D66" w:rsidRDefault="00A72D66" w:rsidP="00A72D66">
      <w:pPr>
        <w:widowControl w:val="0"/>
        <w:jc w:val="left"/>
      </w:pPr>
    </w:p>
    <w:p w:rsidR="00A72D66" w:rsidRDefault="00A72D66" w:rsidP="00A72D66">
      <w:pPr>
        <w:widowControl w:val="0"/>
        <w:jc w:val="left"/>
      </w:pPr>
    </w:p>
    <w:p w:rsidR="00A72D66" w:rsidRDefault="00A72D66" w:rsidP="00A72D66">
      <w:pPr>
        <w:widowControl w:val="0"/>
        <w:tabs>
          <w:tab w:val="center" w:pos="590"/>
          <w:tab w:val="center" w:pos="1440"/>
          <w:tab w:val="left" w:pos="1872"/>
          <w:tab w:val="left" w:pos="9187"/>
        </w:tabs>
        <w:jc w:val="left"/>
      </w:pPr>
      <w:r w:rsidRPr="00A72D66">
        <w:rPr>
          <w:b/>
        </w:rPr>
        <w:t>HISTORY OF LEGISLATIVE ACTIONS</w:t>
      </w:r>
    </w:p>
    <w:p w:rsidR="00A72D66" w:rsidRDefault="00A72D66" w:rsidP="00A72D66">
      <w:pPr>
        <w:widowControl w:val="0"/>
        <w:tabs>
          <w:tab w:val="center" w:pos="590"/>
          <w:tab w:val="center" w:pos="1440"/>
          <w:tab w:val="left" w:pos="1872"/>
          <w:tab w:val="left" w:pos="9187"/>
        </w:tabs>
        <w:jc w:val="left"/>
      </w:pPr>
    </w:p>
    <w:p w:rsidR="00A72D66" w:rsidRPr="00A72D66" w:rsidRDefault="00A72D66" w:rsidP="00A72D66">
      <w:pPr>
        <w:widowControl w:val="0"/>
        <w:tabs>
          <w:tab w:val="center" w:pos="590"/>
          <w:tab w:val="center" w:pos="1440"/>
          <w:tab w:val="left" w:pos="1872"/>
          <w:tab w:val="left" w:pos="9187"/>
        </w:tabs>
        <w:jc w:val="left"/>
      </w:pPr>
      <w:r w:rsidRPr="00A72D66">
        <w:rPr>
          <w:u w:val="single"/>
        </w:rPr>
        <w:tab/>
        <w:t>Date</w:t>
      </w:r>
      <w:r w:rsidRPr="00A72D66">
        <w:rPr>
          <w:u w:val="single"/>
        </w:rPr>
        <w:tab/>
        <w:t>Body</w:t>
      </w:r>
      <w:r w:rsidRPr="00A72D66">
        <w:rPr>
          <w:u w:val="single"/>
        </w:rPr>
        <w:tab/>
        <w:t>Action Description with journal page number</w:t>
      </w:r>
      <w:r w:rsidRPr="00A72D66">
        <w:rPr>
          <w:u w:val="single"/>
        </w:rPr>
        <w:tab/>
      </w:r>
      <w:bookmarkStart w:id="0" w:name="_GoBack"/>
      <w:bookmarkEnd w:id="0"/>
    </w:p>
    <w:p w:rsidR="008A4C87" w:rsidRDefault="008A4C87" w:rsidP="008A4C87">
      <w:pPr>
        <w:widowControl w:val="0"/>
        <w:tabs>
          <w:tab w:val="right" w:pos="1008"/>
          <w:tab w:val="left" w:pos="1152"/>
          <w:tab w:val="left" w:pos="1872"/>
          <w:tab w:val="left" w:pos="9187"/>
        </w:tabs>
        <w:ind w:left="2088" w:hanging="2088"/>
        <w:jc w:val="left"/>
      </w:pPr>
      <w:r>
        <w:tab/>
        <w:t>1/10/2013</w:t>
      </w:r>
      <w:r>
        <w:tab/>
        <w:t>House</w:t>
      </w:r>
      <w:r>
        <w:tab/>
      </w:r>
      <w:r w:rsidRPr="0003221E">
        <w:t>Introduced and adopted (</w:t>
      </w:r>
      <w:hyperlink r:id="rId7" w:history="1">
        <w:r w:rsidRPr="0003221E">
          <w:rPr>
            <w:rStyle w:val="Hyperlink"/>
          </w:rPr>
          <w:t>House Journal</w:t>
        </w:r>
        <w:r w:rsidRPr="0003221E">
          <w:rPr>
            <w:rStyle w:val="Hyperlink"/>
          </w:rPr>
          <w:noBreakHyphen/>
          <w:t>page 807</w:t>
        </w:r>
      </w:hyperlink>
      <w:r w:rsidRPr="0003221E">
        <w:t>)</w:t>
      </w:r>
    </w:p>
    <w:p w:rsidR="008A4C87" w:rsidRDefault="008A4C87" w:rsidP="008A4C87">
      <w:pPr>
        <w:widowControl w:val="0"/>
        <w:tabs>
          <w:tab w:val="right" w:pos="1008"/>
          <w:tab w:val="left" w:pos="1152"/>
          <w:tab w:val="left" w:pos="1872"/>
          <w:tab w:val="left" w:pos="9187"/>
        </w:tabs>
        <w:ind w:left="2088" w:hanging="2088"/>
        <w:jc w:val="left"/>
      </w:pPr>
    </w:p>
    <w:p w:rsidR="00A72D66" w:rsidRPr="00A72D66" w:rsidRDefault="00A72D66" w:rsidP="00A72D66">
      <w:pPr>
        <w:widowControl w:val="0"/>
        <w:tabs>
          <w:tab w:val="right" w:pos="1008"/>
          <w:tab w:val="left" w:pos="1152"/>
          <w:tab w:val="left" w:pos="1872"/>
          <w:tab w:val="left" w:pos="9187"/>
        </w:tabs>
        <w:ind w:left="2088" w:hanging="2088"/>
        <w:jc w:val="left"/>
      </w:pPr>
    </w:p>
    <w:p w:rsidR="00A72D66" w:rsidRDefault="00A72D66" w:rsidP="00A72D66">
      <w:r w:rsidRPr="00A72D66">
        <w:rPr>
          <w:b/>
        </w:rPr>
        <w:t>VERSIONS OF THIS BILL</w:t>
      </w:r>
    </w:p>
    <w:p w:rsidR="00A72D66" w:rsidRDefault="00A72D66" w:rsidP="00A72D66"/>
    <w:p w:rsidR="00A72D66" w:rsidRDefault="00687A77" w:rsidP="00A72D66">
      <w:hyperlink r:id="rId8" w:history="1">
        <w:r w:rsidR="00A72D66">
          <w:rPr>
            <w:rStyle w:val="Hyperlink"/>
          </w:rPr>
          <w:t>1/10/2013</w:t>
        </w:r>
      </w:hyperlink>
    </w:p>
    <w:p w:rsidR="00A72D66" w:rsidRDefault="00A72D66" w:rsidP="00A72D66"/>
    <w:p w:rsidR="00A72D66" w:rsidRDefault="00A72D66" w:rsidP="00A72D66">
      <w:pPr>
        <w:sectPr w:rsidR="00A72D66" w:rsidSect="00A72D6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76C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ASSISTANT PRINCIPAL JADA KIDD OF HILLCREST HIGH SCHOOL IN GREENVILLE COUNTY, AND TO CONGRATULATE HER FOR BEING SELECTED AS THE SOUTH CAROLINA HIGH SCHOOL ASSISTANT PRINCIPAL OF THE YEAR.</w:t>
      </w:r>
    </w:p>
    <w:p w:rsidR="000776C9" w:rsidRDefault="00077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79BF" w:rsidRDefault="00077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979BF">
        <w:t xml:space="preserve">the members of the South Carolina House of Representatives are pleased to learn that Jada Kidd has been named South Carolina High School Assistant Principal of the Year by the South Carolina Association of </w:t>
      </w:r>
      <w:r w:rsidR="00A95666">
        <w:t>School Administrators, an educational advocacy and professional alliance based in Columbia</w:t>
      </w:r>
      <w:r w:rsidR="008979BF">
        <w:t>; and</w:t>
      </w:r>
    </w:p>
    <w:p w:rsidR="008979BF" w:rsidRDefault="0089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9BF" w:rsidRDefault="0089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Mobile, Alabama, Ms. Kidd earned a bachelor</w:t>
      </w:r>
      <w:r w:rsidR="000C6A91" w:rsidRPr="000C6A91">
        <w:t>'</w:t>
      </w:r>
      <w:r>
        <w:t>s in criminal justice from Auburn University and enrolled in the University of Alabama Law School with a goal of becoming a prosecutor; and</w:t>
      </w:r>
    </w:p>
    <w:p w:rsidR="008979BF" w:rsidRDefault="0089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C13" w:rsidRDefault="0089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w:t>
      </w:r>
      <w:r w:rsidR="00C32C13">
        <w:t>working as a juvenile officer, she realized</w:t>
      </w:r>
      <w:r w:rsidR="005D5980">
        <w:t xml:space="preserve"> that</w:t>
      </w:r>
      <w:r w:rsidR="00C32C13">
        <w:t xml:space="preserve"> she wanted to work with young people to enable them to make life choices that would </w:t>
      </w:r>
      <w:r w:rsidR="005D5980">
        <w:t>prevent</w:t>
      </w:r>
      <w:r w:rsidR="00C32C13">
        <w:t xml:space="preserve"> them from getting into trouble with the law, so she left law school and reenrolled in Auburn where she earned a master</w:t>
      </w:r>
      <w:r w:rsidR="000C6A91" w:rsidRPr="000C6A91">
        <w:t>'</w:t>
      </w:r>
      <w:r w:rsidR="00C32C13">
        <w:t>s in education; and</w:t>
      </w:r>
    </w:p>
    <w:p w:rsidR="00C32C13" w:rsidRDefault="00C32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9E2" w:rsidRDefault="00C32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C59E2">
        <w:t>Ms. Kidd</w:t>
      </w:r>
      <w:r>
        <w:t xml:space="preserve"> began her teaching career in 1994 at Stone Elementary, now Stone Academy, in Greenville County</w:t>
      </w:r>
      <w:r w:rsidR="00AC59E2">
        <w:t>, and she served as a middle</w:t>
      </w:r>
      <w:r w:rsidR="002F1D29">
        <w:t xml:space="preserve"> </w:t>
      </w:r>
      <w:r w:rsidR="00AC59E2">
        <w:t>school English teacher and program coordinator before becoming an assistant principal; and</w:t>
      </w:r>
    </w:p>
    <w:p w:rsidR="00AC59E2" w:rsidRDefault="00AC5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9E2" w:rsidRDefault="00AC5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assistant principal at Wade Hampton High School for five years, she ran the freshman academy where she instituted a</w:t>
      </w:r>
      <w:r w:rsidR="005D5980">
        <w:t>n on</w:t>
      </w:r>
      <w:r w:rsidR="000C6A91">
        <w:noBreakHyphen/>
      </w:r>
      <w:r w:rsidR="005D5980">
        <w:t>going</w:t>
      </w:r>
      <w:r>
        <w:t xml:space="preserve"> f</w:t>
      </w:r>
      <w:r w:rsidR="005D5980">
        <w:t>emale mentoring program called D</w:t>
      </w:r>
      <w:r>
        <w:t xml:space="preserve">iamonds to develop </w:t>
      </w:r>
      <w:r>
        <w:lastRenderedPageBreak/>
        <w:t>positive self</w:t>
      </w:r>
      <w:r w:rsidR="000C6A91">
        <w:noBreakHyphen/>
      </w:r>
      <w:r>
        <w:t>images in girls while helping them to reach personal and academic goals; and</w:t>
      </w:r>
    </w:p>
    <w:p w:rsidR="00D22722" w:rsidRDefault="00D22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1EA" w:rsidRDefault="005D5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earned a degree as an educational specialist in administration and supervision from Clemson University in 2005, and now</w:t>
      </w:r>
      <w:r w:rsidR="00AC59E2">
        <w:t xml:space="preserve"> in her eighteenth year as an educator, she serves as the assistant principal in charge of curriculum and instruction</w:t>
      </w:r>
      <w:r w:rsidR="001461EA">
        <w:t xml:space="preserve"> at Hillcrest High School</w:t>
      </w:r>
      <w:r w:rsidR="00AC59E2">
        <w:t xml:space="preserve">, skillfully </w:t>
      </w:r>
      <w:r w:rsidR="006F2349">
        <w:t xml:space="preserve">assisting teachers </w:t>
      </w:r>
      <w:r w:rsidR="00AC59E2">
        <w:t>to match programs with student need</w:t>
      </w:r>
      <w:r w:rsidR="001461EA">
        <w:t>s</w:t>
      </w:r>
      <w:r w:rsidR="00AC59E2">
        <w:t xml:space="preserve"> and to personalize education</w:t>
      </w:r>
      <w:r w:rsidR="001461EA">
        <w:t>; and</w:t>
      </w:r>
    </w:p>
    <w:p w:rsidR="001461EA" w:rsidRDefault="00146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6C9" w:rsidRDefault="00146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sacrifi</w:t>
      </w:r>
      <w:r w:rsidR="002F1D29">
        <w:t>cial work that educators</w:t>
      </w:r>
      <w:r>
        <w:t xml:space="preserve"> in the Palmetto State provide to our most prized resource: our children</w:t>
      </w:r>
      <w:r w:rsidR="005D5980">
        <w:t>, and are grateful for the outstanding contribution</w:t>
      </w:r>
      <w:r w:rsidR="00D22722">
        <w:t>s</w:t>
      </w:r>
      <w:r w:rsidR="005D5980">
        <w:t xml:space="preserve"> that Jada Kidd has made in educating those children</w:t>
      </w:r>
      <w:r w:rsidR="000776C9">
        <w:t>.  Now, therefore,</w:t>
      </w:r>
    </w:p>
    <w:p w:rsidR="000776C9" w:rsidRDefault="00077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6C9" w:rsidRDefault="00077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776C9" w:rsidRDefault="00077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6C9" w:rsidRDefault="00077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979BF">
        <w:t xml:space="preserve"> the members of the South Carolina House of Representatives, by this resolution, recognize and honor Assistant Principal Jada Kidd of Hillcrest High School in Greenville County, and congratulate her for being selected as the South Carolina High School Assistant Principal of the Year.</w:t>
      </w:r>
    </w:p>
    <w:p w:rsidR="000776C9" w:rsidRDefault="00077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7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979BF">
        <w:t>provi</w:t>
      </w:r>
      <w:r>
        <w:t>ded to</w:t>
      </w:r>
      <w:r w:rsidR="008979BF">
        <w:t xml:space="preserve"> Jada Kidd.</w:t>
      </w:r>
    </w:p>
    <w:p w:rsidR="009B4F08" w:rsidRDefault="000C6A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4F08" w:rsidRDefault="009B4F08" w:rsidP="00A72D66">
      <w:pPr>
        <w:suppressAutoHyphens/>
      </w:pPr>
    </w:p>
    <w:sectPr w:rsidR="009B4F08" w:rsidSect="00A72D6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722" w:rsidRDefault="00D22722" w:rsidP="009F0C77">
      <w:r>
        <w:separator/>
      </w:r>
    </w:p>
  </w:endnote>
  <w:endnote w:type="continuationSeparator" w:id="0">
    <w:p w:rsidR="00D22722" w:rsidRDefault="00D227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FBCBEB-49C9-4BBE-AB5A-0A6447DC05A9}"/>
    <w:embedBold r:id="rId2" w:fontKey="{8AA8B0A8-666F-4BE2-8104-1AF5F2E78564}"/>
  </w:font>
  <w:font w:name="Calibri">
    <w:panose1 w:val="020F0502020204030204"/>
    <w:charset w:val="00"/>
    <w:family w:val="swiss"/>
    <w:pitch w:val="variable"/>
    <w:sig w:usb0="E10002FF" w:usb1="4000ACFF" w:usb2="00000009" w:usb3="00000000" w:csb0="0000019F" w:csb1="00000000"/>
    <w:embedRegular r:id="rId3" w:fontKey="{2E724B89-E81A-43E2-AE6B-8A0968EA2E13}"/>
  </w:font>
  <w:font w:name="Cambria">
    <w:panose1 w:val="02040503050406030204"/>
    <w:charset w:val="00"/>
    <w:family w:val="roman"/>
    <w:pitch w:val="variable"/>
    <w:sig w:usb0="E00002FF" w:usb1="400004FF" w:usb2="00000000" w:usb3="00000000" w:csb0="0000019F" w:csb1="00000000"/>
    <w:embedRegular r:id="rId4" w:fontKey="{1B3B6A7A-7E37-482D-B63F-9F656E24EF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D66" w:rsidRPr="009B4F08" w:rsidRDefault="00A72D66" w:rsidP="009B4F08">
    <w:pPr>
      <w:pStyle w:val="Footer"/>
      <w:tabs>
        <w:tab w:val="clear" w:pos="4680"/>
        <w:tab w:val="clear" w:pos="9360"/>
        <w:tab w:val="center" w:pos="2995"/>
      </w:tabs>
      <w:spacing w:before="120"/>
    </w:pPr>
    <w:r>
      <w:t>[3286]</w:t>
    </w:r>
    <w:r>
      <w:tab/>
    </w:r>
    <w:r w:rsidR="001C2261">
      <w:fldChar w:fldCharType="begin"/>
    </w:r>
    <w:r w:rsidR="001C2261">
      <w:instrText xml:space="preserve"> PAGE  \* MERGEFORMAT </w:instrText>
    </w:r>
    <w:r w:rsidR="001C2261">
      <w:fldChar w:fldCharType="separate"/>
    </w:r>
    <w:r w:rsidR="00687A77">
      <w:rPr>
        <w:noProof/>
      </w:rPr>
      <w:t>1</w:t>
    </w:r>
    <w:r w:rsidR="001C226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722" w:rsidRDefault="00D22722" w:rsidP="009F0C77">
      <w:r>
        <w:separator/>
      </w:r>
    </w:p>
  </w:footnote>
  <w:footnote w:type="continuationSeparator" w:id="0">
    <w:p w:rsidR="00D22722" w:rsidRDefault="00D227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94DG13"/>
    <w:docVar w:name="CoverBillType" w:val="r"/>
    <w:docVar w:name="docpath" w:val="L:\Council\bills\GM\29494DG13.DOCX"/>
    <w:docVar w:name="dvBillNumber" w:val="3286"/>
    <w:docVar w:name="dvBillNumberPrefix" w:val="H. "/>
    <w:docVar w:name="dvOriginalBody" w:val="House"/>
    <w:docVar w:name="dvSteno" w:val="GM"/>
    <w:docVar w:name="NameofBody" w:val="h"/>
    <w:docVar w:name="vgroup2" w:val="Council"/>
  </w:docVars>
  <w:rsids>
    <w:rsidRoot w:val="009504AF"/>
    <w:rsid w:val="00011869"/>
    <w:rsid w:val="00066CA1"/>
    <w:rsid w:val="000776C9"/>
    <w:rsid w:val="000B2231"/>
    <w:rsid w:val="000C6A91"/>
    <w:rsid w:val="000E1785"/>
    <w:rsid w:val="000F40FA"/>
    <w:rsid w:val="0010776B"/>
    <w:rsid w:val="00133E66"/>
    <w:rsid w:val="001435A3"/>
    <w:rsid w:val="001461EA"/>
    <w:rsid w:val="001C2261"/>
    <w:rsid w:val="001C6195"/>
    <w:rsid w:val="001D08F2"/>
    <w:rsid w:val="001D5196"/>
    <w:rsid w:val="001D525B"/>
    <w:rsid w:val="001D5F51"/>
    <w:rsid w:val="001D7F4F"/>
    <w:rsid w:val="002321B6"/>
    <w:rsid w:val="00241FDD"/>
    <w:rsid w:val="00250967"/>
    <w:rsid w:val="002543C8"/>
    <w:rsid w:val="00284AAE"/>
    <w:rsid w:val="002877CE"/>
    <w:rsid w:val="002E5912"/>
    <w:rsid w:val="002F1D29"/>
    <w:rsid w:val="00301B21"/>
    <w:rsid w:val="00325348"/>
    <w:rsid w:val="0032732C"/>
    <w:rsid w:val="00336AD0"/>
    <w:rsid w:val="0037079A"/>
    <w:rsid w:val="003D01E8"/>
    <w:rsid w:val="003E5288"/>
    <w:rsid w:val="003F6D79"/>
    <w:rsid w:val="0041760A"/>
    <w:rsid w:val="00417C01"/>
    <w:rsid w:val="004809EE"/>
    <w:rsid w:val="004D3E48"/>
    <w:rsid w:val="004E7D54"/>
    <w:rsid w:val="005273C6"/>
    <w:rsid w:val="00530A69"/>
    <w:rsid w:val="00545593"/>
    <w:rsid w:val="005576C5"/>
    <w:rsid w:val="00577C6C"/>
    <w:rsid w:val="005C2FE2"/>
    <w:rsid w:val="005D5980"/>
    <w:rsid w:val="005E2BC9"/>
    <w:rsid w:val="00605102"/>
    <w:rsid w:val="006215AA"/>
    <w:rsid w:val="00687A77"/>
    <w:rsid w:val="006913C9"/>
    <w:rsid w:val="0069470D"/>
    <w:rsid w:val="006E0EEF"/>
    <w:rsid w:val="006E2E51"/>
    <w:rsid w:val="006F2349"/>
    <w:rsid w:val="00734F00"/>
    <w:rsid w:val="007A70AE"/>
    <w:rsid w:val="00827B2E"/>
    <w:rsid w:val="008362E8"/>
    <w:rsid w:val="008979BF"/>
    <w:rsid w:val="008A1768"/>
    <w:rsid w:val="008A4C87"/>
    <w:rsid w:val="008C0E94"/>
    <w:rsid w:val="008F0F33"/>
    <w:rsid w:val="008F4429"/>
    <w:rsid w:val="0094021A"/>
    <w:rsid w:val="009504AF"/>
    <w:rsid w:val="009B44AF"/>
    <w:rsid w:val="009B4F08"/>
    <w:rsid w:val="009C6A0B"/>
    <w:rsid w:val="009F0C77"/>
    <w:rsid w:val="009F4DD1"/>
    <w:rsid w:val="00A22763"/>
    <w:rsid w:val="00A41684"/>
    <w:rsid w:val="00A64E80"/>
    <w:rsid w:val="00A72BCD"/>
    <w:rsid w:val="00A72D66"/>
    <w:rsid w:val="00A741D9"/>
    <w:rsid w:val="00A833AB"/>
    <w:rsid w:val="00A95666"/>
    <w:rsid w:val="00A9741D"/>
    <w:rsid w:val="00AC59E2"/>
    <w:rsid w:val="00AD4B17"/>
    <w:rsid w:val="00B412D4"/>
    <w:rsid w:val="00B5423F"/>
    <w:rsid w:val="00BE3C22"/>
    <w:rsid w:val="00C0345E"/>
    <w:rsid w:val="00C32C13"/>
    <w:rsid w:val="00C3483A"/>
    <w:rsid w:val="00C74E9D"/>
    <w:rsid w:val="00C82FD3"/>
    <w:rsid w:val="00C92819"/>
    <w:rsid w:val="00CC6B7B"/>
    <w:rsid w:val="00CD2089"/>
    <w:rsid w:val="00D22722"/>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1D25729-73FD-4E9E-8C7D-1FAA28AC8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72D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286_20130110.docx" TargetMode="External"/><Relationship Id="rId3" Type="http://schemas.openxmlformats.org/officeDocument/2006/relationships/settings" Target="settings.xml"/><Relationship Id="rId7" Type="http://schemas.openxmlformats.org/officeDocument/2006/relationships/hyperlink" Target="file:///h:\HJ%20Archive\2013\01-1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D4C21-41D0-4D8A-88C7-CC8756670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496</Words>
  <Characters>2831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3286: Principal Jada Kidd - South Carolina Legislature Online</dc:title>
  <dc:creator>%USERNAME%</dc:creator>
  <cp:lastModifiedBy>N Cumfer</cp:lastModifiedBy>
  <cp:revision>7</cp:revision>
  <cp:lastPrinted>2013-01-08T15:40:00Z</cp:lastPrinted>
  <dcterms:created xsi:type="dcterms:W3CDTF">2013-01-10T16:19:00Z</dcterms:created>
  <dcterms:modified xsi:type="dcterms:W3CDTF">2014-12-05T16:34:00Z</dcterms:modified>
</cp:coreProperties>
</file>