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31C" w:rsidRDefault="006C331C" w:rsidP="006C331C">
      <w:pPr>
        <w:widowControl w:val="0"/>
        <w:jc w:val="center"/>
      </w:pPr>
      <w:r w:rsidRPr="006C331C">
        <w:rPr>
          <w:b/>
        </w:rPr>
        <w:t>South Carolina General Assembly</w:t>
      </w:r>
    </w:p>
    <w:p w:rsidR="006C331C" w:rsidRDefault="006C331C" w:rsidP="006C331C">
      <w:pPr>
        <w:widowControl w:val="0"/>
        <w:jc w:val="center"/>
      </w:pPr>
      <w:r>
        <w:t>120th Session, 2013-2014</w:t>
      </w:r>
    </w:p>
    <w:p w:rsidR="006C331C" w:rsidRDefault="006C331C" w:rsidP="006C331C">
      <w:pPr>
        <w:widowControl w:val="0"/>
        <w:jc w:val="left"/>
      </w:pPr>
    </w:p>
    <w:p w:rsidR="006C331C" w:rsidRDefault="006C331C" w:rsidP="006C331C">
      <w:pPr>
        <w:widowControl w:val="0"/>
        <w:jc w:val="left"/>
        <w:rPr>
          <w:b/>
        </w:rPr>
      </w:pPr>
      <w:r w:rsidRPr="006C331C">
        <w:rPr>
          <w:b/>
        </w:rPr>
        <w:t>H. 3336</w:t>
      </w:r>
    </w:p>
    <w:p w:rsidR="006C331C" w:rsidRDefault="006C331C" w:rsidP="006C331C">
      <w:pPr>
        <w:widowControl w:val="0"/>
        <w:jc w:val="left"/>
        <w:rPr>
          <w:b/>
        </w:rPr>
      </w:pPr>
    </w:p>
    <w:p w:rsidR="006C331C" w:rsidRDefault="006C331C" w:rsidP="006C331C">
      <w:pPr>
        <w:widowControl w:val="0"/>
        <w:jc w:val="left"/>
      </w:pPr>
      <w:r w:rsidRPr="006C331C">
        <w:rPr>
          <w:b/>
        </w:rPr>
        <w:t>STATUS INFORMATION</w:t>
      </w:r>
    </w:p>
    <w:p w:rsidR="006C331C" w:rsidRDefault="006C331C" w:rsidP="006C331C">
      <w:pPr>
        <w:widowControl w:val="0"/>
        <w:jc w:val="left"/>
      </w:pPr>
    </w:p>
    <w:p w:rsidR="006C331C" w:rsidRDefault="006C331C" w:rsidP="006C331C">
      <w:pPr>
        <w:widowControl w:val="0"/>
        <w:jc w:val="left"/>
      </w:pPr>
      <w:r>
        <w:t>Concurrent Resolution</w:t>
      </w:r>
    </w:p>
    <w:p w:rsidR="006C331C" w:rsidRDefault="00A55070" w:rsidP="006C331C">
      <w:pPr>
        <w:widowControl w:val="0"/>
        <w:jc w:val="left"/>
      </w:pPr>
      <w:r>
        <w:t>Sponsors: Reps. Riley, Parks, Pitts,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Patrick, Pope, Powers Norrell, Putnam, Quinn, Ridgeway,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6C331C" w:rsidRDefault="006C331C" w:rsidP="006C331C">
      <w:pPr>
        <w:widowControl w:val="0"/>
        <w:jc w:val="left"/>
      </w:pPr>
      <w:r>
        <w:t>Document Path: l:\council\bills\rm\1055ac13.docx</w:t>
      </w:r>
    </w:p>
    <w:p w:rsidR="006C331C" w:rsidRDefault="006C331C" w:rsidP="006C331C">
      <w:pPr>
        <w:widowControl w:val="0"/>
        <w:jc w:val="left"/>
      </w:pPr>
    </w:p>
    <w:p w:rsidR="0093479B" w:rsidRDefault="0093479B" w:rsidP="006C331C">
      <w:pPr>
        <w:widowControl w:val="0"/>
        <w:jc w:val="left"/>
      </w:pPr>
      <w:r>
        <w:t>Introduced in the House on January 16, 2013</w:t>
      </w:r>
    </w:p>
    <w:p w:rsidR="0093479B" w:rsidRDefault="0093479B" w:rsidP="006C331C">
      <w:pPr>
        <w:widowControl w:val="0"/>
        <w:jc w:val="left"/>
      </w:pPr>
      <w:r>
        <w:t>Introduced in the Senate on January 17, 2013</w:t>
      </w:r>
    </w:p>
    <w:p w:rsidR="0093479B" w:rsidRDefault="0093479B" w:rsidP="006C331C">
      <w:pPr>
        <w:widowControl w:val="0"/>
        <w:jc w:val="left"/>
      </w:pPr>
      <w:r>
        <w:t>Adopted by the General Assembly on January 17, 2013</w:t>
      </w:r>
    </w:p>
    <w:p w:rsidR="0093479B" w:rsidRDefault="0093479B" w:rsidP="006C331C">
      <w:pPr>
        <w:widowControl w:val="0"/>
        <w:jc w:val="left"/>
      </w:pPr>
    </w:p>
    <w:p w:rsidR="006C331C" w:rsidRDefault="006C331C" w:rsidP="006C331C">
      <w:pPr>
        <w:widowControl w:val="0"/>
        <w:jc w:val="left"/>
      </w:pPr>
      <w:r>
        <w:t xml:space="preserve">Summary: </w:t>
      </w:r>
      <w:r w:rsidR="000878FA">
        <w:t>Greenwood High School Football Team</w:t>
      </w:r>
    </w:p>
    <w:p w:rsidR="006C331C" w:rsidRDefault="006C331C" w:rsidP="006C331C">
      <w:pPr>
        <w:widowControl w:val="0"/>
        <w:jc w:val="left"/>
      </w:pPr>
    </w:p>
    <w:p w:rsidR="006C331C" w:rsidRDefault="006C331C" w:rsidP="006C331C">
      <w:pPr>
        <w:widowControl w:val="0"/>
        <w:jc w:val="left"/>
      </w:pPr>
    </w:p>
    <w:p w:rsidR="006C331C" w:rsidRDefault="006C331C" w:rsidP="006C33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331C">
        <w:rPr>
          <w:b/>
        </w:rPr>
        <w:t>HISTORY OF LEGISLATIVE ACTIONS</w:t>
      </w:r>
    </w:p>
    <w:p w:rsidR="006C331C" w:rsidRDefault="006C331C" w:rsidP="006C33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331C" w:rsidRPr="006C331C" w:rsidRDefault="006C331C" w:rsidP="006C33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331C">
        <w:rPr>
          <w:u w:val="single"/>
        </w:rPr>
        <w:tab/>
        <w:t>Date</w:t>
      </w:r>
      <w:r w:rsidRPr="006C331C">
        <w:rPr>
          <w:u w:val="single"/>
        </w:rPr>
        <w:tab/>
        <w:t>Body</w:t>
      </w:r>
      <w:r w:rsidRPr="006C331C">
        <w:rPr>
          <w:u w:val="single"/>
        </w:rPr>
        <w:tab/>
        <w:t>Action Description with journal page number</w:t>
      </w:r>
      <w:r w:rsidRPr="006C331C">
        <w:rPr>
          <w:u w:val="single"/>
        </w:rPr>
        <w:tab/>
      </w:r>
      <w:bookmarkStart w:id="0" w:name="_GoBack"/>
      <w:bookmarkEnd w:id="0"/>
    </w:p>
    <w:p w:rsidR="001B30A6" w:rsidRDefault="001B30A6" w:rsidP="001B30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D10EF8">
        <w:t>Intr</w:t>
      </w:r>
      <w:r>
        <w:t xml:space="preserve">oduced, adopted, sent to Senate </w:t>
      </w:r>
      <w:r w:rsidRPr="00D10EF8">
        <w:t>(</w:t>
      </w:r>
      <w:hyperlink r:id="rId7" w:history="1">
        <w:r w:rsidRPr="00D10EF8">
          <w:rPr>
            <w:rStyle w:val="Hyperlink"/>
          </w:rPr>
          <w:t>House Journal</w:t>
        </w:r>
        <w:r w:rsidRPr="00D10EF8">
          <w:rPr>
            <w:rStyle w:val="Hyperlink"/>
          </w:rPr>
          <w:noBreakHyphen/>
          <w:t>page 5</w:t>
        </w:r>
      </w:hyperlink>
      <w:r w:rsidRPr="00D10EF8">
        <w:t>)</w:t>
      </w:r>
    </w:p>
    <w:p w:rsidR="001B30A6" w:rsidRDefault="001B30A6" w:rsidP="001B30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1/17/2013</w:t>
      </w:r>
      <w:r>
        <w:tab/>
        <w:t>Senate</w:t>
      </w:r>
      <w:r>
        <w:tab/>
      </w:r>
      <w:r w:rsidRPr="00D10EF8">
        <w:t>Introduced, ado</w:t>
      </w:r>
      <w:r>
        <w:t xml:space="preserve">pted, returned with concurrence </w:t>
      </w:r>
      <w:r w:rsidRPr="00D10EF8">
        <w:t>(</w:t>
      </w:r>
      <w:hyperlink r:id="rId8" w:history="1">
        <w:r w:rsidRPr="00D10EF8">
          <w:rPr>
            <w:rStyle w:val="Hyperlink"/>
          </w:rPr>
          <w:t>Senate Journal</w:t>
        </w:r>
        <w:r w:rsidRPr="00D10EF8">
          <w:rPr>
            <w:rStyle w:val="Hyperlink"/>
          </w:rPr>
          <w:noBreakHyphen/>
          <w:t>page 12</w:t>
        </w:r>
      </w:hyperlink>
      <w:r w:rsidRPr="00D10EF8">
        <w:t>)</w:t>
      </w:r>
    </w:p>
    <w:p w:rsidR="001B30A6" w:rsidRDefault="001B30A6" w:rsidP="001B30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331C" w:rsidRPr="006C331C" w:rsidRDefault="006C331C" w:rsidP="006C33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331C" w:rsidRDefault="006C331C" w:rsidP="006C331C">
      <w:r w:rsidRPr="006C331C">
        <w:rPr>
          <w:b/>
        </w:rPr>
        <w:t>VERSIONS OF THIS BILL</w:t>
      </w:r>
    </w:p>
    <w:p w:rsidR="006C331C" w:rsidRDefault="006C331C" w:rsidP="006C331C"/>
    <w:p w:rsidR="006C331C" w:rsidRDefault="00541BC4" w:rsidP="006C331C">
      <w:hyperlink r:id="rId9" w:history="1">
        <w:r w:rsidR="006C331C">
          <w:rPr>
            <w:rStyle w:val="Hyperlink"/>
          </w:rPr>
          <w:t>1/16/2013</w:t>
        </w:r>
      </w:hyperlink>
    </w:p>
    <w:p w:rsidR="006C331C" w:rsidRDefault="006C331C" w:rsidP="006C331C"/>
    <w:p w:rsidR="006C331C" w:rsidRDefault="006C331C" w:rsidP="006C331C">
      <w:pPr>
        <w:sectPr w:rsidR="006C331C" w:rsidSect="006C33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2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3D0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105" w:rsidRDefault="00C0296A" w:rsidP="00972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72105">
        <w:t>RECOGNIZE AND CONGRATULATE THE GREENWOOD HIGH SCHOOL FOOTBALL TEAM ON ITS UNDEFEATED 15</w:t>
      </w:r>
      <w:r w:rsidR="00E44AA2">
        <w:noBreakHyphen/>
      </w:r>
      <w:r w:rsidR="00972105">
        <w:t>0 SEASON AND IMPRESSIVE WIN OF THE 2012 CLASS AAAA DIVISION II STATE CHAMPIONSHIP TITLE.</w:t>
      </w:r>
    </w:p>
    <w:p w:rsidR="00A13D0F" w:rsidRDefault="00A13D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7AD0" w:rsidRDefault="00A13D0F" w:rsidP="002A7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49EB">
        <w:t>af</w:t>
      </w:r>
      <w:r w:rsidR="002A7AD0">
        <w:rPr>
          <w:color w:val="000000" w:themeColor="text1"/>
          <w:u w:color="000000" w:themeColor="text1"/>
        </w:rPr>
        <w:t>ter</w:t>
      </w:r>
      <w:r w:rsidR="00566CE7">
        <w:rPr>
          <w:color w:val="000000" w:themeColor="text1"/>
          <w:u w:color="000000" w:themeColor="text1"/>
        </w:rPr>
        <w:t xml:space="preserve"> more than</w:t>
      </w:r>
      <w:r w:rsidR="002A7AD0">
        <w:rPr>
          <w:color w:val="000000" w:themeColor="text1"/>
          <w:u w:color="000000" w:themeColor="text1"/>
        </w:rPr>
        <w:t xml:space="preserve"> forty</w:t>
      </w:r>
      <w:r w:rsidR="00E44AA2">
        <w:rPr>
          <w:color w:val="000000" w:themeColor="text1"/>
          <w:u w:color="000000" w:themeColor="text1"/>
        </w:rPr>
        <w:noBreakHyphen/>
      </w:r>
      <w:r w:rsidR="002A7AD0">
        <w:rPr>
          <w:color w:val="000000" w:themeColor="text1"/>
          <w:u w:color="000000" w:themeColor="text1"/>
        </w:rPr>
        <w:t xml:space="preserve">eight minutes of regulation time on December 1, 2012, the </w:t>
      </w:r>
      <w:r w:rsidR="002A7AD0" w:rsidRPr="0033555D">
        <w:rPr>
          <w:color w:val="000000" w:themeColor="text1"/>
          <w:u w:color="000000" w:themeColor="text1"/>
        </w:rPr>
        <w:t>Greenwood High School football team</w:t>
      </w:r>
      <w:r w:rsidR="00E44AA2" w:rsidRPr="00E44AA2">
        <w:rPr>
          <w:color w:val="000000" w:themeColor="text1"/>
          <w:u w:color="000000" w:themeColor="text1"/>
        </w:rPr>
        <w:t>’</w:t>
      </w:r>
      <w:r w:rsidR="002A7AD0" w:rsidRPr="0033555D">
        <w:rPr>
          <w:color w:val="000000" w:themeColor="text1"/>
          <w:u w:color="000000" w:themeColor="text1"/>
        </w:rPr>
        <w:t xml:space="preserve">s wait for a coronation </w:t>
      </w:r>
      <w:r w:rsidR="002A7AD0">
        <w:rPr>
          <w:color w:val="000000" w:themeColor="text1"/>
          <w:u w:color="000000" w:themeColor="text1"/>
        </w:rPr>
        <w:t>was over</w:t>
      </w:r>
      <w:r w:rsidR="00464D66">
        <w:rPr>
          <w:color w:val="000000" w:themeColor="text1"/>
          <w:u w:color="000000" w:themeColor="text1"/>
        </w:rPr>
        <w:t>,</w:t>
      </w:r>
      <w:r w:rsidR="002A7AD0">
        <w:rPr>
          <w:color w:val="000000" w:themeColor="text1"/>
          <w:u w:color="000000" w:themeColor="text1"/>
        </w:rPr>
        <w:t xml:space="preserve"> and they had captured the </w:t>
      </w:r>
      <w:r w:rsidR="002A7AD0" w:rsidRPr="0033555D">
        <w:rPr>
          <w:color w:val="000000" w:themeColor="text1"/>
          <w:u w:color="000000" w:themeColor="text1"/>
        </w:rPr>
        <w:t xml:space="preserve">Class AAAA Division II </w:t>
      </w:r>
      <w:r w:rsidR="006449EB">
        <w:rPr>
          <w:color w:val="000000" w:themeColor="text1"/>
          <w:u w:color="000000" w:themeColor="text1"/>
        </w:rPr>
        <w:t>S</w:t>
      </w:r>
      <w:r w:rsidR="002A7AD0" w:rsidRPr="0033555D">
        <w:rPr>
          <w:color w:val="000000" w:themeColor="text1"/>
          <w:u w:color="000000" w:themeColor="text1"/>
        </w:rPr>
        <w:t xml:space="preserve">tate </w:t>
      </w:r>
      <w:r w:rsidR="006449EB">
        <w:rPr>
          <w:color w:val="000000" w:themeColor="text1"/>
          <w:u w:color="000000" w:themeColor="text1"/>
        </w:rPr>
        <w:t>C</w:t>
      </w:r>
      <w:r w:rsidR="002A7AD0" w:rsidRPr="0033555D">
        <w:rPr>
          <w:color w:val="000000" w:themeColor="text1"/>
          <w:u w:color="000000" w:themeColor="text1"/>
        </w:rPr>
        <w:t>hampionship</w:t>
      </w:r>
      <w:r w:rsidR="0039051B">
        <w:rPr>
          <w:color w:val="000000" w:themeColor="text1"/>
          <w:u w:color="000000" w:themeColor="text1"/>
        </w:rPr>
        <w:t xml:space="preserve"> title</w:t>
      </w:r>
      <w:r w:rsidR="002A7AD0">
        <w:rPr>
          <w:color w:val="000000" w:themeColor="text1"/>
          <w:u w:color="000000" w:themeColor="text1"/>
        </w:rPr>
        <w:t xml:space="preserve">, defeating </w:t>
      </w:r>
      <w:r w:rsidR="002A7AD0" w:rsidRPr="0033555D">
        <w:rPr>
          <w:color w:val="000000" w:themeColor="text1"/>
          <w:u w:color="000000" w:themeColor="text1"/>
        </w:rPr>
        <w:t>Northwestern 31</w:t>
      </w:r>
      <w:r w:rsidR="00E44AA2">
        <w:rPr>
          <w:color w:val="000000" w:themeColor="text1"/>
          <w:u w:color="000000" w:themeColor="text1"/>
        </w:rPr>
        <w:noBreakHyphen/>
      </w:r>
      <w:r w:rsidR="002A7AD0" w:rsidRPr="0033555D">
        <w:rPr>
          <w:color w:val="000000" w:themeColor="text1"/>
          <w:u w:color="000000" w:themeColor="text1"/>
        </w:rPr>
        <w:t>24</w:t>
      </w:r>
      <w:r w:rsidR="002A7AD0">
        <w:rPr>
          <w:color w:val="000000" w:themeColor="text1"/>
          <w:u w:color="000000" w:themeColor="text1"/>
        </w:rPr>
        <w:t>; and</w:t>
      </w:r>
    </w:p>
    <w:p w:rsidR="002A7AD0" w:rsidRDefault="002A7AD0" w:rsidP="002A7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AD0" w:rsidRDefault="002A7AD0" w:rsidP="002A7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 team received its fourteenth </w:t>
      </w:r>
      <w:r w:rsidR="0039051B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trophy, Williams</w:t>
      </w:r>
      <w:r w:rsidR="00E44A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Brice Stadium in Columbia echoed with the shouts of exuberant Greenwood fans, who realized with pride that their seniors were walking away with</w:t>
      </w:r>
      <w:r w:rsidRPr="003355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</w:t>
      </w:r>
      <w:r w:rsidRPr="0033555D">
        <w:rPr>
          <w:color w:val="000000" w:themeColor="text1"/>
          <w:u w:color="000000" w:themeColor="text1"/>
        </w:rPr>
        <w:t xml:space="preserve"> career victories, three region championships</w:t>
      </w:r>
      <w:r>
        <w:rPr>
          <w:color w:val="000000" w:themeColor="text1"/>
          <w:u w:color="000000" w:themeColor="text1"/>
        </w:rPr>
        <w:t>,</w:t>
      </w:r>
      <w:r w:rsidRPr="0033555D">
        <w:rPr>
          <w:color w:val="000000" w:themeColor="text1"/>
          <w:u w:color="000000" w:themeColor="text1"/>
        </w:rPr>
        <w:t xml:space="preserve"> and the first </w:t>
      </w:r>
      <w:r>
        <w:rPr>
          <w:color w:val="000000" w:themeColor="text1"/>
          <w:u w:color="000000" w:themeColor="text1"/>
        </w:rPr>
        <w:t>fifteen</w:t>
      </w:r>
      <w:r w:rsidR="00E44AA2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win season in the tradition</w:t>
      </w:r>
      <w:r w:rsidR="00E44AA2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laden history of Eagles football</w:t>
      </w:r>
      <w:r w:rsidR="00E44AA2">
        <w:rPr>
          <w:color w:val="000000" w:themeColor="text1"/>
          <w:u w:color="000000" w:themeColor="text1"/>
        </w:rPr>
        <w:noBreakHyphen/>
      </w:r>
      <w:r w:rsidR="00E44AA2">
        <w:rPr>
          <w:color w:val="000000" w:themeColor="text1"/>
          <w:u w:color="000000" w:themeColor="text1"/>
        </w:rPr>
        <w:noBreakHyphen/>
      </w:r>
      <w:r w:rsidR="001A0CF9">
        <w:rPr>
          <w:color w:val="000000" w:themeColor="text1"/>
          <w:u w:color="000000" w:themeColor="text1"/>
        </w:rPr>
        <w:t>a class</w:t>
      </w:r>
      <w:r>
        <w:rPr>
          <w:color w:val="000000" w:themeColor="text1"/>
          <w:u w:color="000000" w:themeColor="text1"/>
        </w:rPr>
        <w:t xml:space="preserve"> act; and</w:t>
      </w:r>
    </w:p>
    <w:p w:rsidR="002A7AD0" w:rsidRDefault="002A7AD0" w:rsidP="002A7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AD0" w:rsidRDefault="002A7AD0" w:rsidP="002A7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Eagles wanted to get the job done, and </w:t>
      </w:r>
      <w:r w:rsidR="001A0CF9">
        <w:rPr>
          <w:color w:val="000000" w:themeColor="text1"/>
          <w:u w:color="000000" w:themeColor="text1"/>
        </w:rPr>
        <w:t>t</w:t>
      </w:r>
      <w:r w:rsidRPr="0033555D">
        <w:rPr>
          <w:color w:val="000000" w:themeColor="text1"/>
          <w:u w:color="000000" w:themeColor="text1"/>
        </w:rPr>
        <w:t xml:space="preserve">here was no better test of </w:t>
      </w:r>
      <w:r>
        <w:rPr>
          <w:color w:val="000000" w:themeColor="text1"/>
          <w:u w:color="000000" w:themeColor="text1"/>
        </w:rPr>
        <w:t>their desire to win</w:t>
      </w:r>
      <w:r w:rsidRPr="0033555D">
        <w:rPr>
          <w:color w:val="000000" w:themeColor="text1"/>
          <w:u w:color="000000" w:themeColor="text1"/>
        </w:rPr>
        <w:t xml:space="preserve"> than Greenwood</w:t>
      </w:r>
      <w:r w:rsidR="00E44AA2" w:rsidRPr="00E44AA2">
        <w:rPr>
          <w:color w:val="000000" w:themeColor="text1"/>
          <w:u w:color="000000" w:themeColor="text1"/>
        </w:rPr>
        <w:t>’</w:t>
      </w:r>
      <w:r w:rsidRPr="0033555D">
        <w:rPr>
          <w:color w:val="000000" w:themeColor="text1"/>
          <w:u w:color="000000" w:themeColor="text1"/>
        </w:rPr>
        <w:t>s stirring 20</w:t>
      </w:r>
      <w:r w:rsidR="00E44AA2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play, 97</w:t>
      </w:r>
      <w:r w:rsidR="00E44AA2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 xml:space="preserve">yard play that lasted for more than </w:t>
      </w:r>
      <w:r>
        <w:rPr>
          <w:color w:val="000000" w:themeColor="text1"/>
          <w:u w:color="000000" w:themeColor="text1"/>
        </w:rPr>
        <w:t xml:space="preserve">ten </w:t>
      </w:r>
      <w:r w:rsidRPr="0033555D">
        <w:rPr>
          <w:color w:val="000000" w:themeColor="text1"/>
          <w:u w:color="000000" w:themeColor="text1"/>
        </w:rPr>
        <w:t xml:space="preserve">minutes. </w:t>
      </w:r>
      <w:r w:rsidR="00E44AA2">
        <w:rPr>
          <w:color w:val="000000" w:themeColor="text1"/>
          <w:u w:color="000000" w:themeColor="text1"/>
        </w:rPr>
        <w:t>Their determined grit</w:t>
      </w:r>
      <w:r>
        <w:rPr>
          <w:color w:val="000000" w:themeColor="text1"/>
          <w:u w:color="000000" w:themeColor="text1"/>
        </w:rPr>
        <w:t xml:space="preserve"> led to a fairy</w:t>
      </w:r>
      <w:r w:rsidR="00E44A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tale ending for the Eagles; and</w:t>
      </w:r>
    </w:p>
    <w:p w:rsidR="002A7AD0" w:rsidRDefault="002A7AD0" w:rsidP="002A7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73C" w:rsidRDefault="002A7AD0" w:rsidP="00476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673C">
        <w:t>such victories do not come overnight; they take determination and hard work. W</w:t>
      </w:r>
      <w:r w:rsidR="0047673C">
        <w:rPr>
          <w:rFonts w:eastAsiaTheme="minorHAnsi"/>
          <w:color w:val="000000" w:themeColor="text1"/>
          <w:szCs w:val="22"/>
          <w:u w:color="000000" w:themeColor="text1"/>
        </w:rPr>
        <w:t>ith proven consistency in both, Coach Gene Cathcart has built his football program into a championship team that refuses to settle for second best; and</w:t>
      </w:r>
    </w:p>
    <w:p w:rsidR="004C0D9E" w:rsidRDefault="004C0D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D0F" w:rsidRDefault="00417800" w:rsidP="00206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Eagles have brought great pride and recognition to their school and community, and the members of the General Assembly are pleased to have this opportunity to salute such a wonderful group of young athletes. Now, therefore,</w:t>
      </w:r>
    </w:p>
    <w:p w:rsidR="00A13D0F" w:rsidRDefault="00A13D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D0F" w:rsidRDefault="00A13D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13D0F" w:rsidRDefault="00A13D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7B7" w:rsidRDefault="00A13D0F" w:rsidP="00CF1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F17B7">
        <w:t xml:space="preserve"> </w:t>
      </w:r>
      <w:r w:rsidR="00CF17B7">
        <w:rPr>
          <w:color w:val="000000" w:themeColor="text1"/>
        </w:rPr>
        <w:t xml:space="preserve">the members of the South Carolina General Assembly, by this resolution, </w:t>
      </w:r>
      <w:r w:rsidR="00CF17B7">
        <w:t>recognize and congratulate the Greenwood High School football team on its undefeated 15</w:t>
      </w:r>
      <w:r w:rsidR="00E44AA2">
        <w:noBreakHyphen/>
      </w:r>
      <w:r w:rsidR="00CF17B7">
        <w:t xml:space="preserve">0 season and impressive win of the 2012 Class AAAA Division </w:t>
      </w:r>
      <w:r w:rsidR="008340F7">
        <w:t>II</w:t>
      </w:r>
      <w:r w:rsidR="00CF17B7">
        <w:t xml:space="preserve"> State Championship title.</w:t>
      </w:r>
    </w:p>
    <w:p w:rsidR="00A13D0F" w:rsidRDefault="00A13D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3D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F17B7">
        <w:t>presented</w:t>
      </w:r>
      <w:r>
        <w:t xml:space="preserve"> to</w:t>
      </w:r>
      <w:r w:rsidR="00CF17B7">
        <w:t xml:space="preserve"> Coach Gene Cathcart and Principal Beth L. Taylor of Greenwood High School.</w:t>
      </w:r>
    </w:p>
    <w:p w:rsidR="002C29E8" w:rsidRDefault="00E44AA2" w:rsidP="00067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29E8" w:rsidRDefault="002C29E8" w:rsidP="006C331C">
      <w:pPr>
        <w:suppressAutoHyphens/>
      </w:pPr>
    </w:p>
    <w:sectPr w:rsidR="002C29E8" w:rsidSect="006C33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D0F" w:rsidRDefault="00A13D0F" w:rsidP="009F0C77">
      <w:r>
        <w:separator/>
      </w:r>
    </w:p>
  </w:endnote>
  <w:endnote w:type="continuationSeparator" w:id="0">
    <w:p w:rsidR="00A13D0F" w:rsidRDefault="00A13D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773278-8B2E-49C4-982B-7CE26E707E56}"/>
    <w:embedBold r:id="rId2" w:fontKey="{3668D81A-A004-45BB-BCF3-3742631D15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5B2B80-53B1-4D97-8A92-569D540F2F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5197786-9AF4-4BED-96A8-51571C1CC8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934532-FD59-4B3B-B9CC-5F8F8AB2A7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31C" w:rsidRPr="002C29E8" w:rsidRDefault="006C331C" w:rsidP="002C29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[3336]</w:t>
    </w:r>
    <w:r>
      <w:tab/>
    </w:r>
    <w:r w:rsidR="00415A73">
      <w:fldChar w:fldCharType="begin"/>
    </w:r>
    <w:r w:rsidR="00A55070">
      <w:instrText xml:space="preserve"> PAGE  \* MERGEFORMAT </w:instrText>
    </w:r>
    <w:r w:rsidR="00415A73">
      <w:fldChar w:fldCharType="separate"/>
    </w:r>
    <w:r w:rsidR="00541BC4">
      <w:rPr>
        <w:noProof/>
      </w:rPr>
      <w:t>1</w:t>
    </w:r>
    <w:r w:rsidR="00415A7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D0F" w:rsidRDefault="00A13D0F" w:rsidP="009F0C77">
      <w:r>
        <w:separator/>
      </w:r>
    </w:p>
  </w:footnote>
  <w:footnote w:type="continuationSeparator" w:id="0">
    <w:p w:rsidR="00A13D0F" w:rsidRDefault="00A13D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5AC13"/>
    <w:docVar w:name="CoverBillType" w:val="c"/>
    <w:docVar w:name="docpath" w:val="L:\Council\bills\RM\1055AC13.DOCX"/>
    <w:docVar w:name="dvBillNumber" w:val="3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3701"/>
    <w:rsid w:val="00011869"/>
    <w:rsid w:val="00067914"/>
    <w:rsid w:val="000878FA"/>
    <w:rsid w:val="000E1785"/>
    <w:rsid w:val="000F40FA"/>
    <w:rsid w:val="0010776B"/>
    <w:rsid w:val="00113320"/>
    <w:rsid w:val="00133E66"/>
    <w:rsid w:val="001435A3"/>
    <w:rsid w:val="001A0CF9"/>
    <w:rsid w:val="001B30A6"/>
    <w:rsid w:val="001D08F2"/>
    <w:rsid w:val="001D525B"/>
    <w:rsid w:val="001D7F4F"/>
    <w:rsid w:val="00206C8A"/>
    <w:rsid w:val="002321B6"/>
    <w:rsid w:val="00250967"/>
    <w:rsid w:val="002543C8"/>
    <w:rsid w:val="00257C8A"/>
    <w:rsid w:val="00284AAE"/>
    <w:rsid w:val="002A4458"/>
    <w:rsid w:val="002A7AD0"/>
    <w:rsid w:val="002C29E8"/>
    <w:rsid w:val="002E5912"/>
    <w:rsid w:val="00301B21"/>
    <w:rsid w:val="00325348"/>
    <w:rsid w:val="0032732C"/>
    <w:rsid w:val="00336AD0"/>
    <w:rsid w:val="0037079A"/>
    <w:rsid w:val="0039051B"/>
    <w:rsid w:val="003D01E8"/>
    <w:rsid w:val="003E5288"/>
    <w:rsid w:val="003F65CC"/>
    <w:rsid w:val="003F6D79"/>
    <w:rsid w:val="00415A73"/>
    <w:rsid w:val="0041760A"/>
    <w:rsid w:val="00417800"/>
    <w:rsid w:val="00417C01"/>
    <w:rsid w:val="00463701"/>
    <w:rsid w:val="00464D66"/>
    <w:rsid w:val="0047673C"/>
    <w:rsid w:val="004809EE"/>
    <w:rsid w:val="004A74C1"/>
    <w:rsid w:val="004C0D9E"/>
    <w:rsid w:val="004E7D54"/>
    <w:rsid w:val="004F1882"/>
    <w:rsid w:val="005273C6"/>
    <w:rsid w:val="00530A69"/>
    <w:rsid w:val="00541BC4"/>
    <w:rsid w:val="00545593"/>
    <w:rsid w:val="00566CE7"/>
    <w:rsid w:val="00577C6C"/>
    <w:rsid w:val="005C2FE2"/>
    <w:rsid w:val="005E2BC9"/>
    <w:rsid w:val="005F40CE"/>
    <w:rsid w:val="00605102"/>
    <w:rsid w:val="006215AA"/>
    <w:rsid w:val="006449EB"/>
    <w:rsid w:val="006913C9"/>
    <w:rsid w:val="0069470D"/>
    <w:rsid w:val="006C331C"/>
    <w:rsid w:val="006D1900"/>
    <w:rsid w:val="00734F00"/>
    <w:rsid w:val="007A70AE"/>
    <w:rsid w:val="008340F7"/>
    <w:rsid w:val="008362E8"/>
    <w:rsid w:val="008A1768"/>
    <w:rsid w:val="008F0F33"/>
    <w:rsid w:val="008F4429"/>
    <w:rsid w:val="0093479B"/>
    <w:rsid w:val="0094021A"/>
    <w:rsid w:val="00972105"/>
    <w:rsid w:val="0098693B"/>
    <w:rsid w:val="00993789"/>
    <w:rsid w:val="009B44AF"/>
    <w:rsid w:val="009C6A0B"/>
    <w:rsid w:val="009F0C77"/>
    <w:rsid w:val="009F4DD1"/>
    <w:rsid w:val="00A13D0F"/>
    <w:rsid w:val="00A41684"/>
    <w:rsid w:val="00A55070"/>
    <w:rsid w:val="00A64E80"/>
    <w:rsid w:val="00A72BCD"/>
    <w:rsid w:val="00A741D9"/>
    <w:rsid w:val="00A833AB"/>
    <w:rsid w:val="00A9741D"/>
    <w:rsid w:val="00AD4B17"/>
    <w:rsid w:val="00AE7C76"/>
    <w:rsid w:val="00AF74FE"/>
    <w:rsid w:val="00B412D4"/>
    <w:rsid w:val="00BE2CF7"/>
    <w:rsid w:val="00BE3C22"/>
    <w:rsid w:val="00C0296A"/>
    <w:rsid w:val="00C0345E"/>
    <w:rsid w:val="00C232D0"/>
    <w:rsid w:val="00C3483A"/>
    <w:rsid w:val="00C60280"/>
    <w:rsid w:val="00C74E9D"/>
    <w:rsid w:val="00C7602B"/>
    <w:rsid w:val="00C82FD3"/>
    <w:rsid w:val="00C92819"/>
    <w:rsid w:val="00CC6B7B"/>
    <w:rsid w:val="00CD2089"/>
    <w:rsid w:val="00CF17B7"/>
    <w:rsid w:val="00D65868"/>
    <w:rsid w:val="00D73A67"/>
    <w:rsid w:val="00D970A9"/>
    <w:rsid w:val="00DC4486"/>
    <w:rsid w:val="00DD3C58"/>
    <w:rsid w:val="00DE2C97"/>
    <w:rsid w:val="00DF3845"/>
    <w:rsid w:val="00E35F0A"/>
    <w:rsid w:val="00E41911"/>
    <w:rsid w:val="00E44AA2"/>
    <w:rsid w:val="00E92EEF"/>
    <w:rsid w:val="00EF735F"/>
    <w:rsid w:val="00F24442"/>
    <w:rsid w:val="00F50AE3"/>
    <w:rsid w:val="00F67CF1"/>
    <w:rsid w:val="00F840F0"/>
    <w:rsid w:val="00F901F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385F6CC-1F92-4C34-B503-789C61345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D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D6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33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1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36_2013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F4EF4-DE19-4C0B-83F7-209C4CE84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604</Words>
  <Characters>3445</Characters>
  <Application>Microsoft Office Word</Application>
  <DocSecurity>0</DocSecurity>
  <Lines>28</Lines>
  <Paragraphs>8</Paragraphs>
  <ScaleCrop>false</ScaleCrop>
  <Company>LPITS</Company>
  <LinksUpToDate>false</LinksUpToDate>
  <CharactersWithSpaces>4041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3336: Greenwood High School Football Team - South Carolina Legislature Online</dc:title>
  <dc:creator>McDowell</dc:creator>
  <cp:lastModifiedBy>N Cumfer</cp:lastModifiedBy>
  <cp:revision>12</cp:revision>
  <cp:lastPrinted>2013-01-15T18:39:00Z</cp:lastPrinted>
  <dcterms:created xsi:type="dcterms:W3CDTF">2013-01-16T19:55:00Z</dcterms:created>
  <dcterms:modified xsi:type="dcterms:W3CDTF">2014-12-05T16:35:00Z</dcterms:modified>
</cp:coreProperties>
</file>