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832" w:rsidRDefault="00F87832" w:rsidP="00F87832">
      <w:pPr>
        <w:widowControl w:val="0"/>
        <w:jc w:val="center"/>
      </w:pPr>
      <w:r w:rsidRPr="00F87832">
        <w:rPr>
          <w:b/>
        </w:rPr>
        <w:t>South Carolina General Assembly</w:t>
      </w:r>
    </w:p>
    <w:p w:rsidR="00F87832" w:rsidRDefault="00F87832" w:rsidP="00F87832">
      <w:pPr>
        <w:widowControl w:val="0"/>
        <w:jc w:val="center"/>
      </w:pPr>
      <w:r>
        <w:t>120th Session, 2013-2014</w:t>
      </w:r>
    </w:p>
    <w:p w:rsidR="00F87832" w:rsidRDefault="00F87832" w:rsidP="00F87832">
      <w:pPr>
        <w:widowControl w:val="0"/>
        <w:jc w:val="left"/>
      </w:pPr>
    </w:p>
    <w:p w:rsidR="00F87832" w:rsidRDefault="00F87832" w:rsidP="00F87832">
      <w:pPr>
        <w:widowControl w:val="0"/>
        <w:jc w:val="left"/>
        <w:rPr>
          <w:b/>
        </w:rPr>
      </w:pPr>
      <w:r w:rsidRPr="00F87832">
        <w:rPr>
          <w:b/>
        </w:rPr>
        <w:t>H. 3481</w:t>
      </w:r>
    </w:p>
    <w:p w:rsidR="00F87832" w:rsidRDefault="00F87832" w:rsidP="00F87832">
      <w:pPr>
        <w:widowControl w:val="0"/>
        <w:jc w:val="left"/>
        <w:rPr>
          <w:b/>
        </w:rPr>
      </w:pPr>
    </w:p>
    <w:p w:rsidR="00F87832" w:rsidRDefault="00F87832" w:rsidP="00F87832">
      <w:pPr>
        <w:widowControl w:val="0"/>
        <w:jc w:val="left"/>
      </w:pPr>
      <w:r w:rsidRPr="00F87832">
        <w:rPr>
          <w:b/>
        </w:rPr>
        <w:t>STATUS INFORMATION</w:t>
      </w:r>
    </w:p>
    <w:p w:rsidR="00F87832" w:rsidRDefault="00F87832" w:rsidP="00F87832">
      <w:pPr>
        <w:widowControl w:val="0"/>
        <w:jc w:val="left"/>
      </w:pPr>
    </w:p>
    <w:p w:rsidR="00F87832" w:rsidRDefault="00F87832" w:rsidP="00F87832">
      <w:pPr>
        <w:widowControl w:val="0"/>
        <w:jc w:val="left"/>
      </w:pPr>
      <w:r>
        <w:t>House Resolution</w:t>
      </w:r>
    </w:p>
    <w:p w:rsidR="00F87832" w:rsidRDefault="00F87832" w:rsidP="00F87832">
      <w:pPr>
        <w:widowControl w:val="0"/>
        <w:jc w:val="left"/>
      </w:pPr>
      <w:r>
        <w:t>Sponsors: Rep. G.A. Brown</w:t>
      </w:r>
    </w:p>
    <w:p w:rsidR="00F87832" w:rsidRDefault="00F87832" w:rsidP="00F87832">
      <w:pPr>
        <w:widowControl w:val="0"/>
        <w:jc w:val="left"/>
      </w:pPr>
      <w:r>
        <w:t>Document Path: l:\council\bills\rm\1084dg13.docx</w:t>
      </w:r>
    </w:p>
    <w:p w:rsidR="00F87832" w:rsidRDefault="00F87832" w:rsidP="00F87832">
      <w:pPr>
        <w:widowControl w:val="0"/>
        <w:jc w:val="left"/>
      </w:pPr>
    </w:p>
    <w:p w:rsidR="00F87832" w:rsidRDefault="00F87832" w:rsidP="00F87832">
      <w:pPr>
        <w:widowControl w:val="0"/>
        <w:jc w:val="left"/>
      </w:pPr>
      <w:r>
        <w:t>Introduced in the House on February 5, 2013</w:t>
      </w:r>
    </w:p>
    <w:p w:rsidR="00F87832" w:rsidRDefault="00F87832" w:rsidP="00F87832">
      <w:pPr>
        <w:widowControl w:val="0"/>
        <w:jc w:val="left"/>
      </w:pPr>
      <w:r>
        <w:t>Adopted by the House on February 5, 2013</w:t>
      </w:r>
    </w:p>
    <w:p w:rsidR="00F87832" w:rsidRDefault="00F87832" w:rsidP="00F87832">
      <w:pPr>
        <w:widowControl w:val="0"/>
        <w:jc w:val="left"/>
      </w:pPr>
    </w:p>
    <w:p w:rsidR="00F87832" w:rsidRDefault="00F87832" w:rsidP="00F87832">
      <w:pPr>
        <w:widowControl w:val="0"/>
        <w:jc w:val="left"/>
      </w:pPr>
      <w:r>
        <w:t xml:space="preserve">Summary: </w:t>
      </w:r>
      <w:r w:rsidR="00427332">
        <w:t>Charles Ian Raley</w:t>
      </w:r>
    </w:p>
    <w:p w:rsidR="00F87832" w:rsidRDefault="00F87832" w:rsidP="00F87832">
      <w:pPr>
        <w:widowControl w:val="0"/>
        <w:jc w:val="left"/>
      </w:pPr>
    </w:p>
    <w:p w:rsidR="00F87832" w:rsidRDefault="00F87832" w:rsidP="00F87832">
      <w:pPr>
        <w:widowControl w:val="0"/>
        <w:jc w:val="left"/>
      </w:pPr>
    </w:p>
    <w:p w:rsidR="00F87832" w:rsidRDefault="00F87832" w:rsidP="00F878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7832">
        <w:rPr>
          <w:b/>
        </w:rPr>
        <w:t>HISTORY OF LEGISLATIVE ACTIONS</w:t>
      </w:r>
    </w:p>
    <w:p w:rsidR="00F87832" w:rsidRDefault="00F87832" w:rsidP="00F878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7832" w:rsidRPr="00F87832" w:rsidRDefault="00F87832" w:rsidP="00F878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7832">
        <w:rPr>
          <w:u w:val="single"/>
        </w:rPr>
        <w:tab/>
        <w:t>Date</w:t>
      </w:r>
      <w:r w:rsidRPr="00F87832">
        <w:rPr>
          <w:u w:val="single"/>
        </w:rPr>
        <w:tab/>
        <w:t>Body</w:t>
      </w:r>
      <w:r w:rsidRPr="00F87832">
        <w:rPr>
          <w:u w:val="single"/>
        </w:rPr>
        <w:tab/>
        <w:t>Action Description with journal page number</w:t>
      </w:r>
      <w:r w:rsidRPr="00F87832">
        <w:rPr>
          <w:u w:val="single"/>
        </w:rPr>
        <w:tab/>
      </w:r>
      <w:bookmarkStart w:id="0" w:name="_GoBack"/>
      <w:bookmarkEnd w:id="0"/>
    </w:p>
    <w:p w:rsidR="007D18F6" w:rsidRDefault="007D18F6" w:rsidP="007D18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2/5/2013</w:t>
      </w:r>
      <w:r>
        <w:tab/>
        <w:t>House</w:t>
      </w:r>
      <w:r>
        <w:tab/>
      </w:r>
      <w:r w:rsidRPr="00BE45BF">
        <w:t>Introduced and adopted (</w:t>
      </w:r>
      <w:hyperlink r:id="rId7" w:history="1">
        <w:r w:rsidRPr="00BE45BF">
          <w:rPr>
            <w:rStyle w:val="Hyperlink"/>
          </w:rPr>
          <w:t>House Journal</w:t>
        </w:r>
        <w:r w:rsidRPr="00BE45BF">
          <w:rPr>
            <w:rStyle w:val="Hyperlink"/>
          </w:rPr>
          <w:noBreakHyphen/>
          <w:t>page 3</w:t>
        </w:r>
      </w:hyperlink>
      <w:r w:rsidRPr="00BE45BF">
        <w:t>)</w:t>
      </w:r>
    </w:p>
    <w:p w:rsidR="007D18F6" w:rsidRDefault="007D18F6" w:rsidP="007D18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7832" w:rsidRPr="00F87832" w:rsidRDefault="00F87832" w:rsidP="00F878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7832" w:rsidRDefault="00F87832" w:rsidP="00F87832">
      <w:r w:rsidRPr="00F87832">
        <w:rPr>
          <w:b/>
        </w:rPr>
        <w:t>VERSIONS OF THIS BILL</w:t>
      </w:r>
    </w:p>
    <w:p w:rsidR="00F87832" w:rsidRDefault="00F87832" w:rsidP="00F87832"/>
    <w:p w:rsidR="00F87832" w:rsidRDefault="00EB34C4" w:rsidP="00F87832">
      <w:hyperlink r:id="rId8" w:history="1">
        <w:r w:rsidR="00F87832">
          <w:rPr>
            <w:rStyle w:val="Hyperlink"/>
          </w:rPr>
          <w:t>2/5/2013</w:t>
        </w:r>
      </w:hyperlink>
    </w:p>
    <w:p w:rsidR="00F87832" w:rsidRDefault="00F87832" w:rsidP="00F87832"/>
    <w:p w:rsidR="00F87832" w:rsidRDefault="00F87832" w:rsidP="00F87832">
      <w:pPr>
        <w:sectPr w:rsidR="00F87832" w:rsidSect="00F878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132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5E3" w:rsidRDefault="00C575F0" w:rsidP="000F0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F05E3" w:rsidRPr="002A0A8B">
        <w:rPr>
          <w:color w:val="000000" w:themeColor="text1"/>
          <w:u w:color="000000" w:themeColor="text1"/>
        </w:rPr>
        <w:t>CONGRATULATE</w:t>
      </w:r>
      <w:r w:rsidR="000F05E3">
        <w:rPr>
          <w:color w:val="000000" w:themeColor="text1"/>
          <w:u w:color="000000" w:themeColor="text1"/>
        </w:rPr>
        <w:t xml:space="preserve"> </w:t>
      </w:r>
      <w:r w:rsidR="007130E7">
        <w:rPr>
          <w:color w:val="000000" w:themeColor="text1"/>
          <w:u w:color="000000" w:themeColor="text1"/>
        </w:rPr>
        <w:t>CHARLES IAN RALEY</w:t>
      </w:r>
      <w:r w:rsidR="000F05E3" w:rsidRPr="002A0A8B">
        <w:rPr>
          <w:color w:val="000000" w:themeColor="text1"/>
          <w:u w:color="000000" w:themeColor="text1"/>
        </w:rPr>
        <w:t xml:space="preserve"> OF </w:t>
      </w:r>
      <w:r w:rsidR="00344968">
        <w:rPr>
          <w:color w:val="000000" w:themeColor="text1"/>
          <w:u w:color="000000" w:themeColor="text1"/>
        </w:rPr>
        <w:t>LEE</w:t>
      </w:r>
      <w:r w:rsidR="00016312">
        <w:rPr>
          <w:color w:val="000000" w:themeColor="text1"/>
          <w:u w:color="000000" w:themeColor="text1"/>
        </w:rPr>
        <w:t xml:space="preserve"> </w:t>
      </w:r>
      <w:r w:rsidR="00344968">
        <w:rPr>
          <w:color w:val="000000" w:themeColor="text1"/>
          <w:u w:color="000000" w:themeColor="text1"/>
        </w:rPr>
        <w:t xml:space="preserve">COUNTY </w:t>
      </w:r>
      <w:r w:rsidR="000F05E3" w:rsidRPr="002A0A8B">
        <w:rPr>
          <w:color w:val="000000" w:themeColor="text1"/>
          <w:u w:color="000000" w:themeColor="text1"/>
        </w:rPr>
        <w:t>FOR ACHIEVING THE ELITE RANK OF EAGLE SCOUT, COMMEND HIM FOR HIS HARD WORK AND DETERMINATION IN REACHING THIS GOAL, AND WISH HIM EVERY SUCCE</w:t>
      </w:r>
      <w:r w:rsidR="000F05E3">
        <w:rPr>
          <w:color w:val="000000" w:themeColor="text1"/>
          <w:u w:color="000000" w:themeColor="text1"/>
        </w:rPr>
        <w:t>SS IN ALL HIS FUTURE ENDEAVORS.</w:t>
      </w:r>
    </w:p>
    <w:p w:rsidR="00D3132F" w:rsidRDefault="00D31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630D" w:rsidRDefault="00D3132F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B630D" w:rsidRPr="002A0A8B">
        <w:rPr>
          <w:color w:val="000000" w:themeColor="text1"/>
          <w:u w:color="000000" w:themeColor="text1"/>
        </w:rPr>
        <w:t xml:space="preserve">it is with great pride that the South Carolina House of Representatives recognizes the laudable achievements of young people, and among those youthful accomplishments that command the greatest respect is the attaining </w:t>
      </w:r>
      <w:r w:rsidR="008B630D">
        <w:rPr>
          <w:color w:val="000000" w:themeColor="text1"/>
          <w:u w:color="000000" w:themeColor="text1"/>
        </w:rPr>
        <w:t>of the rank of Eagle Scout; and</w:t>
      </w:r>
    </w:p>
    <w:p w:rsidR="008B630D" w:rsidRPr="002A0A8B" w:rsidRDefault="008B630D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630D" w:rsidRDefault="008B630D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Whereas, having proved himself worthy,</w:t>
      </w:r>
      <w:r>
        <w:rPr>
          <w:color w:val="000000" w:themeColor="text1"/>
          <w:u w:color="000000" w:themeColor="text1"/>
        </w:rPr>
        <w:t xml:space="preserve"> </w:t>
      </w:r>
      <w:r w:rsidR="00015FF1">
        <w:rPr>
          <w:color w:val="000000" w:themeColor="text1"/>
          <w:u w:color="000000" w:themeColor="text1"/>
        </w:rPr>
        <w:t>Charles Ian Raley</w:t>
      </w:r>
      <w:r w:rsidR="00CA78F7">
        <w:rPr>
          <w:color w:val="000000" w:themeColor="text1"/>
          <w:u w:color="000000" w:themeColor="text1"/>
        </w:rPr>
        <w:t xml:space="preserve"> </w:t>
      </w:r>
      <w:r w:rsidR="00344968">
        <w:rPr>
          <w:color w:val="000000" w:themeColor="text1"/>
          <w:u w:color="000000" w:themeColor="text1"/>
        </w:rPr>
        <w:t xml:space="preserve">of Lee County </w:t>
      </w:r>
      <w:r w:rsidR="00015FF1">
        <w:rPr>
          <w:color w:val="000000" w:themeColor="text1"/>
          <w:u w:color="000000" w:themeColor="text1"/>
        </w:rPr>
        <w:t xml:space="preserve">has been named an </w:t>
      </w:r>
      <w:r w:rsidRPr="002A0A8B">
        <w:rPr>
          <w:color w:val="000000" w:themeColor="text1"/>
          <w:u w:color="000000" w:themeColor="text1"/>
        </w:rPr>
        <w:t>Eagle Scout, an award granted to only about five</w:t>
      </w:r>
      <w:r>
        <w:rPr>
          <w:color w:val="000000" w:themeColor="text1"/>
          <w:u w:color="000000" w:themeColor="text1"/>
        </w:rPr>
        <w:t xml:space="preserve"> percent of all Boy Scouts; and</w:t>
      </w:r>
    </w:p>
    <w:p w:rsidR="00015FF1" w:rsidRDefault="00015FF1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FF1" w:rsidRDefault="00121914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Ian, who became a Scout in November 2008, is a member of Troop 303, sponsored by Lyttleton Street United Methodist Church in Camden; and</w:t>
      </w:r>
    </w:p>
    <w:p w:rsidR="00121914" w:rsidRDefault="00121914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28C7" w:rsidRDefault="00121914" w:rsidP="00CF2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778EE">
        <w:rPr>
          <w:color w:val="000000" w:themeColor="text1"/>
          <w:u w:color="000000" w:themeColor="text1"/>
        </w:rPr>
        <w:t xml:space="preserve">a young man of impressive drive, </w:t>
      </w:r>
      <w:r>
        <w:rPr>
          <w:color w:val="000000" w:themeColor="text1"/>
          <w:u w:color="000000" w:themeColor="text1"/>
        </w:rPr>
        <w:t xml:space="preserve">in just four years </w:t>
      </w:r>
      <w:r w:rsidR="00CF28C7">
        <w:rPr>
          <w:color w:val="000000" w:themeColor="text1"/>
          <w:u w:color="000000" w:themeColor="text1"/>
        </w:rPr>
        <w:t>Ian</w:t>
      </w:r>
      <w:r>
        <w:rPr>
          <w:color w:val="000000" w:themeColor="text1"/>
          <w:u w:color="000000" w:themeColor="text1"/>
        </w:rPr>
        <w:t xml:space="preserve"> earned thirty</w:t>
      </w:r>
      <w:r w:rsidR="000979E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merit badges</w:t>
      </w:r>
      <w:r w:rsidR="00CF28C7">
        <w:rPr>
          <w:color w:val="000000" w:themeColor="text1"/>
          <w:u w:color="000000" w:themeColor="text1"/>
        </w:rPr>
        <w:t>, and on June 21, 2012, he attained the status of Brotherhood in the Order of the Arrow, scouting</w:t>
      </w:r>
      <w:r w:rsidR="000979E2" w:rsidRPr="000979E2">
        <w:rPr>
          <w:color w:val="000000" w:themeColor="text1"/>
          <w:u w:color="000000" w:themeColor="text1"/>
        </w:rPr>
        <w:t>’</w:t>
      </w:r>
      <w:r w:rsidR="00CF28C7">
        <w:rPr>
          <w:color w:val="000000" w:themeColor="text1"/>
          <w:u w:color="000000" w:themeColor="text1"/>
        </w:rPr>
        <w:t>s honor society; and</w:t>
      </w:r>
    </w:p>
    <w:p w:rsidR="00CF28C7" w:rsidRDefault="00CF28C7" w:rsidP="00CF2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1914" w:rsidRDefault="00CF28C7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121914">
        <w:rPr>
          <w:color w:val="000000" w:themeColor="text1"/>
          <w:u w:color="000000" w:themeColor="text1"/>
        </w:rPr>
        <w:t xml:space="preserve">e has served his troop as chaplain aide, quartermaster, </w:t>
      </w:r>
      <w:r w:rsidR="009E31D8">
        <w:rPr>
          <w:color w:val="000000" w:themeColor="text1"/>
          <w:u w:color="000000" w:themeColor="text1"/>
        </w:rPr>
        <w:t>scribe, assistant senior patrol leader, Order of the Arrow representative, patrol leader</w:t>
      </w:r>
      <w:r w:rsidR="00063DE9">
        <w:rPr>
          <w:color w:val="000000" w:themeColor="text1"/>
          <w:u w:color="000000" w:themeColor="text1"/>
        </w:rPr>
        <w:t>,</w:t>
      </w:r>
      <w:r w:rsidR="009E31D8">
        <w:rPr>
          <w:color w:val="000000" w:themeColor="text1"/>
          <w:u w:color="000000" w:themeColor="text1"/>
        </w:rPr>
        <w:t xml:space="preserve"> and assistant patrol leader; and</w:t>
      </w:r>
    </w:p>
    <w:p w:rsidR="009E31D8" w:rsidRDefault="009E31D8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730" w:rsidRDefault="008B630D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Whereas, for his Eagle Scout service project,</w:t>
      </w:r>
      <w:r>
        <w:rPr>
          <w:color w:val="000000" w:themeColor="text1"/>
          <w:u w:color="000000" w:themeColor="text1"/>
        </w:rPr>
        <w:t xml:space="preserve"> </w:t>
      </w:r>
      <w:r w:rsidR="00F57730">
        <w:rPr>
          <w:color w:val="000000" w:themeColor="text1"/>
          <w:u w:color="000000" w:themeColor="text1"/>
        </w:rPr>
        <w:t>Ian created a beautiful prayer garden for his house of worship, Bishopville First Baptist Church; and</w:t>
      </w:r>
    </w:p>
    <w:p w:rsidR="00F57730" w:rsidRDefault="00F57730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730" w:rsidRDefault="007667EA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 remains dedicated to scouting and plans to attend the national jamboree in July 2013; and</w:t>
      </w:r>
    </w:p>
    <w:p w:rsidR="008B630D" w:rsidRPr="002A0A8B" w:rsidRDefault="008B630D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630D" w:rsidRDefault="008B630D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Whereas, the award of Eagle Scout, the highest rank in scouting, is a performance</w:t>
      </w:r>
      <w:r w:rsidR="000979E2">
        <w:rPr>
          <w:color w:val="000000" w:themeColor="text1"/>
          <w:u w:color="000000" w:themeColor="text1"/>
        </w:rPr>
        <w:noBreakHyphen/>
      </w:r>
      <w:r w:rsidRPr="002A0A8B">
        <w:rPr>
          <w:color w:val="000000" w:themeColor="text1"/>
          <w:u w:color="000000" w:themeColor="text1"/>
        </w:rPr>
        <w:t xml:space="preserve">based achievement whose high standards have been staunchly maintained since its inception in 1912. In attaining this coveted award, </w:t>
      </w:r>
      <w:r w:rsidR="00F71E8B">
        <w:rPr>
          <w:color w:val="000000" w:themeColor="text1"/>
          <w:u w:color="000000" w:themeColor="text1"/>
        </w:rPr>
        <w:t>Ian</w:t>
      </w:r>
      <w:r w:rsidRPr="002A0A8B">
        <w:rPr>
          <w:color w:val="000000" w:themeColor="text1"/>
          <w:u w:color="000000" w:themeColor="text1"/>
        </w:rPr>
        <w:t xml:space="preserve"> joins the ranks of astronauts, movie and sports celebrities, Nobel Prize winners, business and military leaders, Senators and Congressmen, and other elected officials and may be justly proud of his </w:t>
      </w:r>
      <w:r>
        <w:rPr>
          <w:color w:val="000000" w:themeColor="text1"/>
          <w:u w:color="000000" w:themeColor="text1"/>
        </w:rPr>
        <w:t>accomplishment. Now, therefore,</w:t>
      </w:r>
    </w:p>
    <w:p w:rsidR="008B630D" w:rsidRPr="002A0A8B" w:rsidRDefault="008B630D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630D" w:rsidRDefault="008B630D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8B630D" w:rsidRPr="002A0A8B" w:rsidRDefault="008B630D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630D" w:rsidRDefault="008B630D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That the members of the South Carolina House of Representatives, by this resolution, congratulate</w:t>
      </w:r>
      <w:r>
        <w:rPr>
          <w:color w:val="000000" w:themeColor="text1"/>
          <w:u w:color="000000" w:themeColor="text1"/>
        </w:rPr>
        <w:t xml:space="preserve"> </w:t>
      </w:r>
      <w:r w:rsidR="00297933">
        <w:rPr>
          <w:color w:val="000000" w:themeColor="text1"/>
          <w:u w:color="000000" w:themeColor="text1"/>
        </w:rPr>
        <w:t xml:space="preserve">Charles Ian Raley of Lee County </w:t>
      </w:r>
      <w:r>
        <w:rPr>
          <w:color w:val="000000" w:themeColor="text1"/>
          <w:u w:color="000000" w:themeColor="text1"/>
        </w:rPr>
        <w:t>fo</w:t>
      </w:r>
      <w:r w:rsidRPr="002A0A8B">
        <w:rPr>
          <w:color w:val="000000" w:themeColor="text1"/>
          <w:u w:color="000000" w:themeColor="text1"/>
        </w:rPr>
        <w:t>r achieving the elite rank of Eagle Scout, commend him for his hard work and determination in reaching this goal, and wish him every succe</w:t>
      </w:r>
      <w:r>
        <w:rPr>
          <w:color w:val="000000" w:themeColor="text1"/>
          <w:u w:color="000000" w:themeColor="text1"/>
        </w:rPr>
        <w:t>ss in all his future endeavors.</w:t>
      </w:r>
    </w:p>
    <w:p w:rsidR="008B630D" w:rsidRPr="002A0A8B" w:rsidRDefault="008B630D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630D" w:rsidRDefault="008B630D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A80688">
        <w:rPr>
          <w:color w:val="000000" w:themeColor="text1"/>
          <w:u w:color="000000" w:themeColor="text1"/>
        </w:rPr>
        <w:t>provided</w:t>
      </w:r>
      <w:r w:rsidRPr="002A0A8B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</w:t>
      </w:r>
      <w:r w:rsidR="00297933">
        <w:rPr>
          <w:color w:val="000000" w:themeColor="text1"/>
          <w:u w:color="000000" w:themeColor="text1"/>
        </w:rPr>
        <w:t>Charles Ian Raley</w:t>
      </w:r>
      <w:r>
        <w:rPr>
          <w:color w:val="000000" w:themeColor="text1"/>
          <w:u w:color="000000" w:themeColor="text1"/>
        </w:rPr>
        <w:t>.</w:t>
      </w:r>
    </w:p>
    <w:p w:rsidR="00C15BE9" w:rsidRDefault="000979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5BE9" w:rsidRDefault="00C15BE9" w:rsidP="00F87832">
      <w:pPr>
        <w:suppressAutoHyphens/>
      </w:pPr>
    </w:p>
    <w:sectPr w:rsidR="00C15BE9" w:rsidSect="00F8783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914" w:rsidRDefault="00121914" w:rsidP="009F0C77">
      <w:r>
        <w:separator/>
      </w:r>
    </w:p>
  </w:endnote>
  <w:endnote w:type="continuationSeparator" w:id="0">
    <w:p w:rsidR="00121914" w:rsidRDefault="001219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212D07-3136-449C-BCB4-0B4A0AD9906D}"/>
    <w:embedBold r:id="rId2" w:fontKey="{7E61F4E6-3B7A-4048-A7CA-BFA21EBD0B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2BDBFD-C215-4A3C-AF8C-6A7FEBBB7C2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30A9D6D-FE61-4A96-A5A8-BF791E2980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870641-59E1-4290-9DAC-CD1036B11D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832" w:rsidRPr="00C15BE9" w:rsidRDefault="00F87832" w:rsidP="00C15B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[3481]</w:t>
    </w:r>
    <w:r>
      <w:tab/>
    </w:r>
    <w:r w:rsidR="00357D10">
      <w:fldChar w:fldCharType="begin"/>
    </w:r>
    <w:r w:rsidR="00357D10">
      <w:instrText xml:space="preserve"> PAGE  \* MERGEFORMAT </w:instrText>
    </w:r>
    <w:r w:rsidR="00357D10">
      <w:fldChar w:fldCharType="separate"/>
    </w:r>
    <w:r w:rsidR="00EB34C4">
      <w:rPr>
        <w:noProof/>
      </w:rPr>
      <w:t>1</w:t>
    </w:r>
    <w:r w:rsidR="00357D1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914" w:rsidRDefault="00121914" w:rsidP="009F0C77">
      <w:r>
        <w:separator/>
      </w:r>
    </w:p>
  </w:footnote>
  <w:footnote w:type="continuationSeparator" w:id="0">
    <w:p w:rsidR="00121914" w:rsidRDefault="001219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84DG13"/>
    <w:docVar w:name="CoverBillType" w:val="r"/>
    <w:docVar w:name="docpath" w:val="L:\Council\bills\RM\1084DG13.DOCX"/>
    <w:docVar w:name="dvBillNumber" w:val="34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21AEE"/>
    <w:rsid w:val="00011869"/>
    <w:rsid w:val="00015FF1"/>
    <w:rsid w:val="00016312"/>
    <w:rsid w:val="00040EE9"/>
    <w:rsid w:val="00063DE9"/>
    <w:rsid w:val="000979E2"/>
    <w:rsid w:val="000E1785"/>
    <w:rsid w:val="000F05E3"/>
    <w:rsid w:val="000F40FA"/>
    <w:rsid w:val="0010776B"/>
    <w:rsid w:val="00121914"/>
    <w:rsid w:val="00133E66"/>
    <w:rsid w:val="0013548D"/>
    <w:rsid w:val="001435A3"/>
    <w:rsid w:val="001B0644"/>
    <w:rsid w:val="001B3C91"/>
    <w:rsid w:val="001D08F2"/>
    <w:rsid w:val="001D525B"/>
    <w:rsid w:val="001D7F4F"/>
    <w:rsid w:val="0021618E"/>
    <w:rsid w:val="002321B6"/>
    <w:rsid w:val="00250967"/>
    <w:rsid w:val="002543C8"/>
    <w:rsid w:val="00284AAE"/>
    <w:rsid w:val="00297933"/>
    <w:rsid w:val="002B7AFC"/>
    <w:rsid w:val="002E5912"/>
    <w:rsid w:val="00301B21"/>
    <w:rsid w:val="00325348"/>
    <w:rsid w:val="0032732C"/>
    <w:rsid w:val="00336AD0"/>
    <w:rsid w:val="00344968"/>
    <w:rsid w:val="00357D10"/>
    <w:rsid w:val="0037079A"/>
    <w:rsid w:val="003D01E8"/>
    <w:rsid w:val="003E5288"/>
    <w:rsid w:val="003F6D79"/>
    <w:rsid w:val="0041760A"/>
    <w:rsid w:val="00417C01"/>
    <w:rsid w:val="00427332"/>
    <w:rsid w:val="004809EE"/>
    <w:rsid w:val="004E7D54"/>
    <w:rsid w:val="005273C6"/>
    <w:rsid w:val="00530A69"/>
    <w:rsid w:val="00545593"/>
    <w:rsid w:val="00550927"/>
    <w:rsid w:val="00577C6C"/>
    <w:rsid w:val="0058649D"/>
    <w:rsid w:val="005C2FE2"/>
    <w:rsid w:val="005E2BC9"/>
    <w:rsid w:val="00605102"/>
    <w:rsid w:val="006215AA"/>
    <w:rsid w:val="006913C9"/>
    <w:rsid w:val="0069470D"/>
    <w:rsid w:val="007130E7"/>
    <w:rsid w:val="00721AEE"/>
    <w:rsid w:val="007276FD"/>
    <w:rsid w:val="00734F00"/>
    <w:rsid w:val="007667EA"/>
    <w:rsid w:val="007A25E4"/>
    <w:rsid w:val="007A70AE"/>
    <w:rsid w:val="007D18F6"/>
    <w:rsid w:val="008362E8"/>
    <w:rsid w:val="008A1768"/>
    <w:rsid w:val="008B630D"/>
    <w:rsid w:val="008F0F33"/>
    <w:rsid w:val="008F4429"/>
    <w:rsid w:val="0094021A"/>
    <w:rsid w:val="009B44AF"/>
    <w:rsid w:val="009C6A0B"/>
    <w:rsid w:val="009E31D8"/>
    <w:rsid w:val="009F0C77"/>
    <w:rsid w:val="009F4DD1"/>
    <w:rsid w:val="00A41684"/>
    <w:rsid w:val="00A64E80"/>
    <w:rsid w:val="00A72BCD"/>
    <w:rsid w:val="00A741D9"/>
    <w:rsid w:val="00A80688"/>
    <w:rsid w:val="00A833AB"/>
    <w:rsid w:val="00A9741D"/>
    <w:rsid w:val="00AD4B17"/>
    <w:rsid w:val="00AE1AF5"/>
    <w:rsid w:val="00B3097B"/>
    <w:rsid w:val="00B412D4"/>
    <w:rsid w:val="00B813C3"/>
    <w:rsid w:val="00BE3C22"/>
    <w:rsid w:val="00C0345E"/>
    <w:rsid w:val="00C063D0"/>
    <w:rsid w:val="00C15BE9"/>
    <w:rsid w:val="00C3483A"/>
    <w:rsid w:val="00C575F0"/>
    <w:rsid w:val="00C74E9D"/>
    <w:rsid w:val="00C82FD3"/>
    <w:rsid w:val="00C92819"/>
    <w:rsid w:val="00CA78F7"/>
    <w:rsid w:val="00CC6B7B"/>
    <w:rsid w:val="00CD2089"/>
    <w:rsid w:val="00CF28C7"/>
    <w:rsid w:val="00D3132F"/>
    <w:rsid w:val="00D73A67"/>
    <w:rsid w:val="00D778EE"/>
    <w:rsid w:val="00D970A9"/>
    <w:rsid w:val="00DF3845"/>
    <w:rsid w:val="00E41911"/>
    <w:rsid w:val="00E705F4"/>
    <w:rsid w:val="00E92EEF"/>
    <w:rsid w:val="00EB34C4"/>
    <w:rsid w:val="00F24442"/>
    <w:rsid w:val="00F50AE3"/>
    <w:rsid w:val="00F57730"/>
    <w:rsid w:val="00F63102"/>
    <w:rsid w:val="00F67CF1"/>
    <w:rsid w:val="00F71E8B"/>
    <w:rsid w:val="00F840F0"/>
    <w:rsid w:val="00F87832"/>
    <w:rsid w:val="00F97845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B95D83B-3A23-4BCA-B8C8-B922703F0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09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97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78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481_201302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5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323DA-F49D-4569-9487-1FFC09A70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3481: Charles Ian Raley - South Carolina Legislature Online</dc:title>
  <dc:creator>McDowell</dc:creator>
  <cp:lastModifiedBy>N Cumfer</cp:lastModifiedBy>
  <cp:revision>7</cp:revision>
  <cp:lastPrinted>2013-01-31T14:56:00Z</cp:lastPrinted>
  <dcterms:created xsi:type="dcterms:W3CDTF">2013-02-05T17:35:00Z</dcterms:created>
  <dcterms:modified xsi:type="dcterms:W3CDTF">2014-12-05T16:38:00Z</dcterms:modified>
</cp:coreProperties>
</file>