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A73" w:rsidRDefault="00CC6A73" w:rsidP="00CC6A73">
      <w:pPr>
        <w:widowControl w:val="0"/>
        <w:jc w:val="center"/>
      </w:pPr>
      <w:r w:rsidRPr="00CC6A73">
        <w:rPr>
          <w:b/>
        </w:rPr>
        <w:t>South Carolina General Assembly</w:t>
      </w:r>
    </w:p>
    <w:p w:rsidR="00CC6A73" w:rsidRDefault="00CC6A73" w:rsidP="00CC6A73">
      <w:pPr>
        <w:widowControl w:val="0"/>
        <w:jc w:val="center"/>
      </w:pPr>
      <w:r>
        <w:t>120th Session, 2013-2014</w:t>
      </w:r>
    </w:p>
    <w:p w:rsidR="00CC6A73" w:rsidRDefault="00CC6A73" w:rsidP="00CC6A73">
      <w:pPr>
        <w:widowControl w:val="0"/>
        <w:jc w:val="left"/>
      </w:pPr>
    </w:p>
    <w:p w:rsidR="00CC6A73" w:rsidRDefault="00CC6A73" w:rsidP="00CC6A73">
      <w:pPr>
        <w:widowControl w:val="0"/>
        <w:jc w:val="left"/>
        <w:rPr>
          <w:b/>
        </w:rPr>
      </w:pPr>
      <w:r w:rsidRPr="00CC6A73">
        <w:rPr>
          <w:b/>
        </w:rPr>
        <w:t>H. 3542</w:t>
      </w:r>
    </w:p>
    <w:p w:rsidR="00CC6A73" w:rsidRDefault="00CC6A73" w:rsidP="00CC6A73">
      <w:pPr>
        <w:widowControl w:val="0"/>
        <w:jc w:val="left"/>
        <w:rPr>
          <w:b/>
        </w:rPr>
      </w:pPr>
    </w:p>
    <w:p w:rsidR="00CC6A73" w:rsidRDefault="00CC6A73" w:rsidP="00CC6A73">
      <w:pPr>
        <w:widowControl w:val="0"/>
        <w:jc w:val="left"/>
      </w:pPr>
      <w:r w:rsidRPr="00CC6A73">
        <w:rPr>
          <w:b/>
        </w:rPr>
        <w:t>STATUS INFORMATION</w:t>
      </w:r>
    </w:p>
    <w:p w:rsidR="00CC6A73" w:rsidRDefault="00CC6A73" w:rsidP="00CC6A73">
      <w:pPr>
        <w:widowControl w:val="0"/>
        <w:jc w:val="left"/>
      </w:pPr>
    </w:p>
    <w:p w:rsidR="00CC6A73" w:rsidRDefault="00CC6A73" w:rsidP="00CC6A73">
      <w:pPr>
        <w:widowControl w:val="0"/>
        <w:jc w:val="left"/>
      </w:pPr>
      <w:r>
        <w:t>House Resolution</w:t>
      </w:r>
    </w:p>
    <w:p w:rsidR="00CC6A73" w:rsidRDefault="00CC6A73" w:rsidP="00CC6A73">
      <w:pPr>
        <w:widowControl w:val="0"/>
        <w:jc w:val="left"/>
      </w:pPr>
      <w:r>
        <w:t>Sponsors: Rep. Barfield</w:t>
      </w:r>
    </w:p>
    <w:p w:rsidR="00CC6A73" w:rsidRDefault="00CC6A73" w:rsidP="00CC6A73">
      <w:pPr>
        <w:widowControl w:val="0"/>
        <w:jc w:val="left"/>
      </w:pPr>
      <w:r>
        <w:t>Document Path: l:\council\bills\gm\29555sd13.docx</w:t>
      </w:r>
    </w:p>
    <w:p w:rsidR="00CC6A73" w:rsidRDefault="00CC6A73" w:rsidP="00CC6A73">
      <w:pPr>
        <w:widowControl w:val="0"/>
        <w:jc w:val="left"/>
      </w:pPr>
    </w:p>
    <w:p w:rsidR="00CC6A73" w:rsidRDefault="00CC6A73" w:rsidP="00CC6A73">
      <w:pPr>
        <w:widowControl w:val="0"/>
        <w:jc w:val="left"/>
      </w:pPr>
      <w:r>
        <w:t>Introduced in the House on February 19, 2013</w:t>
      </w:r>
    </w:p>
    <w:p w:rsidR="00CC6A73" w:rsidRDefault="00CC6A73" w:rsidP="00CC6A73">
      <w:pPr>
        <w:widowControl w:val="0"/>
        <w:jc w:val="left"/>
      </w:pPr>
      <w:r>
        <w:t>Adopted by the House on February 19, 2013</w:t>
      </w:r>
    </w:p>
    <w:p w:rsidR="00CC6A73" w:rsidRDefault="00CC6A73" w:rsidP="00CC6A73">
      <w:pPr>
        <w:widowControl w:val="0"/>
        <w:jc w:val="left"/>
      </w:pPr>
    </w:p>
    <w:p w:rsidR="00CC6A73" w:rsidRDefault="00CC6A73" w:rsidP="00CC6A73">
      <w:pPr>
        <w:widowControl w:val="0"/>
        <w:jc w:val="left"/>
      </w:pPr>
      <w:r>
        <w:t xml:space="preserve">Summary: </w:t>
      </w:r>
      <w:r w:rsidR="00E930D1">
        <w:t>Aynor Dixie Youth Majors All-Star Team</w:t>
      </w:r>
    </w:p>
    <w:p w:rsidR="00CC6A73" w:rsidRDefault="00CC6A73" w:rsidP="00CC6A73">
      <w:pPr>
        <w:widowControl w:val="0"/>
        <w:jc w:val="left"/>
      </w:pPr>
    </w:p>
    <w:p w:rsidR="00CC6A73" w:rsidRDefault="00CC6A73" w:rsidP="00CC6A73">
      <w:pPr>
        <w:widowControl w:val="0"/>
        <w:jc w:val="left"/>
      </w:pPr>
    </w:p>
    <w:p w:rsidR="00CC6A73" w:rsidRDefault="00CC6A73" w:rsidP="00CC6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6A73">
        <w:rPr>
          <w:b/>
        </w:rPr>
        <w:t>HISTORY OF LEGISLATIVE ACTIONS</w:t>
      </w:r>
    </w:p>
    <w:p w:rsidR="00CC6A73" w:rsidRDefault="00CC6A73" w:rsidP="00CC6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6A73" w:rsidRPr="00CC6A73" w:rsidRDefault="00CC6A73" w:rsidP="00CC6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6A73">
        <w:rPr>
          <w:u w:val="single"/>
        </w:rPr>
        <w:tab/>
        <w:t>Date</w:t>
      </w:r>
      <w:r w:rsidRPr="00CC6A73">
        <w:rPr>
          <w:u w:val="single"/>
        </w:rPr>
        <w:tab/>
        <w:t>Body</w:t>
      </w:r>
      <w:r w:rsidRPr="00CC6A73">
        <w:rPr>
          <w:u w:val="single"/>
        </w:rPr>
        <w:tab/>
        <w:t>Action Description with journal page number</w:t>
      </w:r>
      <w:r w:rsidRPr="00CC6A73">
        <w:rPr>
          <w:u w:val="single"/>
        </w:rPr>
        <w:tab/>
      </w:r>
      <w:bookmarkStart w:id="0" w:name="_GoBack"/>
      <w:bookmarkEnd w:id="0"/>
    </w:p>
    <w:p w:rsidR="002E1B4E" w:rsidRDefault="002E1B4E" w:rsidP="002E1B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EF07A5">
        <w:t>Introduced and adopted (</w:t>
      </w:r>
      <w:hyperlink r:id="rId7" w:history="1">
        <w:r w:rsidRPr="00EF07A5">
          <w:rPr>
            <w:rStyle w:val="Hyperlink"/>
          </w:rPr>
          <w:t>House Journal</w:t>
        </w:r>
        <w:r w:rsidRPr="00EF07A5">
          <w:rPr>
            <w:rStyle w:val="Hyperlink"/>
          </w:rPr>
          <w:noBreakHyphen/>
          <w:t>page 9</w:t>
        </w:r>
      </w:hyperlink>
      <w:r w:rsidRPr="00EF07A5">
        <w:t>)</w:t>
      </w:r>
    </w:p>
    <w:p w:rsidR="002E1B4E" w:rsidRDefault="002E1B4E" w:rsidP="002E1B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6A73" w:rsidRPr="00CC6A73" w:rsidRDefault="00CC6A73" w:rsidP="00CC6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6A73" w:rsidRDefault="00CC6A73" w:rsidP="00CC6A73">
      <w:r w:rsidRPr="00CC6A73">
        <w:rPr>
          <w:b/>
        </w:rPr>
        <w:t>VERSIONS OF THIS BILL</w:t>
      </w:r>
    </w:p>
    <w:p w:rsidR="00CC6A73" w:rsidRDefault="00CC6A73" w:rsidP="00CC6A73"/>
    <w:p w:rsidR="00CC6A73" w:rsidRDefault="00082601" w:rsidP="00CC6A73">
      <w:hyperlink r:id="rId8" w:history="1">
        <w:r w:rsidR="00CC6A73">
          <w:rPr>
            <w:rStyle w:val="Hyperlink"/>
          </w:rPr>
          <w:t>2/19/2013</w:t>
        </w:r>
      </w:hyperlink>
    </w:p>
    <w:p w:rsidR="00CC6A73" w:rsidRDefault="00CC6A73" w:rsidP="00CC6A73"/>
    <w:p w:rsidR="00CC6A73" w:rsidRDefault="00CC6A73" w:rsidP="00CC6A73">
      <w:pPr>
        <w:sectPr w:rsidR="00CC6A73" w:rsidSect="00CC6A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56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AYNOR DIXIE YOUTH MAJORS ALL</w:t>
      </w:r>
      <w:r w:rsidR="00FA3380">
        <w:noBreakHyphen/>
      </w:r>
      <w:r w:rsidR="001D30FE">
        <w:t>STAR</w:t>
      </w:r>
      <w: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DIXIE YOUTH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A568B" w:rsidRDefault="00DA56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7486" w:rsidRDefault="00DA568B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47486">
        <w:t xml:space="preserve"> the South Carolina House of Representatives is pleased to learn that the members of the Aynor Dixie Youth Majors All</w:t>
      </w:r>
      <w:r w:rsidR="00FA3380">
        <w:noBreakHyphen/>
      </w:r>
      <w:r w:rsidR="00047486">
        <w:t xml:space="preserve">Stars </w:t>
      </w:r>
      <w:r w:rsidR="00047486">
        <w:rPr>
          <w:color w:val="000000" w:themeColor="text1"/>
          <w:u w:color="000000" w:themeColor="text1"/>
        </w:rPr>
        <w:t xml:space="preserve">of Horry County </w:t>
      </w:r>
      <w:r w:rsidR="00047486">
        <w:t xml:space="preserve">took top honors at the state competition in 2012 and finished second in the Dixie Youth World Series </w:t>
      </w:r>
      <w:r w:rsidR="00FA3380">
        <w:t xml:space="preserve">held </w:t>
      </w:r>
      <w:r w:rsidR="00047486">
        <w:t>in Bartow, Florida; and</w:t>
      </w:r>
    </w:p>
    <w:p w:rsid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3380">
        <w:t>in a nail</w:t>
      </w:r>
      <w:r w:rsidR="00FA3380">
        <w:noBreakHyphen/>
        <w:t>biting, come</w:t>
      </w:r>
      <w:r w:rsidR="00FA3380">
        <w:noBreakHyphen/>
        <w:t>from</w:t>
      </w:r>
      <w:r w:rsidR="00FA3380">
        <w:noBreakHyphen/>
        <w:t>behind finish of 5</w:t>
      </w:r>
      <w:r w:rsidR="00FA3380">
        <w:noBreakHyphen/>
        <w:t xml:space="preserve">4 against Mullins at Freedom Florence, </w:t>
      </w:r>
      <w:r w:rsidR="00716FDA">
        <w:t xml:space="preserve">the </w:t>
      </w:r>
      <w:r w:rsidR="00FA3380">
        <w:t xml:space="preserve">Aynor </w:t>
      </w:r>
      <w:r w:rsidR="00716FDA">
        <w:t>team of eleven and twelve year olds won Aynor</w:t>
      </w:r>
      <w:r w:rsidR="00FA3380" w:rsidRPr="00FA3380">
        <w:t>’</w:t>
      </w:r>
      <w:r w:rsidR="00FA3380">
        <w:t>s first Dixie Youth title</w:t>
      </w:r>
      <w:r w:rsidR="00716FDA">
        <w:t>; and</w:t>
      </w: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Aynor started the tournament play with a 6</w:t>
      </w:r>
      <w:r w:rsidR="00FA3380">
        <w:noBreakHyphen/>
      </w:r>
      <w:r>
        <w:t>4 victory over Bishopville and then advanced to the winners</w:t>
      </w:r>
      <w:r w:rsidR="00FA3380" w:rsidRPr="00FA3380">
        <w:t>’</w:t>
      </w:r>
      <w:r>
        <w:t xml:space="preserve"> bracket</w:t>
      </w:r>
      <w:r w:rsidR="00E844FB">
        <w:t>,</w:t>
      </w:r>
      <w:r>
        <w:t xml:space="preserve"> </w:t>
      </w:r>
      <w:r w:rsidR="00FA3380">
        <w:t>eliminating</w:t>
      </w:r>
      <w:r>
        <w:t xml:space="preserve"> Turbeville </w:t>
      </w:r>
      <w:r w:rsidR="00FA3380">
        <w:t>with</w:t>
      </w:r>
      <w:r>
        <w:t xml:space="preserve"> 8</w:t>
      </w:r>
      <w:r w:rsidR="00FA3380">
        <w:noBreakHyphen/>
      </w:r>
      <w:r>
        <w:t>3 win; and</w:t>
      </w: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a hard loss against Union </w:t>
      </w:r>
      <w:r w:rsidR="00FA3380">
        <w:t xml:space="preserve">County </w:t>
      </w:r>
      <w:r>
        <w:t>3</w:t>
      </w:r>
      <w:r w:rsidR="00FA3380">
        <w:noBreakHyphen/>
      </w:r>
      <w:r>
        <w:t>2, they played Hartsville and were trailing 0</w:t>
      </w:r>
      <w:r w:rsidR="00FA3380">
        <w:noBreakHyphen/>
      </w:r>
      <w:r>
        <w:t>5 un</w:t>
      </w:r>
      <w:r w:rsidR="00E844FB">
        <w:t>til they rallied with an exciting</w:t>
      </w:r>
      <w:r>
        <w:t xml:space="preserve"> 6</w:t>
      </w:r>
      <w:r w:rsidR="00FA3380">
        <w:noBreakHyphen/>
      </w:r>
      <w:r>
        <w:t>5</w:t>
      </w:r>
      <w:r w:rsidR="00FA3380">
        <w:t xml:space="preserve"> victory</w:t>
      </w:r>
      <w:r>
        <w:t>; and</w:t>
      </w: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rematch with </w:t>
      </w:r>
      <w:r w:rsidR="00FA3380">
        <w:t>Union County was a</w:t>
      </w:r>
      <w:r w:rsidR="00E844FB">
        <w:t xml:space="preserve"> 12</w:t>
      </w:r>
      <w:r w:rsidR="00E844FB">
        <w:noBreakHyphen/>
        <w:t>2</w:t>
      </w:r>
      <w:r w:rsidR="00FA3380">
        <w:t xml:space="preserve"> blowout</w:t>
      </w:r>
      <w:r w:rsidR="00E844FB">
        <w:t>,</w:t>
      </w:r>
      <w:r w:rsidR="00FA3380">
        <w:t xml:space="preserve"> which enabled Aynor to advance to the finals against Mullins; and</w:t>
      </w:r>
    </w:p>
    <w:p w:rsid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skill, strength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strategy, Head Coach Charles Richardson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FA3380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ed coaching staff capitalized on their own athletic ability and training to build a championship team and teach these athletes lessons that will prove invaluable both on and off the diamond; and</w:t>
      </w:r>
    </w:p>
    <w:p w:rsid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68B" w:rsidRDefault="00047486" w:rsidP="0004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Aynor Dixie Youth Majors All</w:t>
      </w:r>
      <w:r w:rsidR="00FA3380">
        <w:noBreakHyphen/>
      </w:r>
      <w:r>
        <w:t>Stars</w:t>
      </w:r>
      <w:r>
        <w:rPr>
          <w:color w:val="000000" w:themeColor="text1"/>
          <w:u w:color="000000" w:themeColor="text1"/>
        </w:rPr>
        <w:t xml:space="preserve">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A568B">
        <w:t>.  Now, therefore,</w:t>
      </w:r>
    </w:p>
    <w:p w:rsidR="00DA568B" w:rsidRDefault="00DA56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68B" w:rsidRDefault="00DA56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568B" w:rsidRDefault="00DA56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7486" w:rsidRDefault="00DA568B" w:rsidP="0004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7486">
        <w:t xml:space="preserve"> the members of the South Carolina House of Representatives, by this resolution, r</w:t>
      </w:r>
      <w:r w:rsidR="00047486">
        <w:rPr>
          <w:color w:val="000000" w:themeColor="text1"/>
          <w:u w:color="000000" w:themeColor="text1"/>
        </w:rPr>
        <w:t xml:space="preserve">ecognize and honor the </w:t>
      </w:r>
      <w:r w:rsidR="00047486">
        <w:t>Aynor Dixie Youth Majors All</w:t>
      </w:r>
      <w:r w:rsidR="00FA3380">
        <w:noBreakHyphen/>
      </w:r>
      <w:r w:rsidR="001D30FE">
        <w:t>Star</w:t>
      </w:r>
      <w:r w:rsidR="00047486">
        <w:t xml:space="preserve"> baseball</w:t>
      </w:r>
      <w:r w:rsidR="00047486">
        <w:rPr>
          <w:color w:val="000000" w:themeColor="text1"/>
          <w:u w:color="000000" w:themeColor="text1"/>
        </w:rPr>
        <w:t xml:space="preserve"> </w:t>
      </w:r>
      <w:r w:rsidR="00047486" w:rsidRPr="00E542AE">
        <w:rPr>
          <w:color w:val="000000" w:themeColor="text1"/>
          <w:u w:color="000000" w:themeColor="text1"/>
        </w:rPr>
        <w:t>team</w:t>
      </w:r>
      <w:r w:rsidR="00047486">
        <w:rPr>
          <w:color w:val="000000" w:themeColor="text1"/>
          <w:u w:color="000000" w:themeColor="text1"/>
        </w:rPr>
        <w:t xml:space="preserve"> and coaches</w:t>
      </w:r>
      <w:r w:rsidR="00047486" w:rsidRPr="00E542AE">
        <w:rPr>
          <w:color w:val="000000" w:themeColor="text1"/>
          <w:u w:color="000000" w:themeColor="text1"/>
        </w:rPr>
        <w:t xml:space="preserve"> for </w:t>
      </w:r>
      <w:r w:rsidR="00047486">
        <w:rPr>
          <w:color w:val="000000" w:themeColor="text1"/>
          <w:u w:color="000000" w:themeColor="text1"/>
        </w:rPr>
        <w:t>an</w:t>
      </w:r>
      <w:r w:rsidR="00047486" w:rsidRPr="00E542AE">
        <w:rPr>
          <w:color w:val="000000" w:themeColor="text1"/>
          <w:u w:color="000000" w:themeColor="text1"/>
        </w:rPr>
        <w:t xml:space="preserve"> outstanding season and </w:t>
      </w:r>
      <w:r w:rsidR="00047486">
        <w:rPr>
          <w:color w:val="000000" w:themeColor="text1"/>
          <w:u w:color="000000" w:themeColor="text1"/>
        </w:rPr>
        <w:t>congratulate them for winnin</w:t>
      </w:r>
      <w:r w:rsidR="00047486" w:rsidRPr="00E542AE">
        <w:rPr>
          <w:color w:val="000000" w:themeColor="text1"/>
          <w:u w:color="000000" w:themeColor="text1"/>
        </w:rPr>
        <w:t xml:space="preserve">g the </w:t>
      </w:r>
      <w:r w:rsidR="00047486">
        <w:rPr>
          <w:color w:val="000000" w:themeColor="text1"/>
          <w:u w:color="000000" w:themeColor="text1"/>
        </w:rPr>
        <w:t xml:space="preserve">Dixie Youth </w:t>
      </w:r>
      <w:r w:rsidR="00047486" w:rsidRPr="00E542AE">
        <w:rPr>
          <w:color w:val="000000" w:themeColor="text1"/>
          <w:u w:color="000000" w:themeColor="text1"/>
        </w:rPr>
        <w:t xml:space="preserve">State Championship </w:t>
      </w:r>
      <w:r w:rsidR="00047486">
        <w:rPr>
          <w:color w:val="000000" w:themeColor="text1"/>
          <w:u w:color="000000" w:themeColor="text1"/>
        </w:rPr>
        <w:t>t</w:t>
      </w:r>
      <w:r w:rsidR="00047486" w:rsidRPr="00E542AE">
        <w:rPr>
          <w:color w:val="000000" w:themeColor="text1"/>
          <w:u w:color="000000" w:themeColor="text1"/>
        </w:rPr>
        <w:t>itle.</w:t>
      </w:r>
    </w:p>
    <w:p w:rsidR="00047486" w:rsidRDefault="00047486" w:rsidP="0004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Coach Charles Richardson.</w:t>
      </w:r>
    </w:p>
    <w:p w:rsidR="00346CE2" w:rsidRDefault="00FA33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6CE2" w:rsidRDefault="00346CE2" w:rsidP="00CC6A73">
      <w:pPr>
        <w:suppressAutoHyphens/>
      </w:pPr>
    </w:p>
    <w:sectPr w:rsidR="00346CE2" w:rsidSect="00CC6A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380" w:rsidRDefault="00FA3380" w:rsidP="009F0C77">
      <w:r>
        <w:separator/>
      </w:r>
    </w:p>
  </w:endnote>
  <w:endnote w:type="continuationSeparator" w:id="0">
    <w:p w:rsidR="00FA3380" w:rsidRDefault="00FA33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482C8F-9367-45DD-9015-0A5EF8B79423}"/>
    <w:embedBold r:id="rId2" w:fontKey="{6CA101A5-E3E1-476C-85D7-985DF8BB90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36A0F9-E960-43C0-B48F-F597EAEEAE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F308B72-CA67-4B09-A82B-F30DAAAF2A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0CE18A-DEF4-4F62-B755-81A5E54910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A73" w:rsidRPr="00346CE2" w:rsidRDefault="00CC6A73" w:rsidP="00346C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[3542]</w:t>
    </w:r>
    <w:r>
      <w:tab/>
    </w:r>
    <w:r w:rsidR="00FF17E9">
      <w:fldChar w:fldCharType="begin"/>
    </w:r>
    <w:r w:rsidR="00FF17E9">
      <w:instrText xml:space="preserve"> PAGE  \* MERGEFORMAT </w:instrText>
    </w:r>
    <w:r w:rsidR="00FF17E9">
      <w:fldChar w:fldCharType="separate"/>
    </w:r>
    <w:r w:rsidR="00082601">
      <w:rPr>
        <w:noProof/>
      </w:rPr>
      <w:t>1</w:t>
    </w:r>
    <w:r w:rsidR="00FF17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380" w:rsidRDefault="00FA3380" w:rsidP="009F0C77">
      <w:r>
        <w:separator/>
      </w:r>
    </w:p>
  </w:footnote>
  <w:footnote w:type="continuationSeparator" w:id="0">
    <w:p w:rsidR="00FA3380" w:rsidRDefault="00FA33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55SD13"/>
    <w:docVar w:name="CoverBillType" w:val="r"/>
    <w:docVar w:name="docpath" w:val="L:\Council\bills\GM\29555SD13.DOCX"/>
    <w:docVar w:name="dvBillNumber" w:val="35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2EC0"/>
    <w:rsid w:val="00011869"/>
    <w:rsid w:val="00047486"/>
    <w:rsid w:val="00082601"/>
    <w:rsid w:val="000C165D"/>
    <w:rsid w:val="000E1785"/>
    <w:rsid w:val="000F40FA"/>
    <w:rsid w:val="0010776B"/>
    <w:rsid w:val="00133E66"/>
    <w:rsid w:val="001435A3"/>
    <w:rsid w:val="001A2EC0"/>
    <w:rsid w:val="001D08F2"/>
    <w:rsid w:val="001D30FE"/>
    <w:rsid w:val="001D525B"/>
    <w:rsid w:val="001D7F4F"/>
    <w:rsid w:val="002321B6"/>
    <w:rsid w:val="00250967"/>
    <w:rsid w:val="002543C8"/>
    <w:rsid w:val="00284AAE"/>
    <w:rsid w:val="002D54CD"/>
    <w:rsid w:val="002E1B4E"/>
    <w:rsid w:val="002E5912"/>
    <w:rsid w:val="00301B21"/>
    <w:rsid w:val="00325348"/>
    <w:rsid w:val="0032732C"/>
    <w:rsid w:val="00336AD0"/>
    <w:rsid w:val="00346CE2"/>
    <w:rsid w:val="0037079A"/>
    <w:rsid w:val="003D01E8"/>
    <w:rsid w:val="003E5288"/>
    <w:rsid w:val="003F6D79"/>
    <w:rsid w:val="004016C8"/>
    <w:rsid w:val="0041760A"/>
    <w:rsid w:val="00417C01"/>
    <w:rsid w:val="00420D9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764"/>
    <w:rsid w:val="006913C9"/>
    <w:rsid w:val="0069470D"/>
    <w:rsid w:val="00716FDA"/>
    <w:rsid w:val="0072409D"/>
    <w:rsid w:val="00734F00"/>
    <w:rsid w:val="0075717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4B9F"/>
    <w:rsid w:val="00BE3C22"/>
    <w:rsid w:val="00C0345E"/>
    <w:rsid w:val="00C3483A"/>
    <w:rsid w:val="00C40092"/>
    <w:rsid w:val="00C74E9D"/>
    <w:rsid w:val="00C82FD3"/>
    <w:rsid w:val="00C92819"/>
    <w:rsid w:val="00CC6A73"/>
    <w:rsid w:val="00CC6B7B"/>
    <w:rsid w:val="00CD2089"/>
    <w:rsid w:val="00D73A67"/>
    <w:rsid w:val="00D970A9"/>
    <w:rsid w:val="00DA568B"/>
    <w:rsid w:val="00DC126B"/>
    <w:rsid w:val="00DF3845"/>
    <w:rsid w:val="00E41911"/>
    <w:rsid w:val="00E844FB"/>
    <w:rsid w:val="00E92EEF"/>
    <w:rsid w:val="00E930D1"/>
    <w:rsid w:val="00F24442"/>
    <w:rsid w:val="00F42A0D"/>
    <w:rsid w:val="00F50AE3"/>
    <w:rsid w:val="00F67CF1"/>
    <w:rsid w:val="00F840F0"/>
    <w:rsid w:val="00FA3380"/>
    <w:rsid w:val="00FB0D0D"/>
    <w:rsid w:val="00FB43B4"/>
    <w:rsid w:val="00FF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F258ABF-CCEB-4C8F-BEEE-F9BEB6EED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3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38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6A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42_2013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8357D-4D47-4744-AE4E-277E8193A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3542: Aynor Dixie Youth Majors All-Star Team - South Carolina Legislature Online</dc:title>
  <dc:creator>%USERNAME%</dc:creator>
  <cp:lastModifiedBy>N Cumfer</cp:lastModifiedBy>
  <cp:revision>7</cp:revision>
  <cp:lastPrinted>2013-02-08T16:36:00Z</cp:lastPrinted>
  <dcterms:created xsi:type="dcterms:W3CDTF">2013-02-19T18:09:00Z</dcterms:created>
  <dcterms:modified xsi:type="dcterms:W3CDTF">2014-12-05T16:39:00Z</dcterms:modified>
</cp:coreProperties>
</file>