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74C1" w:rsidRDefault="002774C1" w:rsidP="002774C1">
      <w:pPr>
        <w:widowControl w:val="0"/>
        <w:jc w:val="center"/>
      </w:pPr>
      <w:r w:rsidRPr="002774C1">
        <w:rPr>
          <w:b/>
        </w:rPr>
        <w:t>South Carolina General Assembly</w:t>
      </w:r>
    </w:p>
    <w:p w:rsidR="002774C1" w:rsidRDefault="002774C1" w:rsidP="002774C1">
      <w:pPr>
        <w:widowControl w:val="0"/>
        <w:jc w:val="center"/>
      </w:pPr>
      <w:r>
        <w:t>120th Session, 2013-2014</w:t>
      </w:r>
    </w:p>
    <w:p w:rsidR="002774C1" w:rsidRDefault="002774C1" w:rsidP="002774C1">
      <w:pPr>
        <w:widowControl w:val="0"/>
        <w:jc w:val="left"/>
      </w:pPr>
    </w:p>
    <w:p w:rsidR="002774C1" w:rsidRDefault="002774C1" w:rsidP="002774C1">
      <w:pPr>
        <w:widowControl w:val="0"/>
        <w:jc w:val="left"/>
        <w:rPr>
          <w:b/>
        </w:rPr>
      </w:pPr>
      <w:r w:rsidRPr="002774C1">
        <w:rPr>
          <w:b/>
        </w:rPr>
        <w:t>H. 3619</w:t>
      </w:r>
    </w:p>
    <w:p w:rsidR="002774C1" w:rsidRDefault="002774C1" w:rsidP="002774C1">
      <w:pPr>
        <w:widowControl w:val="0"/>
        <w:jc w:val="left"/>
        <w:rPr>
          <w:b/>
        </w:rPr>
      </w:pPr>
    </w:p>
    <w:p w:rsidR="002774C1" w:rsidRDefault="002774C1" w:rsidP="002774C1">
      <w:pPr>
        <w:widowControl w:val="0"/>
        <w:jc w:val="left"/>
      </w:pPr>
      <w:r w:rsidRPr="002774C1">
        <w:rPr>
          <w:b/>
        </w:rPr>
        <w:t>STATUS INFORMATION</w:t>
      </w:r>
    </w:p>
    <w:p w:rsidR="002774C1" w:rsidRDefault="002774C1" w:rsidP="002774C1">
      <w:pPr>
        <w:widowControl w:val="0"/>
        <w:jc w:val="left"/>
      </w:pPr>
    </w:p>
    <w:p w:rsidR="002774C1" w:rsidRDefault="002774C1" w:rsidP="002774C1">
      <w:pPr>
        <w:widowControl w:val="0"/>
        <w:jc w:val="left"/>
      </w:pPr>
      <w:r>
        <w:t>General Bill</w:t>
      </w:r>
    </w:p>
    <w:p w:rsidR="002774C1" w:rsidRDefault="002774C1" w:rsidP="002774C1">
      <w:pPr>
        <w:widowControl w:val="0"/>
        <w:jc w:val="left"/>
      </w:pPr>
      <w:r>
        <w:t>Sponsors: Reps. Sandifer and Gambrell</w:t>
      </w:r>
    </w:p>
    <w:p w:rsidR="002774C1" w:rsidRDefault="002774C1" w:rsidP="002774C1">
      <w:pPr>
        <w:widowControl w:val="0"/>
        <w:jc w:val="left"/>
      </w:pPr>
      <w:r>
        <w:t>Document Path: l:\council\bills\agm\19911ab13.docx</w:t>
      </w:r>
    </w:p>
    <w:p w:rsidR="00CF527D" w:rsidRDefault="00CF527D" w:rsidP="002774C1">
      <w:pPr>
        <w:widowControl w:val="0"/>
        <w:jc w:val="left"/>
      </w:pPr>
      <w:r>
        <w:t>Companion/Similar bill(s): 463</w:t>
      </w:r>
    </w:p>
    <w:p w:rsidR="002774C1" w:rsidRDefault="002774C1" w:rsidP="002774C1">
      <w:pPr>
        <w:widowControl w:val="0"/>
        <w:jc w:val="left"/>
      </w:pPr>
    </w:p>
    <w:p w:rsidR="002774C1" w:rsidRDefault="002774C1" w:rsidP="002774C1">
      <w:pPr>
        <w:widowControl w:val="0"/>
        <w:jc w:val="left"/>
      </w:pPr>
      <w:r>
        <w:t>Introduced in the House on February 26, 2013</w:t>
      </w:r>
    </w:p>
    <w:p w:rsidR="002774C1" w:rsidRDefault="002774C1" w:rsidP="002774C1">
      <w:pPr>
        <w:widowControl w:val="0"/>
        <w:jc w:val="left"/>
      </w:pPr>
      <w:r>
        <w:t xml:space="preserve">Currently residing in the House Committee on </w:t>
      </w:r>
      <w:r w:rsidRPr="002774C1">
        <w:rPr>
          <w:b/>
        </w:rPr>
        <w:t>Labor, Commerce and Industry</w:t>
      </w:r>
    </w:p>
    <w:p w:rsidR="002774C1" w:rsidRDefault="002774C1" w:rsidP="002774C1">
      <w:pPr>
        <w:widowControl w:val="0"/>
        <w:jc w:val="left"/>
      </w:pPr>
    </w:p>
    <w:p w:rsidR="002774C1" w:rsidRDefault="002774C1" w:rsidP="002774C1">
      <w:pPr>
        <w:widowControl w:val="0"/>
        <w:jc w:val="left"/>
      </w:pPr>
      <w:r>
        <w:t xml:space="preserve">Summary: </w:t>
      </w:r>
      <w:r w:rsidR="00210F81">
        <w:t>Department of Insurance</w:t>
      </w:r>
    </w:p>
    <w:p w:rsidR="002774C1" w:rsidRDefault="002774C1" w:rsidP="002774C1">
      <w:pPr>
        <w:widowControl w:val="0"/>
        <w:jc w:val="left"/>
      </w:pPr>
    </w:p>
    <w:p w:rsidR="002774C1" w:rsidRDefault="002774C1" w:rsidP="002774C1">
      <w:pPr>
        <w:widowControl w:val="0"/>
        <w:jc w:val="left"/>
      </w:pPr>
    </w:p>
    <w:p w:rsidR="002774C1" w:rsidRDefault="002774C1" w:rsidP="002774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74C1">
        <w:rPr>
          <w:b/>
        </w:rPr>
        <w:t>HISTORY OF LEGISLATIVE ACTIONS</w:t>
      </w:r>
    </w:p>
    <w:p w:rsidR="002774C1" w:rsidRDefault="002774C1" w:rsidP="002774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774C1" w:rsidRPr="002774C1" w:rsidRDefault="002774C1" w:rsidP="002774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74C1">
        <w:rPr>
          <w:u w:val="single"/>
        </w:rPr>
        <w:tab/>
        <w:t>Date</w:t>
      </w:r>
      <w:r w:rsidRPr="002774C1">
        <w:rPr>
          <w:u w:val="single"/>
        </w:rPr>
        <w:tab/>
        <w:t>Body</w:t>
      </w:r>
      <w:r w:rsidRPr="002774C1">
        <w:rPr>
          <w:u w:val="single"/>
        </w:rPr>
        <w:tab/>
        <w:t>Action Description with journal page number</w:t>
      </w:r>
      <w:r w:rsidRPr="002774C1">
        <w:rPr>
          <w:u w:val="single"/>
        </w:rPr>
        <w:tab/>
      </w:r>
      <w:bookmarkStart w:id="0" w:name="_GoBack"/>
      <w:bookmarkEnd w:id="0"/>
    </w:p>
    <w:p w:rsidR="005646BD" w:rsidRDefault="005646BD" w:rsidP="005646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2/26/2013</w:t>
      </w:r>
      <w:r>
        <w:tab/>
        <w:t>House</w:t>
      </w:r>
      <w:r>
        <w:tab/>
      </w:r>
      <w:r w:rsidRPr="00241B89">
        <w:t>Introduced and read first time (</w:t>
      </w:r>
      <w:hyperlink r:id="rId7" w:history="1">
        <w:r w:rsidRPr="00241B89">
          <w:rPr>
            <w:rStyle w:val="Hyperlink"/>
          </w:rPr>
          <w:t>House Journal</w:t>
        </w:r>
        <w:r w:rsidRPr="00241B89">
          <w:rPr>
            <w:rStyle w:val="Hyperlink"/>
          </w:rPr>
          <w:noBreakHyphen/>
          <w:t>page 8</w:t>
        </w:r>
      </w:hyperlink>
      <w:r w:rsidRPr="00241B89">
        <w:t>)</w:t>
      </w:r>
    </w:p>
    <w:p w:rsidR="005646BD" w:rsidRDefault="005646BD" w:rsidP="005646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2/26/2013</w:t>
      </w:r>
      <w:r>
        <w:tab/>
        <w:t>House</w:t>
      </w:r>
      <w:r>
        <w:tab/>
      </w:r>
      <w:r w:rsidRPr="00241B89">
        <w:t>Referred to C</w:t>
      </w:r>
      <w:r>
        <w:t xml:space="preserve">ommittee on </w:t>
      </w:r>
      <w:r w:rsidRPr="00241B89">
        <w:rPr>
          <w:b/>
        </w:rPr>
        <w:t>Labor, Commerce and Industry</w:t>
      </w:r>
      <w:r w:rsidRPr="00241B89">
        <w:t xml:space="preserve"> (</w:t>
      </w:r>
      <w:hyperlink r:id="rId8" w:history="1">
        <w:r w:rsidRPr="00241B89">
          <w:rPr>
            <w:rStyle w:val="Hyperlink"/>
          </w:rPr>
          <w:t>House Journal</w:t>
        </w:r>
        <w:r w:rsidRPr="00241B89">
          <w:rPr>
            <w:rStyle w:val="Hyperlink"/>
          </w:rPr>
          <w:noBreakHyphen/>
          <w:t>page 8</w:t>
        </w:r>
      </w:hyperlink>
      <w:r w:rsidRPr="00241B89">
        <w:t>)</w:t>
      </w:r>
    </w:p>
    <w:p w:rsidR="005646BD" w:rsidRDefault="005646BD" w:rsidP="005646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74C1" w:rsidRPr="002774C1" w:rsidRDefault="002774C1" w:rsidP="002774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74C1" w:rsidRDefault="002774C1" w:rsidP="002774C1">
      <w:pPr>
        <w:widowControl w:val="0"/>
        <w:jc w:val="left"/>
      </w:pPr>
      <w:r w:rsidRPr="002774C1">
        <w:rPr>
          <w:b/>
        </w:rPr>
        <w:t>VERSIONS OF THIS BILL</w:t>
      </w:r>
    </w:p>
    <w:p w:rsidR="002774C1" w:rsidRDefault="002774C1" w:rsidP="002774C1">
      <w:pPr>
        <w:widowControl w:val="0"/>
        <w:jc w:val="left"/>
      </w:pPr>
    </w:p>
    <w:p w:rsidR="002774C1" w:rsidRDefault="00FD0682" w:rsidP="002774C1">
      <w:pPr>
        <w:widowControl w:val="0"/>
        <w:jc w:val="left"/>
      </w:pPr>
      <w:hyperlink r:id="rId9" w:history="1">
        <w:r w:rsidR="002774C1">
          <w:rPr>
            <w:rStyle w:val="Hyperlink"/>
          </w:rPr>
          <w:t>2/26/2013</w:t>
        </w:r>
      </w:hyperlink>
    </w:p>
    <w:p w:rsidR="002774C1" w:rsidRDefault="002774C1" w:rsidP="002774C1"/>
    <w:p w:rsidR="002774C1" w:rsidRDefault="002774C1" w:rsidP="002774C1">
      <w:pPr>
        <w:sectPr w:rsidR="002774C1" w:rsidSect="002774C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36BDE" w:rsidRDefault="00836BDE" w:rsidP="00836BDE">
      <w:pPr>
        <w:pStyle w:val="BillDots"/>
      </w:pPr>
    </w:p>
    <w:p w:rsidR="00836BDE" w:rsidRDefault="00836BDE" w:rsidP="00836BDE">
      <w:pPr>
        <w:pStyle w:val="Numbersforbills"/>
      </w:pPr>
    </w:p>
    <w:p w:rsidR="00836BDE" w:rsidRDefault="00836BDE" w:rsidP="00836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BDE" w:rsidRDefault="00836BDE" w:rsidP="00836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BDE" w:rsidRDefault="00836BDE" w:rsidP="00836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BDE" w:rsidRDefault="00836BDE" w:rsidP="00836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BDE" w:rsidRDefault="00836BDE" w:rsidP="00836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47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6662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3764" w:rsidRDefault="005D3764" w:rsidP="005D37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38</w:t>
      </w:r>
      <w:r w:rsidR="00C225A4">
        <w:noBreakHyphen/>
      </w:r>
      <w:r>
        <w:t>53</w:t>
      </w:r>
      <w:r w:rsidR="00C225A4">
        <w:noBreakHyphen/>
      </w:r>
      <w:r>
        <w:t>95 SO AS TO REQUIRE THAT A PE</w:t>
      </w:r>
      <w:r w:rsidRPr="00827915">
        <w:t xml:space="preserve">RSON APPLYING TO THE DEPARTMENT OF INSURANCE FOR LICENSURE AS A </w:t>
      </w:r>
      <w:r w:rsidRPr="005D3764">
        <w:t xml:space="preserve">PROFESSIONAL SURETY BONDSMAN OR RUNNER </w:t>
      </w:r>
      <w:r w:rsidRPr="00827915">
        <w:t>MUST PRO</w:t>
      </w:r>
      <w:r>
        <w:t xml:space="preserve">VIDE HIS BUSINESS, MAILING, </w:t>
      </w:r>
      <w:r w:rsidRPr="00827915">
        <w:t>RESIDENTIAL</w:t>
      </w:r>
      <w:r>
        <w:t>, AND EMAIL</w:t>
      </w:r>
      <w:r w:rsidRPr="00827915">
        <w:t xml:space="preserve"> ADDRESSES</w:t>
      </w:r>
      <w:r>
        <w:t xml:space="preserve"> WITH THE APPLICATION, TO PROVIDE HE MUST NOTIFY THE DEPARTMENT OF A CHANGE OF ANY OF THESE ADDRESSES OR A LEGAL NAME CHANGE WITHIN THIRTY DAYS, AND TO PROVIDE A PENALTY FOR A VIOLATION; TO AMEND SECTION 38</w:t>
      </w:r>
      <w:r w:rsidR="00C225A4">
        <w:noBreakHyphen/>
      </w:r>
      <w:r>
        <w:t>43</w:t>
      </w:r>
      <w:r w:rsidR="00C225A4">
        <w:noBreakHyphen/>
      </w:r>
      <w:r>
        <w:t xml:space="preserve">107, AS AMENDED, RELATING TO THE REQUIREMENT THAT A PERSON APPLYING TO THE DEPARTMENT OF INSURANCE FOR LICENSURE AS AN INSURANCE PRODUCER MUST PROVIDE HIS BUSINESS, MAILING, AND RESIDENTIAL ADDRESSES WITH THE APPLICATION, SO AS TO PROVIDE HE </w:t>
      </w:r>
      <w:r w:rsidR="00664E9B">
        <w:t xml:space="preserve">ALSO </w:t>
      </w:r>
      <w:r>
        <w:t>MUST PROVIDE HIS EMAIL ADDRESS; TO AMEND SECTION 38</w:t>
      </w:r>
      <w:r w:rsidR="00C225A4">
        <w:noBreakHyphen/>
      </w:r>
      <w:r>
        <w:t>47</w:t>
      </w:r>
      <w:r w:rsidR="00C225A4">
        <w:noBreakHyphen/>
      </w:r>
      <w:r>
        <w:t xml:space="preserve">15, RELATING TO THE REQUIREMENT THAT A PERSON APPLYING TO THE DEPARTMENT OF INSURANCE FOR LICENSURE AS AN ADJUSTER MUST PROVIDE HIS BUSINESS, MAILING, AND RESIDENTIAL ADDRESSES WITH THE APPLICATION, SO AS TO PROVIDE HE </w:t>
      </w:r>
      <w:r w:rsidR="00664E9B">
        <w:t xml:space="preserve">ALSO </w:t>
      </w:r>
      <w:r>
        <w:t>MUST PROVIDE HIS EMAIL ADDRESS; TO AMEND SECTION 38</w:t>
      </w:r>
      <w:r w:rsidR="00C225A4">
        <w:noBreakHyphen/>
      </w:r>
      <w:r>
        <w:t>48</w:t>
      </w:r>
      <w:r w:rsidR="00C225A4">
        <w:noBreakHyphen/>
      </w:r>
      <w:r>
        <w:t xml:space="preserve">30, RELATING TO THE REQUIREMENT THAT A PERSON APPLYING TO THE DEPARTMENT OF INSURANCE FOR LICENSURE AS A PUBLIC ADJUSTER MUST PROVIDE HIS BUSINESS, MAILING, AND RESIDENTIAL ADDRESSES WITH THE APPLICATION, SO AS TO PROVIDE HE </w:t>
      </w:r>
      <w:r w:rsidR="00664E9B">
        <w:t xml:space="preserve">ALSO </w:t>
      </w:r>
      <w:r>
        <w:t>MUST PROVIDE HIS EMAIL ADDRESS; AND TO AMEND SECTION 38</w:t>
      </w:r>
      <w:r w:rsidR="00C225A4">
        <w:noBreakHyphen/>
      </w:r>
      <w:r>
        <w:t>49</w:t>
      </w:r>
      <w:r w:rsidR="00C225A4">
        <w:noBreakHyphen/>
      </w:r>
      <w:r>
        <w:t xml:space="preserve">25, RELATING TO THE REQUIREMENT </w:t>
      </w:r>
      <w:r>
        <w:lastRenderedPageBreak/>
        <w:t>THAT A PE</w:t>
      </w:r>
      <w:r w:rsidRPr="00827915">
        <w:t xml:space="preserve">RSON APPLYING TO THE DEPARTMENT OF INSURANCE FOR LICENSURE AS A </w:t>
      </w:r>
      <w:r w:rsidRPr="005D3764">
        <w:t xml:space="preserve">MOTOR VEHICLE PHYSICAL DAMAGE APPRAISER </w:t>
      </w:r>
      <w:r w:rsidRPr="00827915">
        <w:t>MUST PROVIDE HIS BUSINESS, MAILING, AND RESIDENTIAL ADDRESSES</w:t>
      </w:r>
      <w:r>
        <w:t xml:space="preserve"> WITH THE APPLICATION, SO AS TO PROVIDE HE </w:t>
      </w:r>
      <w:r w:rsidR="00664E9B">
        <w:t xml:space="preserve">ALSO </w:t>
      </w:r>
      <w:r>
        <w:t>MUST PROVIDE HIS EMAIL ADDRESS.</w:t>
      </w:r>
    </w:p>
    <w:p w:rsidR="00666627" w:rsidRDefault="006666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66627" w:rsidRDefault="006666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66627" w:rsidRDefault="006666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3764" w:rsidRDefault="00666627" w:rsidP="005D37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D3764">
        <w:t>Chapter 53, Title 38 of the 1976 Code is amended by adding:</w:t>
      </w:r>
    </w:p>
    <w:p w:rsidR="005D3764" w:rsidRDefault="005D3764" w:rsidP="005D37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3764" w:rsidRPr="0053326D" w:rsidRDefault="005D3764" w:rsidP="005D37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38</w:t>
      </w:r>
      <w:r w:rsidR="00C225A4">
        <w:noBreakHyphen/>
      </w:r>
      <w:r>
        <w:t>53</w:t>
      </w:r>
      <w:r w:rsidR="00C225A4">
        <w:noBreakHyphen/>
      </w:r>
      <w:r>
        <w:t>95.</w:t>
      </w:r>
      <w:r>
        <w:tab/>
      </w:r>
      <w:r w:rsidRPr="0053326D">
        <w:t>(A)</w:t>
      </w:r>
      <w:r>
        <w:tab/>
      </w:r>
      <w:r w:rsidRPr="0053326D">
        <w:t xml:space="preserve">If an individual applies for a professional or surety bondsman or runner license, he shall supply the department his business, </w:t>
      </w:r>
      <w:r w:rsidR="00664E9B" w:rsidRPr="00664E9B">
        <w:t>email</w:t>
      </w:r>
      <w:r w:rsidRPr="0053326D">
        <w:t>, mailing, and residen</w:t>
      </w:r>
      <w:r w:rsidR="00664E9B">
        <w:t>tial</w:t>
      </w:r>
      <w:r w:rsidRPr="0053326D">
        <w:t xml:space="preserve"> street addres</w:t>
      </w:r>
      <w:r>
        <w:t>ses</w:t>
      </w:r>
      <w:r w:rsidRPr="0053326D">
        <w:t xml:space="preserve">.  The bondsman or runner also shall notify the department within thirty days of any change in legal name or in </w:t>
      </w:r>
      <w:r>
        <w:t xml:space="preserve">any of </w:t>
      </w:r>
      <w:r w:rsidRPr="0053326D">
        <w:t xml:space="preserve">these addresses. </w:t>
      </w:r>
    </w:p>
    <w:p w:rsidR="005D3764" w:rsidRDefault="005D3764" w:rsidP="005D37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53326D">
        <w:t>(B)</w:t>
      </w:r>
      <w:r>
        <w:tab/>
      </w:r>
      <w:r w:rsidRPr="0053326D">
        <w:t xml:space="preserve">Failure to inform the director or his designee of a change in legal name or addresses within thirty days is a violation of this title and </w:t>
      </w:r>
      <w:r>
        <w:t xml:space="preserve">subjects </w:t>
      </w:r>
      <w:r w:rsidRPr="0053326D">
        <w:t>the bondsman or runner</w:t>
      </w:r>
      <w:r>
        <w:t xml:space="preserve"> </w:t>
      </w:r>
      <w:r w:rsidRPr="0053326D">
        <w:t>to the penalti</w:t>
      </w:r>
      <w:r>
        <w:t>es provided in Section 38</w:t>
      </w:r>
      <w:r w:rsidR="00C225A4">
        <w:noBreakHyphen/>
      </w:r>
      <w:r>
        <w:t>2</w:t>
      </w:r>
      <w:r w:rsidR="00C225A4">
        <w:noBreakHyphen/>
      </w:r>
      <w:r>
        <w:t>10.”</w:t>
      </w:r>
    </w:p>
    <w:p w:rsidR="005D3764" w:rsidRDefault="005D3764" w:rsidP="005D37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3764" w:rsidRDefault="005D3764" w:rsidP="005D37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38</w:t>
      </w:r>
      <w:r w:rsidR="00C225A4">
        <w:noBreakHyphen/>
      </w:r>
      <w:r>
        <w:t>43</w:t>
      </w:r>
      <w:r w:rsidR="00C225A4">
        <w:noBreakHyphen/>
      </w:r>
      <w:r>
        <w:t>107(A)</w:t>
      </w:r>
      <w:r w:rsidR="00664E9B">
        <w:t xml:space="preserve"> of the 1976 Code</w:t>
      </w:r>
      <w:r>
        <w:t>, as last amended by Act 326 of 2008, is further amended to read:</w:t>
      </w:r>
    </w:p>
    <w:p w:rsidR="005D3764" w:rsidRPr="005D3764" w:rsidRDefault="005D3764" w:rsidP="005D37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3764" w:rsidRDefault="005D3764" w:rsidP="005D37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“(A)</w:t>
      </w:r>
      <w:r>
        <w:tab/>
      </w:r>
      <w:r w:rsidRPr="00A25D69">
        <w:rPr>
          <w:color w:val="000000"/>
        </w:rPr>
        <w:t>If an individual applies for an insurance producer</w:t>
      </w:r>
      <w:r w:rsidR="00C225A4" w:rsidRPr="00C225A4">
        <w:rPr>
          <w:color w:val="000000"/>
        </w:rPr>
        <w:t>’</w:t>
      </w:r>
      <w:r w:rsidRPr="00A25D69">
        <w:rPr>
          <w:color w:val="000000"/>
        </w:rPr>
        <w:t xml:space="preserve">s license, he shall supply the department his business, </w:t>
      </w:r>
      <w:r>
        <w:rPr>
          <w:color w:val="000000"/>
          <w:u w:val="single"/>
        </w:rPr>
        <w:t>email,</w:t>
      </w:r>
      <w:r>
        <w:rPr>
          <w:color w:val="000000"/>
        </w:rPr>
        <w:t xml:space="preserve"> </w:t>
      </w:r>
      <w:r w:rsidRPr="00A25D69">
        <w:rPr>
          <w:color w:val="000000"/>
        </w:rPr>
        <w:t xml:space="preserve">mailing, and </w:t>
      </w:r>
      <w:r w:rsidRPr="00664E9B">
        <w:rPr>
          <w:strike/>
          <w:color w:val="000000"/>
        </w:rPr>
        <w:t>residence</w:t>
      </w:r>
      <w:r w:rsidRPr="00A25D69">
        <w:rPr>
          <w:color w:val="000000"/>
        </w:rPr>
        <w:t xml:space="preserve"> </w:t>
      </w:r>
      <w:r w:rsidR="00664E9B">
        <w:rPr>
          <w:color w:val="000000"/>
          <w:u w:val="single"/>
        </w:rPr>
        <w:t>residential</w:t>
      </w:r>
      <w:r w:rsidR="00664E9B">
        <w:rPr>
          <w:color w:val="000000"/>
        </w:rPr>
        <w:t xml:space="preserve"> </w:t>
      </w:r>
      <w:r w:rsidRPr="00A25D69">
        <w:rPr>
          <w:color w:val="000000"/>
        </w:rPr>
        <w:t xml:space="preserve">street </w:t>
      </w:r>
      <w:r w:rsidRPr="005D3764">
        <w:rPr>
          <w:strike/>
          <w:color w:val="000000"/>
        </w:rPr>
        <w:t>address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addresses</w:t>
      </w:r>
      <w:r w:rsidRPr="00A25D69">
        <w:rPr>
          <w:color w:val="000000"/>
        </w:rPr>
        <w:t>.  The producer also shall notify the department within thirty days of any change in legal name or in these addresses.</w:t>
      </w:r>
      <w:r>
        <w:rPr>
          <w:color w:val="000000"/>
        </w:rPr>
        <w:t>”</w:t>
      </w:r>
    </w:p>
    <w:p w:rsidR="005D3764" w:rsidRDefault="005D3764" w:rsidP="005D37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3764" w:rsidRDefault="005D3764" w:rsidP="005D37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Section 38</w:t>
      </w:r>
      <w:r w:rsidR="00C225A4">
        <w:noBreakHyphen/>
      </w:r>
      <w:r>
        <w:t>47</w:t>
      </w:r>
      <w:r w:rsidR="00C225A4">
        <w:noBreakHyphen/>
      </w:r>
      <w:r>
        <w:t>15 of the 1976 Code is amended to read:</w:t>
      </w:r>
    </w:p>
    <w:p w:rsidR="005D3764" w:rsidRDefault="005D3764" w:rsidP="005D37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3764" w:rsidRPr="005D3764" w:rsidRDefault="005D3764" w:rsidP="005D37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38</w:t>
      </w:r>
      <w:r w:rsidR="00C225A4">
        <w:noBreakHyphen/>
      </w:r>
      <w:r>
        <w:t>47</w:t>
      </w:r>
      <w:r w:rsidR="00C225A4">
        <w:noBreakHyphen/>
      </w:r>
      <w:r>
        <w:t>15.</w:t>
      </w:r>
      <w:r>
        <w:tab/>
      </w:r>
      <w:r w:rsidRPr="000766DD">
        <w:rPr>
          <w:color w:val="000000"/>
        </w:rPr>
        <w:t>When an individual applies for an adjuster</w:t>
      </w:r>
      <w:r w:rsidR="00C225A4" w:rsidRPr="00C225A4">
        <w:rPr>
          <w:color w:val="000000"/>
        </w:rPr>
        <w:t>’</w:t>
      </w:r>
      <w:r w:rsidRPr="000766DD">
        <w:rPr>
          <w:color w:val="000000"/>
        </w:rPr>
        <w:t>s license</w:t>
      </w:r>
      <w:r>
        <w:rPr>
          <w:color w:val="000000"/>
          <w:u w:val="single"/>
        </w:rPr>
        <w:t>,</w:t>
      </w:r>
      <w:r w:rsidRPr="000766DD">
        <w:rPr>
          <w:color w:val="000000"/>
        </w:rPr>
        <w:t xml:space="preserve"> he shall supply the department his business</w:t>
      </w:r>
      <w:r>
        <w:rPr>
          <w:color w:val="000000"/>
          <w:u w:val="single"/>
        </w:rPr>
        <w:t>, email,</w:t>
      </w:r>
      <w:r w:rsidRPr="000766DD">
        <w:rPr>
          <w:color w:val="000000"/>
        </w:rPr>
        <w:t xml:space="preserve"> and </w:t>
      </w:r>
      <w:r w:rsidRPr="00664E9B">
        <w:rPr>
          <w:strike/>
          <w:color w:val="000000"/>
        </w:rPr>
        <w:t>residence</w:t>
      </w:r>
      <w:r w:rsidR="00664E9B">
        <w:rPr>
          <w:strike/>
          <w:color w:val="000000"/>
        </w:rPr>
        <w:t xml:space="preserve"> </w:t>
      </w:r>
      <w:r w:rsidRPr="005D3764">
        <w:rPr>
          <w:strike/>
          <w:color w:val="000000"/>
        </w:rPr>
        <w:t>address</w:t>
      </w:r>
      <w:r>
        <w:rPr>
          <w:color w:val="000000"/>
        </w:rPr>
        <w:t xml:space="preserve"> </w:t>
      </w:r>
      <w:r w:rsidR="00664E9B">
        <w:rPr>
          <w:color w:val="000000"/>
          <w:u w:val="single"/>
        </w:rPr>
        <w:t xml:space="preserve">residential </w:t>
      </w:r>
      <w:r>
        <w:rPr>
          <w:color w:val="000000"/>
          <w:u w:val="single"/>
        </w:rPr>
        <w:t>addresses</w:t>
      </w:r>
      <w:r w:rsidRPr="000766DD">
        <w:rPr>
          <w:color w:val="000000"/>
        </w:rPr>
        <w:t>.  The adjuster shall notify the department within thirty days of any change in these addresses.</w:t>
      </w:r>
      <w:r>
        <w:rPr>
          <w:color w:val="000000"/>
        </w:rPr>
        <w:t>”</w:t>
      </w:r>
    </w:p>
    <w:p w:rsidR="005D3764" w:rsidRDefault="005D3764" w:rsidP="005D37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3764" w:rsidRDefault="005D3764" w:rsidP="005D37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4.</w:t>
      </w:r>
      <w:r>
        <w:tab/>
        <w:t>Section 38</w:t>
      </w:r>
      <w:r w:rsidR="00C225A4">
        <w:noBreakHyphen/>
      </w:r>
      <w:r>
        <w:t>48</w:t>
      </w:r>
      <w:r w:rsidR="00C225A4">
        <w:noBreakHyphen/>
      </w:r>
      <w:r>
        <w:t>30 of the 1976 Code is amended to read:</w:t>
      </w:r>
    </w:p>
    <w:p w:rsidR="005D3764" w:rsidRDefault="005D3764" w:rsidP="005D37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3764" w:rsidRPr="005D3764" w:rsidRDefault="005D3764" w:rsidP="005D37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38</w:t>
      </w:r>
      <w:r w:rsidR="00C225A4">
        <w:noBreakHyphen/>
      </w:r>
      <w:r>
        <w:t>48</w:t>
      </w:r>
      <w:r w:rsidR="00C225A4">
        <w:noBreakHyphen/>
      </w:r>
      <w:r>
        <w:t>30.</w:t>
      </w:r>
      <w:r>
        <w:tab/>
      </w:r>
      <w:r w:rsidRPr="00343F84">
        <w:rPr>
          <w:color w:val="000000"/>
        </w:rPr>
        <w:t>When an individual applies for a public adjuster</w:t>
      </w:r>
      <w:r w:rsidR="00C225A4" w:rsidRPr="00C225A4">
        <w:rPr>
          <w:color w:val="000000"/>
        </w:rPr>
        <w:t>’</w:t>
      </w:r>
      <w:r w:rsidRPr="00343F84">
        <w:rPr>
          <w:color w:val="000000"/>
        </w:rPr>
        <w:t>s license, he shall supply the department his business</w:t>
      </w:r>
      <w:r>
        <w:rPr>
          <w:color w:val="000000"/>
          <w:u w:val="single"/>
        </w:rPr>
        <w:t>, email,</w:t>
      </w:r>
      <w:r w:rsidRPr="00343F84">
        <w:rPr>
          <w:color w:val="000000"/>
        </w:rPr>
        <w:t xml:space="preserve"> and </w:t>
      </w:r>
      <w:r w:rsidRPr="00664E9B">
        <w:rPr>
          <w:strike/>
          <w:color w:val="000000"/>
        </w:rPr>
        <w:t>residence</w:t>
      </w:r>
      <w:r w:rsidRPr="00343F84">
        <w:rPr>
          <w:color w:val="000000"/>
        </w:rPr>
        <w:t xml:space="preserve"> </w:t>
      </w:r>
      <w:r w:rsidR="00664E9B">
        <w:rPr>
          <w:color w:val="000000"/>
          <w:u w:val="single"/>
        </w:rPr>
        <w:t>residential</w:t>
      </w:r>
      <w:r w:rsidR="00664E9B">
        <w:rPr>
          <w:color w:val="000000"/>
        </w:rPr>
        <w:t xml:space="preserve"> </w:t>
      </w:r>
      <w:r w:rsidRPr="00343F84">
        <w:rPr>
          <w:color w:val="000000"/>
        </w:rPr>
        <w:t>addresses and telephone numbers.  The public adjuster shall notify the department within thirty days of any change in these addresses.</w:t>
      </w:r>
      <w:r>
        <w:rPr>
          <w:color w:val="000000"/>
        </w:rPr>
        <w:t>”</w:t>
      </w:r>
    </w:p>
    <w:p w:rsidR="005D3764" w:rsidRDefault="005D3764" w:rsidP="005D37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6627" w:rsidRDefault="005D3764" w:rsidP="005D37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5.</w:t>
      </w:r>
      <w:r>
        <w:tab/>
        <w:t>Section 38</w:t>
      </w:r>
      <w:r w:rsidR="00C225A4">
        <w:noBreakHyphen/>
      </w:r>
      <w:r>
        <w:t>49</w:t>
      </w:r>
      <w:r w:rsidR="00C225A4">
        <w:noBreakHyphen/>
      </w:r>
      <w:r>
        <w:t>25 of the 1976 Code is amended to read:</w:t>
      </w:r>
    </w:p>
    <w:p w:rsidR="005D3764" w:rsidRDefault="005D3764" w:rsidP="005D37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3764" w:rsidRDefault="005D3764" w:rsidP="005D37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/>
        </w:rPr>
        <w:tab/>
        <w:t>“Section 38</w:t>
      </w:r>
      <w:r w:rsidR="00C225A4">
        <w:rPr>
          <w:color w:val="000000"/>
        </w:rPr>
        <w:noBreakHyphen/>
      </w:r>
      <w:r>
        <w:rPr>
          <w:color w:val="000000"/>
        </w:rPr>
        <w:t>49</w:t>
      </w:r>
      <w:r w:rsidR="00C225A4">
        <w:rPr>
          <w:color w:val="000000"/>
        </w:rPr>
        <w:noBreakHyphen/>
      </w:r>
      <w:r>
        <w:rPr>
          <w:color w:val="000000"/>
        </w:rPr>
        <w:t>25.</w:t>
      </w:r>
      <w:r>
        <w:rPr>
          <w:color w:val="000000"/>
        </w:rPr>
        <w:tab/>
      </w:r>
      <w:r w:rsidRPr="00AF107F">
        <w:rPr>
          <w:color w:val="000000"/>
        </w:rPr>
        <w:t>When an individual applies for a motor vehicle physical damage appraiser</w:t>
      </w:r>
      <w:r w:rsidR="00C225A4" w:rsidRPr="00C225A4">
        <w:rPr>
          <w:color w:val="000000"/>
        </w:rPr>
        <w:t>’</w:t>
      </w:r>
      <w:r w:rsidRPr="00AF107F">
        <w:rPr>
          <w:color w:val="000000"/>
        </w:rPr>
        <w:t>s license</w:t>
      </w:r>
      <w:r>
        <w:rPr>
          <w:color w:val="000000"/>
          <w:u w:val="single"/>
        </w:rPr>
        <w:t>,</w:t>
      </w:r>
      <w:r w:rsidRPr="00AF107F">
        <w:rPr>
          <w:color w:val="000000"/>
        </w:rPr>
        <w:t xml:space="preserve"> he shall supply the </w:t>
      </w:r>
      <w:r>
        <w:rPr>
          <w:color w:val="000000"/>
        </w:rPr>
        <w:t>d</w:t>
      </w:r>
      <w:r w:rsidRPr="00AF107F">
        <w:rPr>
          <w:color w:val="000000"/>
        </w:rPr>
        <w:t>epartment his business</w:t>
      </w:r>
      <w:r>
        <w:rPr>
          <w:color w:val="000000"/>
          <w:u w:val="single"/>
        </w:rPr>
        <w:t>, email,</w:t>
      </w:r>
      <w:r w:rsidRPr="00AF107F">
        <w:rPr>
          <w:color w:val="000000"/>
        </w:rPr>
        <w:t xml:space="preserve"> and </w:t>
      </w:r>
      <w:r w:rsidRPr="00664E9B">
        <w:rPr>
          <w:strike/>
          <w:color w:val="000000"/>
        </w:rPr>
        <w:t xml:space="preserve">residence </w:t>
      </w:r>
      <w:r w:rsidRPr="005D3764">
        <w:rPr>
          <w:strike/>
          <w:color w:val="000000"/>
        </w:rPr>
        <w:t>address</w:t>
      </w:r>
      <w:r>
        <w:rPr>
          <w:color w:val="000000"/>
        </w:rPr>
        <w:t xml:space="preserve"> </w:t>
      </w:r>
      <w:r w:rsidR="00664E9B">
        <w:rPr>
          <w:color w:val="000000"/>
          <w:u w:val="single"/>
        </w:rPr>
        <w:t xml:space="preserve">residential </w:t>
      </w:r>
      <w:r>
        <w:rPr>
          <w:color w:val="000000"/>
          <w:u w:val="single"/>
        </w:rPr>
        <w:t>addresses</w:t>
      </w:r>
      <w:r w:rsidRPr="00AF107F">
        <w:rPr>
          <w:color w:val="000000"/>
        </w:rPr>
        <w:t xml:space="preserve">.  The appraiser shall notify the </w:t>
      </w:r>
      <w:r>
        <w:rPr>
          <w:color w:val="000000"/>
        </w:rPr>
        <w:t>d</w:t>
      </w:r>
      <w:r w:rsidRPr="00AF107F">
        <w:rPr>
          <w:color w:val="000000"/>
        </w:rPr>
        <w:t>epartment within thirty days of any change in these addresses.</w:t>
      </w:r>
      <w:r>
        <w:rPr>
          <w:color w:val="000000"/>
        </w:rPr>
        <w:t>”</w:t>
      </w:r>
    </w:p>
    <w:p w:rsidR="00666627" w:rsidRDefault="006666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666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D3764">
        <w:t>6</w:t>
      </w:r>
      <w:r>
        <w:t>.</w:t>
      </w:r>
      <w:r>
        <w:tab/>
        <w:t>This act takes effect upon approval by the Governor.</w:t>
      </w:r>
    </w:p>
    <w:p w:rsidR="00D64728" w:rsidRDefault="00C225A4" w:rsidP="00E50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64728" w:rsidRDefault="00D64728" w:rsidP="002774C1">
      <w:pPr>
        <w:suppressAutoHyphens/>
      </w:pPr>
    </w:p>
    <w:sectPr w:rsidR="00D64728" w:rsidSect="002774C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6627" w:rsidRDefault="00666627" w:rsidP="009F0C77">
      <w:r>
        <w:separator/>
      </w:r>
    </w:p>
  </w:endnote>
  <w:endnote w:type="continuationSeparator" w:id="0">
    <w:p w:rsidR="00666627" w:rsidRDefault="0066662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06B8F5-5B3A-43FC-A704-9183AE7F4A48}"/>
    <w:embedBold r:id="rId2" w:fontKey="{AF10C7B3-2C0F-49F6-95CD-61E469A89F7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F1A6C2F-90E5-41E9-A6B4-06F010D855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9F6B23F-CA84-471B-B016-B722A9D6A9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74C1" w:rsidRPr="00D64728" w:rsidRDefault="002774C1" w:rsidP="00D647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[3619]</w:t>
    </w:r>
    <w:r>
      <w:tab/>
    </w:r>
    <w:r w:rsidR="003C25B0">
      <w:fldChar w:fldCharType="begin"/>
    </w:r>
    <w:r w:rsidR="003C25B0">
      <w:instrText xml:space="preserve"> PAGE  \* MERGEFORMAT </w:instrText>
    </w:r>
    <w:r w:rsidR="003C25B0">
      <w:fldChar w:fldCharType="separate"/>
    </w:r>
    <w:r w:rsidR="00FD0682">
      <w:rPr>
        <w:noProof/>
      </w:rPr>
      <w:t>1</w:t>
    </w:r>
    <w:r w:rsidR="003C25B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6627" w:rsidRDefault="00666627" w:rsidP="009F0C77">
      <w:r>
        <w:separator/>
      </w:r>
    </w:p>
  </w:footnote>
  <w:footnote w:type="continuationSeparator" w:id="0">
    <w:p w:rsidR="00666627" w:rsidRDefault="0066662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911AB13"/>
    <w:docVar w:name="CoverBillType" w:val="b"/>
    <w:docVar w:name="docpath" w:val="L:\Council\bills\AGM\19911AB13.DOCX"/>
    <w:docVar w:name="dvBillNumber" w:val="361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C121ED"/>
    <w:rsid w:val="00011869"/>
    <w:rsid w:val="000C0C79"/>
    <w:rsid w:val="000E1785"/>
    <w:rsid w:val="000F40FA"/>
    <w:rsid w:val="00104C86"/>
    <w:rsid w:val="0010776B"/>
    <w:rsid w:val="00133E66"/>
    <w:rsid w:val="001435A3"/>
    <w:rsid w:val="001C5780"/>
    <w:rsid w:val="001D08F2"/>
    <w:rsid w:val="001D525B"/>
    <w:rsid w:val="001D7F4F"/>
    <w:rsid w:val="00210F81"/>
    <w:rsid w:val="002321B6"/>
    <w:rsid w:val="00250967"/>
    <w:rsid w:val="002543C8"/>
    <w:rsid w:val="002774C1"/>
    <w:rsid w:val="00284AAE"/>
    <w:rsid w:val="002E5912"/>
    <w:rsid w:val="00301B21"/>
    <w:rsid w:val="00325348"/>
    <w:rsid w:val="0032732C"/>
    <w:rsid w:val="00336AD0"/>
    <w:rsid w:val="0037079A"/>
    <w:rsid w:val="003C25B0"/>
    <w:rsid w:val="003D01E8"/>
    <w:rsid w:val="003E5288"/>
    <w:rsid w:val="003F6D79"/>
    <w:rsid w:val="0041760A"/>
    <w:rsid w:val="00417C01"/>
    <w:rsid w:val="00421A97"/>
    <w:rsid w:val="004809EE"/>
    <w:rsid w:val="004E7D54"/>
    <w:rsid w:val="005273C6"/>
    <w:rsid w:val="00530A69"/>
    <w:rsid w:val="00545593"/>
    <w:rsid w:val="005646BD"/>
    <w:rsid w:val="00577C6C"/>
    <w:rsid w:val="005C2FE2"/>
    <w:rsid w:val="005D3764"/>
    <w:rsid w:val="005E2BC9"/>
    <w:rsid w:val="00605102"/>
    <w:rsid w:val="006215AA"/>
    <w:rsid w:val="00664E9B"/>
    <w:rsid w:val="00666627"/>
    <w:rsid w:val="006913C9"/>
    <w:rsid w:val="0069470D"/>
    <w:rsid w:val="0071658F"/>
    <w:rsid w:val="007331BE"/>
    <w:rsid w:val="00734F00"/>
    <w:rsid w:val="007A70AE"/>
    <w:rsid w:val="008362E8"/>
    <w:rsid w:val="00836BDE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6AF0"/>
    <w:rsid w:val="00AD4B17"/>
    <w:rsid w:val="00AD6B8F"/>
    <w:rsid w:val="00AE00BA"/>
    <w:rsid w:val="00B412D4"/>
    <w:rsid w:val="00BE3C22"/>
    <w:rsid w:val="00C0345E"/>
    <w:rsid w:val="00C121ED"/>
    <w:rsid w:val="00C15974"/>
    <w:rsid w:val="00C225A4"/>
    <w:rsid w:val="00C3483A"/>
    <w:rsid w:val="00C74E9D"/>
    <w:rsid w:val="00C82FD3"/>
    <w:rsid w:val="00C92819"/>
    <w:rsid w:val="00CC6B7B"/>
    <w:rsid w:val="00CD2089"/>
    <w:rsid w:val="00CF527D"/>
    <w:rsid w:val="00D05A8E"/>
    <w:rsid w:val="00D64728"/>
    <w:rsid w:val="00D73A67"/>
    <w:rsid w:val="00D970A9"/>
    <w:rsid w:val="00DA0468"/>
    <w:rsid w:val="00DA5F64"/>
    <w:rsid w:val="00DF3845"/>
    <w:rsid w:val="00E1036D"/>
    <w:rsid w:val="00E41911"/>
    <w:rsid w:val="00E507F1"/>
    <w:rsid w:val="00E92EEF"/>
    <w:rsid w:val="00F24442"/>
    <w:rsid w:val="00F50AE3"/>
    <w:rsid w:val="00F67CF1"/>
    <w:rsid w:val="00F840F0"/>
    <w:rsid w:val="00FB0D0D"/>
    <w:rsid w:val="00FB43B4"/>
    <w:rsid w:val="00FC3552"/>
    <w:rsid w:val="00FD0682"/>
    <w:rsid w:val="00FE63A7"/>
    <w:rsid w:val="00FE6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A67C139-90C9-4AE8-A91C-35F99775B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774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2-26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26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619_201302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FE2967-F43D-47F3-9375-71412FFF9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711</Words>
  <Characters>4055</Characters>
  <Application>Microsoft Office Word</Application>
  <DocSecurity>0</DocSecurity>
  <Lines>33</Lines>
  <Paragraphs>9</Paragraphs>
  <ScaleCrop>false</ScaleCrop>
  <Company>LPITS</Company>
  <LinksUpToDate>false</LinksUpToDate>
  <CharactersWithSpaces>4757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3619: Department of Insurance - South Carolina Legislature Online</dc:title>
  <dc:creator>angiemorgan</dc:creator>
  <cp:lastModifiedBy>N Cumfer</cp:lastModifiedBy>
  <cp:revision>8</cp:revision>
  <cp:lastPrinted>2013-02-26T15:56:00Z</cp:lastPrinted>
  <dcterms:created xsi:type="dcterms:W3CDTF">2013-02-26T18:12:00Z</dcterms:created>
  <dcterms:modified xsi:type="dcterms:W3CDTF">2014-12-05T16:40:00Z</dcterms:modified>
</cp:coreProperties>
</file>