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9E5" w:rsidRDefault="006779E5" w:rsidP="006779E5">
      <w:pPr>
        <w:widowControl w:val="0"/>
        <w:jc w:val="center"/>
      </w:pPr>
      <w:r w:rsidRPr="006779E5">
        <w:rPr>
          <w:b/>
        </w:rPr>
        <w:t>South Carolina General Assembly</w:t>
      </w:r>
    </w:p>
    <w:p w:rsidR="006779E5" w:rsidRDefault="006779E5" w:rsidP="006779E5">
      <w:pPr>
        <w:widowControl w:val="0"/>
        <w:jc w:val="center"/>
      </w:pPr>
      <w:r>
        <w:t>120th Session, 2013-2014</w:t>
      </w:r>
    </w:p>
    <w:p w:rsidR="006779E5" w:rsidRDefault="006779E5" w:rsidP="006779E5">
      <w:pPr>
        <w:widowControl w:val="0"/>
        <w:jc w:val="left"/>
      </w:pPr>
    </w:p>
    <w:p w:rsidR="006779E5" w:rsidRDefault="006779E5" w:rsidP="006779E5">
      <w:pPr>
        <w:widowControl w:val="0"/>
        <w:jc w:val="left"/>
        <w:rPr>
          <w:b/>
        </w:rPr>
      </w:pPr>
      <w:r w:rsidRPr="006779E5">
        <w:rPr>
          <w:b/>
        </w:rPr>
        <w:t>H. 3629</w:t>
      </w:r>
    </w:p>
    <w:p w:rsidR="006779E5" w:rsidRDefault="006779E5" w:rsidP="006779E5">
      <w:pPr>
        <w:widowControl w:val="0"/>
        <w:jc w:val="left"/>
        <w:rPr>
          <w:b/>
        </w:rPr>
      </w:pPr>
    </w:p>
    <w:p w:rsidR="006779E5" w:rsidRDefault="006779E5" w:rsidP="006779E5">
      <w:pPr>
        <w:widowControl w:val="0"/>
        <w:jc w:val="left"/>
      </w:pPr>
      <w:r w:rsidRPr="006779E5">
        <w:rPr>
          <w:b/>
        </w:rPr>
        <w:t>STATUS INFORMATION</w:t>
      </w:r>
    </w:p>
    <w:p w:rsidR="006779E5" w:rsidRDefault="006779E5" w:rsidP="006779E5">
      <w:pPr>
        <w:widowControl w:val="0"/>
        <w:jc w:val="left"/>
      </w:pPr>
    </w:p>
    <w:p w:rsidR="006779E5" w:rsidRDefault="006779E5" w:rsidP="006779E5">
      <w:pPr>
        <w:widowControl w:val="0"/>
        <w:jc w:val="left"/>
      </w:pPr>
      <w:r>
        <w:t>House Resolution</w:t>
      </w:r>
    </w:p>
    <w:p w:rsidR="006779E5" w:rsidRDefault="006779E5" w:rsidP="006779E5">
      <w:pPr>
        <w:widowControl w:val="0"/>
        <w:jc w:val="left"/>
      </w:pPr>
      <w:r>
        <w:t>Sponsors: Reps. Norman, Simrill, Delleney, Felder, Finlay, D.C. Moss and Pope</w:t>
      </w:r>
    </w:p>
    <w:p w:rsidR="006779E5" w:rsidRDefault="006779E5" w:rsidP="006779E5">
      <w:pPr>
        <w:widowControl w:val="0"/>
        <w:jc w:val="left"/>
      </w:pPr>
      <w:r>
        <w:t>Document Path: l:\council\bills\rm\1145ahb13.docx</w:t>
      </w:r>
    </w:p>
    <w:p w:rsidR="006779E5" w:rsidRDefault="006779E5" w:rsidP="006779E5">
      <w:pPr>
        <w:widowControl w:val="0"/>
        <w:jc w:val="left"/>
      </w:pPr>
    </w:p>
    <w:p w:rsidR="006779E5" w:rsidRDefault="006779E5" w:rsidP="006779E5">
      <w:pPr>
        <w:widowControl w:val="0"/>
        <w:jc w:val="left"/>
      </w:pPr>
      <w:r>
        <w:t>Introduced in the House on February 27, 2013</w:t>
      </w:r>
    </w:p>
    <w:p w:rsidR="006779E5" w:rsidRDefault="006779E5" w:rsidP="006779E5">
      <w:pPr>
        <w:widowControl w:val="0"/>
        <w:jc w:val="left"/>
      </w:pPr>
      <w:r>
        <w:t>Adopted by the House on February 27, 2013</w:t>
      </w:r>
    </w:p>
    <w:p w:rsidR="006779E5" w:rsidRDefault="006779E5" w:rsidP="006779E5">
      <w:pPr>
        <w:widowControl w:val="0"/>
        <w:jc w:val="left"/>
      </w:pPr>
    </w:p>
    <w:p w:rsidR="006779E5" w:rsidRDefault="006779E5" w:rsidP="006779E5">
      <w:pPr>
        <w:widowControl w:val="0"/>
        <w:jc w:val="left"/>
      </w:pPr>
      <w:r>
        <w:t xml:space="preserve">Summary: </w:t>
      </w:r>
      <w:r w:rsidR="00152637">
        <w:t>Lynn Helms</w:t>
      </w:r>
    </w:p>
    <w:p w:rsidR="006779E5" w:rsidRDefault="006779E5" w:rsidP="006779E5">
      <w:pPr>
        <w:widowControl w:val="0"/>
        <w:jc w:val="left"/>
      </w:pPr>
    </w:p>
    <w:p w:rsidR="006779E5" w:rsidRDefault="006779E5" w:rsidP="006779E5">
      <w:pPr>
        <w:widowControl w:val="0"/>
        <w:jc w:val="left"/>
      </w:pPr>
    </w:p>
    <w:p w:rsidR="006779E5" w:rsidRDefault="006779E5" w:rsidP="00677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9E5">
        <w:rPr>
          <w:b/>
        </w:rPr>
        <w:t>HISTORY OF LEGISLATIVE ACTIONS</w:t>
      </w:r>
    </w:p>
    <w:p w:rsidR="006779E5" w:rsidRDefault="006779E5" w:rsidP="00677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779E5" w:rsidRPr="006779E5" w:rsidRDefault="006779E5" w:rsidP="006779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779E5">
        <w:rPr>
          <w:u w:val="single"/>
        </w:rPr>
        <w:tab/>
        <w:t>Date</w:t>
      </w:r>
      <w:r w:rsidRPr="006779E5">
        <w:rPr>
          <w:u w:val="single"/>
        </w:rPr>
        <w:tab/>
        <w:t>Body</w:t>
      </w:r>
      <w:r w:rsidRPr="006779E5">
        <w:rPr>
          <w:u w:val="single"/>
        </w:rPr>
        <w:tab/>
        <w:t>Action Description with journal page number</w:t>
      </w:r>
      <w:r w:rsidRPr="006779E5">
        <w:rPr>
          <w:u w:val="single"/>
        </w:rPr>
        <w:tab/>
      </w:r>
      <w:bookmarkStart w:id="0" w:name="_GoBack"/>
      <w:bookmarkEnd w:id="0"/>
    </w:p>
    <w:p w:rsidR="00545749" w:rsidRDefault="00545749" w:rsidP="00545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2/27/2013</w:t>
      </w:r>
      <w:r>
        <w:tab/>
        <w:t>House</w:t>
      </w:r>
      <w:r>
        <w:tab/>
      </w:r>
      <w:r w:rsidRPr="00972195">
        <w:t>Introduced and adopted (</w:t>
      </w:r>
      <w:hyperlink r:id="rId7" w:history="1">
        <w:r w:rsidRPr="00972195">
          <w:rPr>
            <w:rStyle w:val="Hyperlink"/>
          </w:rPr>
          <w:t>House Journal</w:t>
        </w:r>
        <w:r w:rsidRPr="00972195">
          <w:rPr>
            <w:rStyle w:val="Hyperlink"/>
          </w:rPr>
          <w:noBreakHyphen/>
          <w:t>page 2</w:t>
        </w:r>
      </w:hyperlink>
      <w:r w:rsidRPr="00972195">
        <w:t>)</w:t>
      </w:r>
    </w:p>
    <w:p w:rsidR="00545749" w:rsidRDefault="00545749" w:rsidP="005457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9E5" w:rsidRPr="006779E5" w:rsidRDefault="006779E5" w:rsidP="006779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779E5" w:rsidRDefault="006779E5" w:rsidP="006779E5">
      <w:r w:rsidRPr="006779E5">
        <w:rPr>
          <w:b/>
        </w:rPr>
        <w:t>VERSIONS OF THIS BILL</w:t>
      </w:r>
    </w:p>
    <w:p w:rsidR="006779E5" w:rsidRDefault="006779E5" w:rsidP="006779E5"/>
    <w:p w:rsidR="006779E5" w:rsidRDefault="005B36DB" w:rsidP="006779E5">
      <w:hyperlink r:id="rId8" w:history="1">
        <w:r w:rsidR="006779E5">
          <w:rPr>
            <w:rStyle w:val="Hyperlink"/>
          </w:rPr>
          <w:t>2/27/2013</w:t>
        </w:r>
      </w:hyperlink>
    </w:p>
    <w:p w:rsidR="006779E5" w:rsidRDefault="006779E5" w:rsidP="006779E5"/>
    <w:p w:rsidR="006779E5" w:rsidRDefault="006779E5" w:rsidP="006779E5">
      <w:pPr>
        <w:sectPr w:rsidR="006779E5" w:rsidSect="006779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28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5B9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16C9" w:rsidRPr="00522CE0" w:rsidRDefault="002E1799" w:rsidP="006A16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6A16C9">
        <w:rPr>
          <w:color w:val="000000" w:themeColor="text1"/>
          <w:u w:color="000000" w:themeColor="text1"/>
        </w:rPr>
        <w:t xml:space="preserve">HONOR AND CONGRATULATE </w:t>
      </w:r>
      <w:r w:rsidR="007753B0">
        <w:rPr>
          <w:color w:val="000000" w:themeColor="text1"/>
          <w:u w:color="000000" w:themeColor="text1"/>
        </w:rPr>
        <w:t>LYNN HELMS</w:t>
      </w:r>
      <w:r w:rsidR="006A16C9">
        <w:rPr>
          <w:color w:val="000000" w:themeColor="text1"/>
          <w:u w:color="000000" w:themeColor="text1"/>
        </w:rPr>
        <w:t xml:space="preserve"> OF </w:t>
      </w:r>
      <w:r w:rsidR="001D691B">
        <w:rPr>
          <w:color w:val="000000" w:themeColor="text1"/>
          <w:u w:color="000000" w:themeColor="text1"/>
        </w:rPr>
        <w:t>ROCK HILL HIGH SCHOOL</w:t>
      </w:r>
      <w:r w:rsidR="006A16C9">
        <w:rPr>
          <w:color w:val="000000" w:themeColor="text1"/>
          <w:u w:color="000000" w:themeColor="text1"/>
        </w:rPr>
        <w:t xml:space="preserve"> ON BEING NAMED </w:t>
      </w:r>
      <w:r w:rsidR="003F3D6B">
        <w:rPr>
          <w:color w:val="000000" w:themeColor="text1"/>
          <w:u w:color="000000" w:themeColor="text1"/>
        </w:rPr>
        <w:t xml:space="preserve">STATE </w:t>
      </w:r>
      <w:r w:rsidR="001D691B">
        <w:rPr>
          <w:color w:val="000000" w:themeColor="text1"/>
          <w:u w:color="000000" w:themeColor="text1"/>
        </w:rPr>
        <w:t xml:space="preserve">WINNER OF </w:t>
      </w:r>
      <w:r w:rsidR="006A16C9">
        <w:rPr>
          <w:color w:val="000000" w:themeColor="text1"/>
          <w:u w:color="000000" w:themeColor="text1"/>
        </w:rPr>
        <w:t>THE 201</w:t>
      </w:r>
      <w:r w:rsidR="001D691B">
        <w:rPr>
          <w:color w:val="000000" w:themeColor="text1"/>
          <w:u w:color="000000" w:themeColor="text1"/>
        </w:rPr>
        <w:t>3</w:t>
      </w:r>
      <w:r w:rsidR="006A16C9">
        <w:rPr>
          <w:color w:val="000000" w:themeColor="text1"/>
          <w:u w:color="000000" w:themeColor="text1"/>
        </w:rPr>
        <w:t xml:space="preserve"> </w:t>
      </w:r>
      <w:r w:rsidR="006A16C9" w:rsidRPr="00626E19">
        <w:rPr>
          <w:color w:val="000000" w:themeColor="text1"/>
          <w:u w:color="000000" w:themeColor="text1"/>
        </w:rPr>
        <w:t>V</w:t>
      </w:r>
      <w:r w:rsidR="006A16C9">
        <w:rPr>
          <w:color w:val="000000" w:themeColor="text1"/>
          <w:u w:color="000000" w:themeColor="text1"/>
        </w:rPr>
        <w:t xml:space="preserve">ETERANS OF FOREIGN WARS </w:t>
      </w:r>
      <w:r w:rsidR="006A16C9" w:rsidRPr="00626E19">
        <w:rPr>
          <w:color w:val="000000" w:themeColor="text1"/>
          <w:u w:color="000000" w:themeColor="text1"/>
        </w:rPr>
        <w:t xml:space="preserve">NATIONAL CITIZENSHIP EDUCATION </w:t>
      </w:r>
      <w:r w:rsidR="001D691B">
        <w:rPr>
          <w:color w:val="000000" w:themeColor="text1"/>
          <w:u w:color="000000" w:themeColor="text1"/>
        </w:rPr>
        <w:t xml:space="preserve">TEACHER AWARD FOR </w:t>
      </w:r>
      <w:r w:rsidR="003F3D6B">
        <w:rPr>
          <w:color w:val="000000" w:themeColor="text1"/>
          <w:u w:color="000000" w:themeColor="text1"/>
        </w:rPr>
        <w:t>GRADES 9 THROUGH 12</w:t>
      </w:r>
      <w:r w:rsidR="006A16C9">
        <w:rPr>
          <w:color w:val="000000" w:themeColor="text1"/>
          <w:u w:color="000000" w:themeColor="text1"/>
        </w:rPr>
        <w:t>.</w:t>
      </w:r>
    </w:p>
    <w:p w:rsidR="00165B98" w:rsidRDefault="00165B9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C4D4C" w:rsidRDefault="00165B98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541B0">
        <w:t>o</w:t>
      </w:r>
      <w:r w:rsidR="00436A70">
        <w:t xml:space="preserve">n </w:t>
      </w:r>
      <w:r w:rsidR="00B541B0">
        <w:t>February</w:t>
      </w:r>
      <w:r w:rsidR="00436A70">
        <w:t xml:space="preserve"> </w:t>
      </w:r>
      <w:r w:rsidR="00B541B0">
        <w:t xml:space="preserve">16, </w:t>
      </w:r>
      <w:r w:rsidR="00436A70">
        <w:t>201</w:t>
      </w:r>
      <w:r w:rsidR="00B541B0">
        <w:t>3</w:t>
      </w:r>
      <w:r w:rsidR="00436A70">
        <w:t xml:space="preserve">, </w:t>
      </w:r>
      <w:r w:rsidR="00B541B0">
        <w:t>Lynn Helms</w:t>
      </w:r>
      <w:r w:rsidR="00436A70">
        <w:t xml:space="preserve"> </w:t>
      </w:r>
      <w:r w:rsidR="00B541B0">
        <w:t xml:space="preserve">of Rock Hill High School </w:t>
      </w:r>
      <w:r w:rsidR="00436A70">
        <w:t xml:space="preserve">was honored </w:t>
      </w:r>
      <w:r w:rsidR="00B541B0">
        <w:t xml:space="preserve">by </w:t>
      </w:r>
      <w:r w:rsidR="00436A70">
        <w:t xml:space="preserve">Veterans of Foreign Wars (VFW) </w:t>
      </w:r>
      <w:r w:rsidR="00B541B0">
        <w:t xml:space="preserve">Post 2889 as state winner of the 2013 </w:t>
      </w:r>
      <w:r w:rsidR="00436A70">
        <w:t xml:space="preserve">National Citizenship Education Teacher </w:t>
      </w:r>
      <w:r w:rsidR="000C4D4C">
        <w:t>Award for grades 9 through 12; and</w:t>
      </w:r>
    </w:p>
    <w:p w:rsidR="000C4D4C" w:rsidRDefault="000C4D4C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679E" w:rsidRPr="0039310A" w:rsidRDefault="0083679E" w:rsidP="00836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each year, the </w:t>
      </w:r>
      <w:r w:rsidRPr="0039310A">
        <w:rPr>
          <w:color w:val="000000" w:themeColor="text1"/>
          <w:u w:color="000000" w:themeColor="text1"/>
        </w:rPr>
        <w:t>VFW recognizes the nation</w:t>
      </w:r>
      <w:r w:rsidR="00335EDC" w:rsidRPr="00335EDC">
        <w:rPr>
          <w:color w:val="000000" w:themeColor="text1"/>
          <w:u w:color="000000" w:themeColor="text1"/>
        </w:rPr>
        <w:t>’</w:t>
      </w:r>
      <w:r w:rsidRPr="0039310A">
        <w:rPr>
          <w:color w:val="000000" w:themeColor="text1"/>
          <w:u w:color="000000" w:themeColor="text1"/>
        </w:rPr>
        <w:t>s top classroom</w:t>
      </w:r>
      <w:r>
        <w:rPr>
          <w:color w:val="000000" w:themeColor="text1"/>
          <w:u w:color="000000" w:themeColor="text1"/>
        </w:rPr>
        <w:t xml:space="preserve"> </w:t>
      </w:r>
      <w:r w:rsidRPr="0039310A">
        <w:rPr>
          <w:color w:val="000000" w:themeColor="text1"/>
          <w:u w:color="000000" w:themeColor="text1"/>
        </w:rPr>
        <w:t>elementary, junior high</w:t>
      </w:r>
      <w:r>
        <w:rPr>
          <w:color w:val="000000" w:themeColor="text1"/>
          <w:u w:color="000000" w:themeColor="text1"/>
        </w:rPr>
        <w:t>,</w:t>
      </w:r>
      <w:r w:rsidRPr="0039310A">
        <w:rPr>
          <w:color w:val="000000" w:themeColor="text1"/>
          <w:u w:color="000000" w:themeColor="text1"/>
        </w:rPr>
        <w:t xml:space="preserve"> and high school teachers </w:t>
      </w:r>
      <w:r>
        <w:rPr>
          <w:color w:val="000000" w:themeColor="text1"/>
          <w:u w:color="000000" w:themeColor="text1"/>
        </w:rPr>
        <w:t xml:space="preserve">for their outstanding commitment to </w:t>
      </w:r>
      <w:r w:rsidRPr="0039310A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>ing</w:t>
      </w:r>
      <w:r w:rsidRPr="0039310A">
        <w:rPr>
          <w:color w:val="000000" w:themeColor="text1"/>
          <w:u w:color="000000" w:themeColor="text1"/>
        </w:rPr>
        <w:t xml:space="preserve"> </w:t>
      </w:r>
      <w:r w:rsidRPr="008E6EEA">
        <w:rPr>
          <w:color w:val="000000" w:themeColor="text1"/>
          <w:u w:color="000000" w:themeColor="text1"/>
        </w:rPr>
        <w:t>Americanism and patriotism to their students.</w:t>
      </w:r>
      <w:r>
        <w:rPr>
          <w:color w:val="000000" w:themeColor="text1"/>
          <w:u w:color="000000" w:themeColor="text1"/>
        </w:rPr>
        <w:t xml:space="preserve"> These educators teach </w:t>
      </w:r>
      <w:r w:rsidRPr="0039310A">
        <w:rPr>
          <w:color w:val="000000" w:themeColor="text1"/>
          <w:u w:color="000000" w:themeColor="text1"/>
        </w:rPr>
        <w:t>citizenship regularly</w:t>
      </w:r>
      <w:r w:rsidR="00FC434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effectively promot</w:t>
      </w:r>
      <w:r w:rsidR="00FC434B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39310A">
        <w:rPr>
          <w:color w:val="000000" w:themeColor="text1"/>
          <w:u w:color="000000" w:themeColor="text1"/>
        </w:rPr>
        <w:t>America</w:t>
      </w:r>
      <w:r w:rsidR="00335EDC" w:rsidRPr="00335EDC">
        <w:rPr>
          <w:color w:val="000000" w:themeColor="text1"/>
          <w:u w:color="000000" w:themeColor="text1"/>
        </w:rPr>
        <w:t>’</w:t>
      </w:r>
      <w:r w:rsidRPr="0039310A">
        <w:rPr>
          <w:color w:val="000000" w:themeColor="text1"/>
          <w:u w:color="000000" w:themeColor="text1"/>
        </w:rPr>
        <w:t>s history, traditions</w:t>
      </w:r>
      <w:r>
        <w:rPr>
          <w:color w:val="000000" w:themeColor="text1"/>
          <w:u w:color="000000" w:themeColor="text1"/>
        </w:rPr>
        <w:t>,</w:t>
      </w:r>
      <w:r w:rsidRPr="0039310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39310A">
        <w:rPr>
          <w:color w:val="000000" w:themeColor="text1"/>
          <w:u w:color="000000" w:themeColor="text1"/>
        </w:rPr>
        <w:t>institutions</w:t>
      </w:r>
      <w:r>
        <w:rPr>
          <w:color w:val="000000" w:themeColor="text1"/>
          <w:u w:color="000000" w:themeColor="text1"/>
        </w:rPr>
        <w:t>; and</w:t>
      </w:r>
    </w:p>
    <w:p w:rsidR="0083679E" w:rsidRDefault="0083679E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F180C">
        <w:rPr>
          <w:color w:val="000000" w:themeColor="text1"/>
          <w:u w:color="000000" w:themeColor="text1"/>
        </w:rPr>
        <w:t xml:space="preserve">Ozzie Ahl, </w:t>
      </w:r>
      <w:r>
        <w:rPr>
          <w:color w:val="000000" w:themeColor="text1"/>
          <w:u w:color="000000" w:themeColor="text1"/>
        </w:rPr>
        <w:t>principal of Rock Hill High School, s</w:t>
      </w:r>
      <w:r w:rsidRPr="006F180C">
        <w:rPr>
          <w:color w:val="000000" w:themeColor="text1"/>
          <w:u w:color="000000" w:themeColor="text1"/>
        </w:rPr>
        <w:t xml:space="preserve">ays </w:t>
      </w:r>
      <w:r>
        <w:rPr>
          <w:color w:val="000000" w:themeColor="text1"/>
          <w:u w:color="000000" w:themeColor="text1"/>
        </w:rPr>
        <w:t xml:space="preserve">Lynn </w:t>
      </w:r>
      <w:r w:rsidRPr="006F180C">
        <w:rPr>
          <w:color w:val="000000" w:themeColor="text1"/>
          <w:u w:color="000000" w:themeColor="text1"/>
        </w:rPr>
        <w:t>Helms</w:t>
      </w:r>
      <w:r w:rsidR="00335EDC" w:rsidRPr="00335E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B86D28">
        <w:rPr>
          <w:color w:val="000000" w:themeColor="text1"/>
          <w:u w:color="000000" w:themeColor="text1"/>
        </w:rPr>
        <w:t>dedication as a teacher</w:t>
      </w:r>
      <w:r w:rsidRPr="006F180C">
        <w:rPr>
          <w:color w:val="000000" w:themeColor="text1"/>
          <w:u w:color="000000" w:themeColor="text1"/>
        </w:rPr>
        <w:t xml:space="preserve"> inspires students and </w:t>
      </w:r>
      <w:r w:rsidR="00B86D28">
        <w:rPr>
          <w:color w:val="000000" w:themeColor="text1"/>
          <w:u w:color="000000" w:themeColor="text1"/>
        </w:rPr>
        <w:t>colleagues alike</w:t>
      </w:r>
      <w:r w:rsidRPr="006F180C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Mrs. Helms, </w:t>
      </w:r>
      <w:r w:rsidRPr="006F180C">
        <w:rPr>
          <w:color w:val="000000" w:themeColor="text1"/>
          <w:u w:color="000000" w:themeColor="text1"/>
        </w:rPr>
        <w:t xml:space="preserve">who has been teaching </w:t>
      </w:r>
      <w:r>
        <w:rPr>
          <w:color w:val="000000" w:themeColor="text1"/>
          <w:u w:color="000000" w:themeColor="text1"/>
        </w:rPr>
        <w:t xml:space="preserve">for forty years, the past twenty </w:t>
      </w:r>
      <w:r w:rsidRPr="006F180C">
        <w:rPr>
          <w:color w:val="000000" w:themeColor="text1"/>
          <w:u w:color="000000" w:themeColor="text1"/>
        </w:rPr>
        <w:t xml:space="preserve">at Rock Hill </w:t>
      </w:r>
      <w:r>
        <w:rPr>
          <w:color w:val="000000" w:themeColor="text1"/>
          <w:u w:color="000000" w:themeColor="text1"/>
        </w:rPr>
        <w:t>High, modestly responds that she</w:t>
      </w:r>
      <w:r w:rsidR="00335EDC" w:rsidRPr="00335E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“just doing her job”; and</w:t>
      </w: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respected educator is both department head and </w:t>
      </w:r>
      <w:r w:rsidR="00CB1288">
        <w:rPr>
          <w:color w:val="000000" w:themeColor="text1"/>
          <w:u w:color="000000" w:themeColor="text1"/>
        </w:rPr>
        <w:t xml:space="preserve">a </w:t>
      </w:r>
      <w:r w:rsidRPr="006F180C">
        <w:rPr>
          <w:color w:val="000000" w:themeColor="text1"/>
          <w:u w:color="000000" w:themeColor="text1"/>
        </w:rPr>
        <w:t>support teacher</w:t>
      </w:r>
      <w:r>
        <w:rPr>
          <w:color w:val="000000" w:themeColor="text1"/>
          <w:u w:color="000000" w:themeColor="text1"/>
        </w:rPr>
        <w:t xml:space="preserve"> for her field. In the latter post, she</w:t>
      </w:r>
      <w:r w:rsidRPr="006F18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spends time </w:t>
      </w:r>
      <w:r w:rsidRPr="006F180C">
        <w:rPr>
          <w:color w:val="000000" w:themeColor="text1"/>
          <w:u w:color="000000" w:themeColor="text1"/>
        </w:rPr>
        <w:t>accompan</w:t>
      </w:r>
      <w:r>
        <w:rPr>
          <w:color w:val="000000" w:themeColor="text1"/>
          <w:u w:color="000000" w:themeColor="text1"/>
        </w:rPr>
        <w:t>ying</w:t>
      </w:r>
      <w:r w:rsidRPr="006F180C">
        <w:rPr>
          <w:color w:val="000000" w:themeColor="text1"/>
          <w:u w:color="000000" w:themeColor="text1"/>
        </w:rPr>
        <w:t xml:space="preserve"> students into mainstream classrooms to help them and others learn</w:t>
      </w:r>
      <w:r>
        <w:rPr>
          <w:color w:val="000000" w:themeColor="text1"/>
          <w:u w:color="000000" w:themeColor="text1"/>
        </w:rPr>
        <w:t xml:space="preserve">, </w:t>
      </w:r>
      <w:r w:rsidRPr="006F180C">
        <w:rPr>
          <w:color w:val="000000" w:themeColor="text1"/>
          <w:u w:color="000000" w:themeColor="text1"/>
        </w:rPr>
        <w:t>one of the toughest jobs for a special education teacher</w:t>
      </w:r>
      <w:r>
        <w:rPr>
          <w:color w:val="000000" w:themeColor="text1"/>
          <w:u w:color="000000" w:themeColor="text1"/>
        </w:rPr>
        <w:t>; and</w:t>
      </w: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02F8" w:rsidRDefault="006202F8" w:rsidP="006202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6F180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department </w:t>
      </w:r>
      <w:r w:rsidRPr="006F180C">
        <w:rPr>
          <w:color w:val="000000" w:themeColor="text1"/>
          <w:u w:color="000000" w:themeColor="text1"/>
        </w:rPr>
        <w:t>head</w:t>
      </w:r>
      <w:r>
        <w:rPr>
          <w:color w:val="000000" w:themeColor="text1"/>
          <w:u w:color="000000" w:themeColor="text1"/>
        </w:rPr>
        <w:t>, she i</w:t>
      </w:r>
      <w:r w:rsidRPr="006F180C">
        <w:rPr>
          <w:color w:val="000000" w:themeColor="text1"/>
          <w:u w:color="000000" w:themeColor="text1"/>
        </w:rPr>
        <w:t xml:space="preserve">s responsible for about </w:t>
      </w:r>
      <w:r>
        <w:rPr>
          <w:color w:val="000000" w:themeColor="text1"/>
          <w:u w:color="000000" w:themeColor="text1"/>
        </w:rPr>
        <w:t>two hundred ninety</w:t>
      </w:r>
      <w:r w:rsidRPr="006F180C">
        <w:rPr>
          <w:color w:val="000000" w:themeColor="text1"/>
          <w:u w:color="000000" w:themeColor="text1"/>
        </w:rPr>
        <w:t xml:space="preserve"> students. </w:t>
      </w:r>
      <w:r>
        <w:rPr>
          <w:color w:val="000000" w:themeColor="text1"/>
          <w:u w:color="000000" w:themeColor="text1"/>
        </w:rPr>
        <w:t xml:space="preserve">In that capacity, she assisted in the </w:t>
      </w:r>
      <w:r w:rsidRPr="006F180C">
        <w:rPr>
          <w:color w:val="000000" w:themeColor="text1"/>
          <w:u w:color="000000" w:themeColor="text1"/>
        </w:rPr>
        <w:lastRenderedPageBreak/>
        <w:t>develop</w:t>
      </w:r>
      <w:r>
        <w:rPr>
          <w:color w:val="000000" w:themeColor="text1"/>
          <w:u w:color="000000" w:themeColor="text1"/>
        </w:rPr>
        <w:t>ment of</w:t>
      </w:r>
      <w:r w:rsidRPr="006F180C">
        <w:rPr>
          <w:color w:val="000000" w:themeColor="text1"/>
          <w:u w:color="000000" w:themeColor="text1"/>
        </w:rPr>
        <w:t xml:space="preserve"> the district</w:t>
      </w:r>
      <w:r w:rsidR="00335EDC" w:rsidRPr="00335EDC">
        <w:rPr>
          <w:color w:val="000000" w:themeColor="text1"/>
          <w:u w:color="000000" w:themeColor="text1"/>
        </w:rPr>
        <w:t>’</w:t>
      </w:r>
      <w:r w:rsidRPr="006F180C">
        <w:rPr>
          <w:color w:val="000000" w:themeColor="text1"/>
          <w:u w:color="000000" w:themeColor="text1"/>
        </w:rPr>
        <w:t>s occupation diploma</w:t>
      </w:r>
      <w:r>
        <w:rPr>
          <w:color w:val="000000" w:themeColor="text1"/>
          <w:u w:color="000000" w:themeColor="text1"/>
        </w:rPr>
        <w:t xml:space="preserve"> and </w:t>
      </w:r>
      <w:r w:rsidRPr="006F180C">
        <w:rPr>
          <w:color w:val="000000" w:themeColor="text1"/>
          <w:u w:color="000000" w:themeColor="text1"/>
        </w:rPr>
        <w:t>worked with Winthrop University to give her students a chance to take classes or work on campus</w:t>
      </w:r>
      <w:r>
        <w:rPr>
          <w:color w:val="000000" w:themeColor="text1"/>
          <w:u w:color="000000" w:themeColor="text1"/>
        </w:rPr>
        <w:t>. M</w:t>
      </w:r>
      <w:r w:rsidRPr="006F180C">
        <w:rPr>
          <w:color w:val="000000" w:themeColor="text1"/>
          <w:u w:color="000000" w:themeColor="text1"/>
        </w:rPr>
        <w:t>ost of all, she has dedicated herself to removing the stigmas associated with special education</w:t>
      </w:r>
      <w:r>
        <w:rPr>
          <w:color w:val="000000" w:themeColor="text1"/>
          <w:u w:color="000000" w:themeColor="text1"/>
        </w:rPr>
        <w:t>; and</w:t>
      </w:r>
    </w:p>
    <w:p w:rsidR="0050117E" w:rsidRDefault="0050117E" w:rsidP="008B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6A70" w:rsidRDefault="00436A70" w:rsidP="008B61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61E9">
        <w:t>grateful for her many contributions to the education of South Carolina</w:t>
      </w:r>
      <w:r w:rsidR="00335EDC" w:rsidRPr="00335EDC">
        <w:t>’</w:t>
      </w:r>
      <w:r w:rsidR="008B61E9">
        <w:t xml:space="preserve">s greatest treasure, its children, </w:t>
      </w:r>
      <w:r>
        <w:t xml:space="preserve">the </w:t>
      </w:r>
      <w:r w:rsidR="00300E81">
        <w:t>House of Representatives</w:t>
      </w:r>
      <w:r>
        <w:t xml:space="preserve"> </w:t>
      </w:r>
      <w:r w:rsidR="008B61E9">
        <w:t>takes great pleasure in r</w:t>
      </w:r>
      <w:r>
        <w:t>ecogniz</w:t>
      </w:r>
      <w:r w:rsidR="008B61E9">
        <w:t xml:space="preserve">ing Lynn Helms </w:t>
      </w:r>
      <w:r w:rsidR="00F17ABC">
        <w:t xml:space="preserve">as </w:t>
      </w:r>
      <w:r w:rsidR="00185709">
        <w:t xml:space="preserve">state </w:t>
      </w:r>
      <w:r w:rsidR="00F17ABC">
        <w:t>winner of t</w:t>
      </w:r>
      <w:r w:rsidR="008B61E9">
        <w:t>h</w:t>
      </w:r>
      <w:r w:rsidR="003A3A59">
        <w:t>e 2</w:t>
      </w:r>
      <w:r w:rsidR="008B61E9">
        <w:rPr>
          <w:color w:val="000000" w:themeColor="text1"/>
          <w:u w:color="000000" w:themeColor="text1"/>
        </w:rPr>
        <w:t>013 V</w:t>
      </w:r>
      <w:r w:rsidR="009C3448">
        <w:rPr>
          <w:color w:val="000000" w:themeColor="text1"/>
          <w:u w:color="000000" w:themeColor="text1"/>
        </w:rPr>
        <w:t>FW</w:t>
      </w:r>
      <w:r w:rsidR="008B61E9">
        <w:rPr>
          <w:color w:val="000000" w:themeColor="text1"/>
          <w:u w:color="000000" w:themeColor="text1"/>
        </w:rPr>
        <w:t xml:space="preserve"> N</w:t>
      </w:r>
      <w:r w:rsidR="008B61E9" w:rsidRPr="00626E19">
        <w:rPr>
          <w:color w:val="000000" w:themeColor="text1"/>
          <w:u w:color="000000" w:themeColor="text1"/>
        </w:rPr>
        <w:t xml:space="preserve">ational </w:t>
      </w:r>
      <w:r w:rsidR="008B61E9">
        <w:rPr>
          <w:color w:val="000000" w:themeColor="text1"/>
          <w:u w:color="000000" w:themeColor="text1"/>
        </w:rPr>
        <w:t>C</w:t>
      </w:r>
      <w:r w:rsidR="008B61E9" w:rsidRPr="00626E19">
        <w:rPr>
          <w:color w:val="000000" w:themeColor="text1"/>
          <w:u w:color="000000" w:themeColor="text1"/>
        </w:rPr>
        <w:t xml:space="preserve">itizenship </w:t>
      </w:r>
      <w:r w:rsidR="008B61E9">
        <w:rPr>
          <w:color w:val="000000" w:themeColor="text1"/>
          <w:u w:color="000000" w:themeColor="text1"/>
        </w:rPr>
        <w:t>E</w:t>
      </w:r>
      <w:r w:rsidR="008B61E9" w:rsidRPr="00626E19">
        <w:rPr>
          <w:color w:val="000000" w:themeColor="text1"/>
          <w:u w:color="000000" w:themeColor="text1"/>
        </w:rPr>
        <w:t xml:space="preserve">ducation </w:t>
      </w:r>
      <w:r w:rsidR="008B61E9">
        <w:rPr>
          <w:color w:val="000000" w:themeColor="text1"/>
          <w:u w:color="000000" w:themeColor="text1"/>
        </w:rPr>
        <w:t>Teacher Award</w:t>
      </w:r>
      <w:r w:rsidR="008C003A">
        <w:rPr>
          <w:color w:val="000000" w:themeColor="text1"/>
          <w:u w:color="000000" w:themeColor="text1"/>
        </w:rPr>
        <w:t>. T</w:t>
      </w:r>
      <w:r w:rsidR="001449B6">
        <w:rPr>
          <w:color w:val="000000" w:themeColor="text1"/>
          <w:u w:color="000000" w:themeColor="text1"/>
        </w:rPr>
        <w:t xml:space="preserve">he members wish her </w:t>
      </w:r>
      <w:r w:rsidR="00CD58EC">
        <w:rPr>
          <w:color w:val="000000" w:themeColor="text1"/>
          <w:u w:color="000000" w:themeColor="text1"/>
        </w:rPr>
        <w:t>all the best</w:t>
      </w:r>
      <w:r w:rsidR="001449B6">
        <w:rPr>
          <w:color w:val="000000" w:themeColor="text1"/>
          <w:u w:color="000000" w:themeColor="text1"/>
        </w:rPr>
        <w:t xml:space="preserve"> as she </w:t>
      </w:r>
      <w:r w:rsidR="000F34CD">
        <w:rPr>
          <w:color w:val="000000" w:themeColor="text1"/>
          <w:u w:color="000000" w:themeColor="text1"/>
        </w:rPr>
        <w:t xml:space="preserve">goes on to </w:t>
      </w:r>
      <w:r w:rsidR="001449B6">
        <w:rPr>
          <w:color w:val="000000" w:themeColor="text1"/>
          <w:u w:color="000000" w:themeColor="text1"/>
        </w:rPr>
        <w:t>compete at the national level</w:t>
      </w:r>
      <w:r w:rsidR="008B61E9">
        <w:rPr>
          <w:color w:val="000000" w:themeColor="text1"/>
          <w:u w:color="000000" w:themeColor="text1"/>
        </w:rPr>
        <w:t xml:space="preserve">. </w:t>
      </w:r>
      <w:r>
        <w:t xml:space="preserve">Now, therefore, </w:t>
      </w:r>
    </w:p>
    <w:p w:rsidR="00436A7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3E3A" w:rsidRDefault="005D3E3A" w:rsidP="005D3E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6A7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3D6B" w:rsidRPr="00522CE0" w:rsidRDefault="00436A70" w:rsidP="003F3D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</w:t>
      </w:r>
      <w:r w:rsidR="00393A4B">
        <w:t xml:space="preserve">South Carolina </w:t>
      </w:r>
      <w:r w:rsidR="005D3E3A">
        <w:t>House of Representatives</w:t>
      </w:r>
      <w:r>
        <w:t xml:space="preserve">, by this resolution, </w:t>
      </w:r>
      <w:r w:rsidR="003F3D6B">
        <w:rPr>
          <w:color w:val="000000" w:themeColor="text1"/>
          <w:u w:color="000000" w:themeColor="text1"/>
        </w:rPr>
        <w:t>honor and congratulate Lynn Helms of Rock Hill High School on being named state winner of the 2013 Veterans of Foreign Wars N</w:t>
      </w:r>
      <w:r w:rsidR="003F3D6B" w:rsidRPr="00626E19">
        <w:rPr>
          <w:color w:val="000000" w:themeColor="text1"/>
          <w:u w:color="000000" w:themeColor="text1"/>
        </w:rPr>
        <w:t xml:space="preserve">ational </w:t>
      </w:r>
      <w:r w:rsidR="003F3D6B">
        <w:rPr>
          <w:color w:val="000000" w:themeColor="text1"/>
          <w:u w:color="000000" w:themeColor="text1"/>
        </w:rPr>
        <w:t>C</w:t>
      </w:r>
      <w:r w:rsidR="003F3D6B" w:rsidRPr="00626E19">
        <w:rPr>
          <w:color w:val="000000" w:themeColor="text1"/>
          <w:u w:color="000000" w:themeColor="text1"/>
        </w:rPr>
        <w:t xml:space="preserve">itizenship </w:t>
      </w:r>
      <w:r w:rsidR="003F3D6B">
        <w:rPr>
          <w:color w:val="000000" w:themeColor="text1"/>
          <w:u w:color="000000" w:themeColor="text1"/>
        </w:rPr>
        <w:t>E</w:t>
      </w:r>
      <w:r w:rsidR="003F3D6B" w:rsidRPr="00626E19">
        <w:rPr>
          <w:color w:val="000000" w:themeColor="text1"/>
          <w:u w:color="000000" w:themeColor="text1"/>
        </w:rPr>
        <w:t xml:space="preserve">ducation </w:t>
      </w:r>
      <w:r w:rsidR="003F3D6B">
        <w:rPr>
          <w:color w:val="000000" w:themeColor="text1"/>
          <w:u w:color="000000" w:themeColor="text1"/>
        </w:rPr>
        <w:t>Teacher Award for grades 9 through 12.</w:t>
      </w:r>
    </w:p>
    <w:p w:rsidR="00436A7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6A70" w:rsidRPr="00522CE0" w:rsidRDefault="00436A70" w:rsidP="00436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00E81">
        <w:t>provided</w:t>
      </w:r>
      <w:r>
        <w:t xml:space="preserve"> to </w:t>
      </w:r>
      <w:r w:rsidR="000D2E62">
        <w:t>Lynn Helms</w:t>
      </w:r>
      <w:r>
        <w:t xml:space="preserve"> and </w:t>
      </w:r>
      <w:r w:rsidR="000D2E62">
        <w:t>to Rock Hill</w:t>
      </w:r>
      <w:r>
        <w:t xml:space="preserve"> High School.</w:t>
      </w:r>
    </w:p>
    <w:p w:rsidR="00AB2864" w:rsidRDefault="00335E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2864" w:rsidRDefault="00AB2864" w:rsidP="006779E5">
      <w:pPr>
        <w:suppressAutoHyphens/>
      </w:pPr>
    </w:p>
    <w:sectPr w:rsidR="00AB2864" w:rsidSect="006779E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4D4C" w:rsidRDefault="000C4D4C" w:rsidP="009F0C77">
      <w:r>
        <w:separator/>
      </w:r>
    </w:p>
  </w:endnote>
  <w:endnote w:type="continuationSeparator" w:id="0">
    <w:p w:rsidR="000C4D4C" w:rsidRDefault="000C4D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577A40D-3A4D-4FE3-BC0A-00AF6CBF6186}"/>
    <w:embedBold r:id="rId2" w:fontKey="{05069B5C-0E93-485E-BD51-FBBDFF45AC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3870CD-1D4C-49AF-A713-9BA47697ACC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21ED03-FC96-40D1-AE51-BD12EF134A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FC1A443-955D-40B2-B00B-967698900E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9E5" w:rsidRPr="00AB2864" w:rsidRDefault="006779E5" w:rsidP="00AB28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[3629]</w:t>
    </w:r>
    <w:r>
      <w:tab/>
    </w:r>
    <w:r w:rsidR="00991DF1">
      <w:fldChar w:fldCharType="begin"/>
    </w:r>
    <w:r w:rsidR="00991DF1">
      <w:instrText xml:space="preserve"> PAGE  \* MERGEFORMAT </w:instrText>
    </w:r>
    <w:r w:rsidR="00991DF1">
      <w:fldChar w:fldCharType="separate"/>
    </w:r>
    <w:r w:rsidR="005B36DB">
      <w:rPr>
        <w:noProof/>
      </w:rPr>
      <w:t>1</w:t>
    </w:r>
    <w:r w:rsidR="00991DF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4D4C" w:rsidRDefault="000C4D4C" w:rsidP="009F0C77">
      <w:r>
        <w:separator/>
      </w:r>
    </w:p>
  </w:footnote>
  <w:footnote w:type="continuationSeparator" w:id="0">
    <w:p w:rsidR="000C4D4C" w:rsidRDefault="000C4D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5AHB13"/>
    <w:docVar w:name="CoverBillType" w:val="r"/>
    <w:docVar w:name="docpath" w:val="L:\Council\bills\RM\1145AHB13.DOCX"/>
    <w:docVar w:name="dvBillNumber" w:val="362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02E4"/>
    <w:rsid w:val="00011869"/>
    <w:rsid w:val="000C4734"/>
    <w:rsid w:val="000C4D4C"/>
    <w:rsid w:val="000D2E62"/>
    <w:rsid w:val="000E1785"/>
    <w:rsid w:val="000F34CD"/>
    <w:rsid w:val="000F3BBB"/>
    <w:rsid w:val="000F40FA"/>
    <w:rsid w:val="0010776B"/>
    <w:rsid w:val="00133E66"/>
    <w:rsid w:val="001435A3"/>
    <w:rsid w:val="001449B6"/>
    <w:rsid w:val="00152637"/>
    <w:rsid w:val="00165B98"/>
    <w:rsid w:val="00185709"/>
    <w:rsid w:val="001D08F2"/>
    <w:rsid w:val="001D525B"/>
    <w:rsid w:val="001D691B"/>
    <w:rsid w:val="001D7F4F"/>
    <w:rsid w:val="002321B6"/>
    <w:rsid w:val="00250967"/>
    <w:rsid w:val="002543C8"/>
    <w:rsid w:val="00284AAE"/>
    <w:rsid w:val="00285F79"/>
    <w:rsid w:val="002E1799"/>
    <w:rsid w:val="002E5912"/>
    <w:rsid w:val="00300E81"/>
    <w:rsid w:val="00301B21"/>
    <w:rsid w:val="00325348"/>
    <w:rsid w:val="0032732C"/>
    <w:rsid w:val="00335EDC"/>
    <w:rsid w:val="00336AD0"/>
    <w:rsid w:val="003553C3"/>
    <w:rsid w:val="0037079A"/>
    <w:rsid w:val="00393A4B"/>
    <w:rsid w:val="003A3A59"/>
    <w:rsid w:val="003C2415"/>
    <w:rsid w:val="003D01E8"/>
    <w:rsid w:val="003D7FAE"/>
    <w:rsid w:val="003E5288"/>
    <w:rsid w:val="003F3D6B"/>
    <w:rsid w:val="003F6D79"/>
    <w:rsid w:val="0041760A"/>
    <w:rsid w:val="00417C01"/>
    <w:rsid w:val="00436A70"/>
    <w:rsid w:val="0047141C"/>
    <w:rsid w:val="004809EE"/>
    <w:rsid w:val="004E7D54"/>
    <w:rsid w:val="0050117E"/>
    <w:rsid w:val="005273C6"/>
    <w:rsid w:val="00530A69"/>
    <w:rsid w:val="0053514B"/>
    <w:rsid w:val="00545593"/>
    <w:rsid w:val="00545749"/>
    <w:rsid w:val="00577C6C"/>
    <w:rsid w:val="005B36DB"/>
    <w:rsid w:val="005B771A"/>
    <w:rsid w:val="005C2FE2"/>
    <w:rsid w:val="005D3E3A"/>
    <w:rsid w:val="005E2BC9"/>
    <w:rsid w:val="00605102"/>
    <w:rsid w:val="006202F8"/>
    <w:rsid w:val="006215AA"/>
    <w:rsid w:val="006779E5"/>
    <w:rsid w:val="006902E4"/>
    <w:rsid w:val="006913C9"/>
    <w:rsid w:val="0069470D"/>
    <w:rsid w:val="006A16C9"/>
    <w:rsid w:val="006A32BA"/>
    <w:rsid w:val="006C3828"/>
    <w:rsid w:val="00734F00"/>
    <w:rsid w:val="007610AE"/>
    <w:rsid w:val="007753B0"/>
    <w:rsid w:val="007A16C4"/>
    <w:rsid w:val="007A70AE"/>
    <w:rsid w:val="008362E8"/>
    <w:rsid w:val="0083679E"/>
    <w:rsid w:val="008A1768"/>
    <w:rsid w:val="008B61E9"/>
    <w:rsid w:val="008C003A"/>
    <w:rsid w:val="008F0F33"/>
    <w:rsid w:val="008F4429"/>
    <w:rsid w:val="0094021A"/>
    <w:rsid w:val="00991DF1"/>
    <w:rsid w:val="009B44AF"/>
    <w:rsid w:val="009C3448"/>
    <w:rsid w:val="009C6A0B"/>
    <w:rsid w:val="009F0C77"/>
    <w:rsid w:val="009F4DD1"/>
    <w:rsid w:val="00A34EBC"/>
    <w:rsid w:val="00A41684"/>
    <w:rsid w:val="00A64E80"/>
    <w:rsid w:val="00A72BCD"/>
    <w:rsid w:val="00A741D9"/>
    <w:rsid w:val="00A833AB"/>
    <w:rsid w:val="00A9741D"/>
    <w:rsid w:val="00AB2864"/>
    <w:rsid w:val="00AD4B17"/>
    <w:rsid w:val="00B0330E"/>
    <w:rsid w:val="00B412D4"/>
    <w:rsid w:val="00B541B0"/>
    <w:rsid w:val="00B86D28"/>
    <w:rsid w:val="00BE3C22"/>
    <w:rsid w:val="00BE4507"/>
    <w:rsid w:val="00C0345E"/>
    <w:rsid w:val="00C22759"/>
    <w:rsid w:val="00C3483A"/>
    <w:rsid w:val="00C56E5E"/>
    <w:rsid w:val="00C67E01"/>
    <w:rsid w:val="00C74E9D"/>
    <w:rsid w:val="00C82FD3"/>
    <w:rsid w:val="00C92819"/>
    <w:rsid w:val="00CA7A90"/>
    <w:rsid w:val="00CB1288"/>
    <w:rsid w:val="00CC6B7B"/>
    <w:rsid w:val="00CD2089"/>
    <w:rsid w:val="00CD58EC"/>
    <w:rsid w:val="00D73A67"/>
    <w:rsid w:val="00D87B51"/>
    <w:rsid w:val="00D970A9"/>
    <w:rsid w:val="00DA5D96"/>
    <w:rsid w:val="00DF3845"/>
    <w:rsid w:val="00E23D3E"/>
    <w:rsid w:val="00E41911"/>
    <w:rsid w:val="00E92EEF"/>
    <w:rsid w:val="00F07C73"/>
    <w:rsid w:val="00F17ABC"/>
    <w:rsid w:val="00F24442"/>
    <w:rsid w:val="00F50AE3"/>
    <w:rsid w:val="00F67CF1"/>
    <w:rsid w:val="00F70C1A"/>
    <w:rsid w:val="00F840F0"/>
    <w:rsid w:val="00F96491"/>
    <w:rsid w:val="00FB0D0D"/>
    <w:rsid w:val="00FB43B4"/>
    <w:rsid w:val="00FC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D5687B-7B5F-4C11-B273-0C147CE74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12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28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779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29_201302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533E6-EE8A-4965-A8B0-1445C49C2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3629: Lynn Helms - South Carolina Legislature Online</dc:title>
  <dc:creator>McDowell</dc:creator>
  <cp:lastModifiedBy>N Cumfer</cp:lastModifiedBy>
  <cp:revision>7</cp:revision>
  <cp:lastPrinted>2013-02-22T14:34:00Z</cp:lastPrinted>
  <dcterms:created xsi:type="dcterms:W3CDTF">2013-02-27T15:56:00Z</dcterms:created>
  <dcterms:modified xsi:type="dcterms:W3CDTF">2014-12-05T16:40:00Z</dcterms:modified>
</cp:coreProperties>
</file>