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3EF" w:rsidRDefault="008113EF" w:rsidP="008113EF">
      <w:pPr>
        <w:widowControl w:val="0"/>
        <w:jc w:val="center"/>
      </w:pPr>
      <w:r w:rsidRPr="008113EF">
        <w:rPr>
          <w:b/>
        </w:rPr>
        <w:t>South Carolina General Assembly</w:t>
      </w:r>
    </w:p>
    <w:p w:rsidR="008113EF" w:rsidRDefault="008113EF" w:rsidP="008113EF">
      <w:pPr>
        <w:widowControl w:val="0"/>
        <w:jc w:val="center"/>
      </w:pPr>
      <w:r>
        <w:t>120th Session, 2013-2014</w:t>
      </w:r>
    </w:p>
    <w:p w:rsidR="008113EF" w:rsidRDefault="008113EF" w:rsidP="008113EF">
      <w:pPr>
        <w:widowControl w:val="0"/>
        <w:jc w:val="left"/>
      </w:pPr>
    </w:p>
    <w:p w:rsidR="008113EF" w:rsidRDefault="008113EF" w:rsidP="008113EF">
      <w:pPr>
        <w:widowControl w:val="0"/>
        <w:jc w:val="left"/>
        <w:rPr>
          <w:b/>
        </w:rPr>
      </w:pPr>
      <w:r w:rsidRPr="008113EF">
        <w:rPr>
          <w:b/>
        </w:rPr>
        <w:t>H. 3634</w:t>
      </w:r>
    </w:p>
    <w:p w:rsidR="008113EF" w:rsidRDefault="008113EF" w:rsidP="008113EF">
      <w:pPr>
        <w:widowControl w:val="0"/>
        <w:jc w:val="left"/>
        <w:rPr>
          <w:b/>
        </w:rPr>
      </w:pPr>
    </w:p>
    <w:p w:rsidR="008113EF" w:rsidRDefault="008113EF" w:rsidP="008113EF">
      <w:pPr>
        <w:widowControl w:val="0"/>
        <w:jc w:val="left"/>
      </w:pPr>
      <w:r w:rsidRPr="008113EF">
        <w:rPr>
          <w:b/>
        </w:rPr>
        <w:t>STATUS INFORMATION</w:t>
      </w:r>
    </w:p>
    <w:p w:rsidR="008113EF" w:rsidRDefault="008113EF" w:rsidP="008113EF">
      <w:pPr>
        <w:widowControl w:val="0"/>
        <w:jc w:val="left"/>
      </w:pPr>
    </w:p>
    <w:p w:rsidR="008113EF" w:rsidRDefault="008113EF" w:rsidP="008113EF">
      <w:pPr>
        <w:widowControl w:val="0"/>
        <w:jc w:val="left"/>
      </w:pPr>
      <w:r>
        <w:t>General Bill</w:t>
      </w:r>
    </w:p>
    <w:p w:rsidR="008113EF" w:rsidRDefault="008113EF" w:rsidP="008113EF">
      <w:pPr>
        <w:widowControl w:val="0"/>
        <w:jc w:val="left"/>
      </w:pPr>
      <w:r>
        <w:t>Sponsors: Rep. G.A. Brown</w:t>
      </w:r>
    </w:p>
    <w:p w:rsidR="008113EF" w:rsidRDefault="008113EF" w:rsidP="008113EF">
      <w:pPr>
        <w:widowControl w:val="0"/>
        <w:jc w:val="left"/>
      </w:pPr>
      <w:r>
        <w:t>Document Path: l:\council\bills\nbd\11137vr13.docx</w:t>
      </w:r>
    </w:p>
    <w:p w:rsidR="00E30904" w:rsidRDefault="00E30904" w:rsidP="008113EF">
      <w:pPr>
        <w:widowControl w:val="0"/>
        <w:jc w:val="left"/>
      </w:pPr>
      <w:r>
        <w:t>Companion/Similar bill(s): 3526</w:t>
      </w:r>
    </w:p>
    <w:p w:rsidR="008113EF" w:rsidRDefault="008113EF" w:rsidP="008113EF">
      <w:pPr>
        <w:widowControl w:val="0"/>
        <w:jc w:val="left"/>
      </w:pPr>
    </w:p>
    <w:p w:rsidR="008113EF" w:rsidRDefault="008113EF" w:rsidP="008113EF">
      <w:pPr>
        <w:widowControl w:val="0"/>
        <w:jc w:val="left"/>
      </w:pPr>
      <w:r>
        <w:t>Introduced in the House on February 27, 2013</w:t>
      </w:r>
    </w:p>
    <w:p w:rsidR="008113EF" w:rsidRDefault="008113EF" w:rsidP="008113EF">
      <w:pPr>
        <w:widowControl w:val="0"/>
        <w:jc w:val="left"/>
      </w:pPr>
      <w:r>
        <w:t xml:space="preserve">Currently residing in the House Committee on </w:t>
      </w:r>
      <w:r w:rsidRPr="008113EF">
        <w:rPr>
          <w:b/>
        </w:rPr>
        <w:t>Education and Public Works</w:t>
      </w:r>
    </w:p>
    <w:p w:rsidR="008113EF" w:rsidRDefault="008113EF" w:rsidP="008113EF">
      <w:pPr>
        <w:widowControl w:val="0"/>
        <w:jc w:val="left"/>
      </w:pPr>
    </w:p>
    <w:p w:rsidR="008113EF" w:rsidRDefault="008113EF" w:rsidP="008113EF">
      <w:pPr>
        <w:widowControl w:val="0"/>
        <w:jc w:val="left"/>
      </w:pPr>
      <w:r>
        <w:t xml:space="preserve">Summary: </w:t>
      </w:r>
      <w:r w:rsidR="00F036E7">
        <w:t>Prayer in schools</w:t>
      </w:r>
    </w:p>
    <w:p w:rsidR="008113EF" w:rsidRDefault="008113EF" w:rsidP="008113EF">
      <w:pPr>
        <w:widowControl w:val="0"/>
        <w:jc w:val="left"/>
      </w:pPr>
    </w:p>
    <w:p w:rsidR="008113EF" w:rsidRDefault="008113EF" w:rsidP="008113EF">
      <w:pPr>
        <w:widowControl w:val="0"/>
        <w:jc w:val="left"/>
      </w:pPr>
    </w:p>
    <w:p w:rsidR="008113EF" w:rsidRDefault="008113EF" w:rsidP="008113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3EF">
        <w:rPr>
          <w:b/>
        </w:rPr>
        <w:t>HISTORY OF LEGISLATIVE ACTIONS</w:t>
      </w:r>
    </w:p>
    <w:p w:rsidR="008113EF" w:rsidRDefault="008113EF" w:rsidP="008113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113EF" w:rsidRPr="008113EF" w:rsidRDefault="008113EF" w:rsidP="008113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113EF">
        <w:rPr>
          <w:u w:val="single"/>
        </w:rPr>
        <w:tab/>
        <w:t>Date</w:t>
      </w:r>
      <w:r w:rsidRPr="008113EF">
        <w:rPr>
          <w:u w:val="single"/>
        </w:rPr>
        <w:tab/>
        <w:t>Body</w:t>
      </w:r>
      <w:r w:rsidRPr="008113EF">
        <w:rPr>
          <w:u w:val="single"/>
        </w:rPr>
        <w:tab/>
        <w:t>Action Description with journal page number</w:t>
      </w:r>
      <w:r w:rsidRPr="008113EF">
        <w:rPr>
          <w:u w:val="single"/>
        </w:rPr>
        <w:tab/>
      </w:r>
      <w:bookmarkStart w:id="0" w:name="_GoBack"/>
      <w:bookmarkEnd w:id="0"/>
    </w:p>
    <w:p w:rsidR="00F84FEF" w:rsidRDefault="00F84FEF" w:rsidP="00F84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365F0A">
        <w:t>Introduced and read first time (</w:t>
      </w:r>
      <w:hyperlink r:id="rId7" w:history="1">
        <w:r w:rsidRPr="00365F0A">
          <w:rPr>
            <w:rStyle w:val="Hyperlink"/>
          </w:rPr>
          <w:t>House Journal</w:t>
        </w:r>
        <w:r w:rsidRPr="00365F0A">
          <w:rPr>
            <w:rStyle w:val="Hyperlink"/>
          </w:rPr>
          <w:noBreakHyphen/>
          <w:t>page 5</w:t>
        </w:r>
      </w:hyperlink>
      <w:r w:rsidRPr="00365F0A">
        <w:t>)</w:t>
      </w:r>
    </w:p>
    <w:p w:rsidR="00F84FEF" w:rsidRDefault="00F84FEF" w:rsidP="00F84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365F0A">
        <w:t>Referred to Co</w:t>
      </w:r>
      <w:r>
        <w:t xml:space="preserve">mmittee on </w:t>
      </w:r>
      <w:r w:rsidRPr="00365F0A">
        <w:rPr>
          <w:b/>
        </w:rPr>
        <w:t>Education and Public Works</w:t>
      </w:r>
      <w:r w:rsidRPr="00365F0A">
        <w:t xml:space="preserve"> (</w:t>
      </w:r>
      <w:hyperlink r:id="rId8" w:history="1">
        <w:r w:rsidRPr="00365F0A">
          <w:rPr>
            <w:rStyle w:val="Hyperlink"/>
          </w:rPr>
          <w:t>House Journal</w:t>
        </w:r>
        <w:r w:rsidRPr="00365F0A">
          <w:rPr>
            <w:rStyle w:val="Hyperlink"/>
          </w:rPr>
          <w:noBreakHyphen/>
          <w:t>page 5</w:t>
        </w:r>
      </w:hyperlink>
      <w:r w:rsidRPr="00365F0A">
        <w:t>)</w:t>
      </w:r>
    </w:p>
    <w:p w:rsidR="00F84FEF" w:rsidRDefault="00F84FEF" w:rsidP="00F84F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3EF" w:rsidRPr="008113EF" w:rsidRDefault="008113EF" w:rsidP="00811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113EF" w:rsidRDefault="008113EF" w:rsidP="008113EF">
      <w:pPr>
        <w:widowControl w:val="0"/>
        <w:jc w:val="left"/>
      </w:pPr>
      <w:r w:rsidRPr="008113EF">
        <w:rPr>
          <w:b/>
        </w:rPr>
        <w:t>VERSIONS OF THIS BILL</w:t>
      </w:r>
    </w:p>
    <w:p w:rsidR="008113EF" w:rsidRDefault="008113EF" w:rsidP="008113EF">
      <w:pPr>
        <w:widowControl w:val="0"/>
        <w:jc w:val="left"/>
      </w:pPr>
    </w:p>
    <w:p w:rsidR="008113EF" w:rsidRDefault="004314BE" w:rsidP="008113EF">
      <w:pPr>
        <w:widowControl w:val="0"/>
        <w:jc w:val="left"/>
      </w:pPr>
      <w:hyperlink r:id="rId9" w:history="1">
        <w:r w:rsidR="008113EF">
          <w:rPr>
            <w:rStyle w:val="Hyperlink"/>
          </w:rPr>
          <w:t>2/27/2013</w:t>
        </w:r>
      </w:hyperlink>
    </w:p>
    <w:p w:rsidR="008113EF" w:rsidRDefault="008113EF" w:rsidP="008113EF"/>
    <w:p w:rsidR="008113EF" w:rsidRDefault="008113EF" w:rsidP="008113EF">
      <w:pPr>
        <w:sectPr w:rsidR="008113EF" w:rsidSect="008113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42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41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27F53" w:rsidRDefault="00727F53" w:rsidP="0072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D40CE1">
        <w:rPr>
          <w:color w:val="000000" w:themeColor="text1"/>
          <w:u w:color="000000" w:themeColor="text1"/>
        </w:rPr>
        <w:t>TO AMEND SECTION 59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443</w:t>
      </w:r>
      <w:r w:rsidRPr="00D40CE1">
        <w:rPr>
          <w:color w:val="000000" w:themeColor="text1"/>
          <w:u w:color="000000" w:themeColor="text1"/>
        </w:rPr>
        <w:t xml:space="preserve">, CODE OF LAWS OF SOUTH CAROLINA, 1976, RELATING TO </w:t>
      </w:r>
      <w:r>
        <w:rPr>
          <w:color w:val="000000" w:themeColor="text1"/>
          <w:u w:color="000000" w:themeColor="text1"/>
        </w:rPr>
        <w:t>THE REQUIREMENT OF SCHOOLS TO PROVIDE FOR A MINUTE OF MANDATORY SILENCE AT THE BEGINNING OF EACH SCHOOL DAY,</w:t>
      </w:r>
      <w:r w:rsidRPr="00D40CE1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AUTHORIZE SCHOOLS TO SAY A PRAYER AT THE BEGINNING OF THE SCHOOL DAY, TO NOTIFY PARENTS AND GUARDIANS OF THE POLICY, AND TO REQUIRE SCHOOLS TO ALLOW A STUDENT TO LEAVE THE CLASSROOM IF THE STUDENT DOES NOT WANT TO LISTEN TO OR PARTICIPATE IN THE PRAYER.</w:t>
      </w:r>
    </w:p>
    <w:p w:rsidR="002541B0" w:rsidRDefault="002541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41B0" w:rsidRDefault="002541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541B0" w:rsidRDefault="002541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BE1" w:rsidRDefault="00727F53" w:rsidP="00727F53">
      <w:pPr>
        <w:pStyle w:val="BillDots"/>
      </w:pPr>
      <w:r w:rsidRPr="00C43157">
        <w:t>SECTION</w:t>
      </w:r>
      <w:r w:rsidRPr="00C43157">
        <w:tab/>
        <w:t>1.</w:t>
      </w:r>
      <w:r w:rsidRPr="00C43157">
        <w:tab/>
        <w:t>Section 59</w:t>
      </w:r>
      <w:r>
        <w:noBreakHyphen/>
      </w:r>
      <w:r w:rsidRPr="00C43157">
        <w:t>1</w:t>
      </w:r>
      <w:r>
        <w:noBreakHyphen/>
      </w:r>
      <w:r w:rsidRPr="00C43157">
        <w:t>443 of the 1976 Code is amended to rea</w:t>
      </w:r>
      <w:r w:rsidR="00AD2BE1">
        <w:t>d:</w:t>
      </w:r>
    </w:p>
    <w:p w:rsidR="00AD2BE1" w:rsidRDefault="00AD2BE1" w:rsidP="00727F53">
      <w:pPr>
        <w:pStyle w:val="BillDots"/>
      </w:pPr>
    </w:p>
    <w:p w:rsidR="00727F53" w:rsidRDefault="00AD2BE1" w:rsidP="00727F53">
      <w:pPr>
        <w:pStyle w:val="BillDots"/>
        <w:rPr>
          <w:color w:val="000000"/>
        </w:rPr>
      </w:pPr>
      <w:r>
        <w:tab/>
      </w:r>
      <w:r w:rsidR="00727F53" w:rsidRPr="00C43157">
        <w:rPr>
          <w:color w:val="000000"/>
        </w:rPr>
        <w:t>“</w:t>
      </w:r>
      <w:bookmarkStart w:id="5" w:name="59-1-443"/>
      <w:bookmarkEnd w:id="5"/>
      <w:r w:rsidR="00727F53" w:rsidRPr="00C43157">
        <w:rPr>
          <w:bCs/>
          <w:color w:val="000000"/>
        </w:rPr>
        <w:t>Section 59</w:t>
      </w:r>
      <w:r w:rsidR="00727F53">
        <w:rPr>
          <w:bCs/>
          <w:color w:val="000000"/>
        </w:rPr>
        <w:noBreakHyphen/>
      </w:r>
      <w:r w:rsidR="00727F53" w:rsidRPr="00C43157">
        <w:rPr>
          <w:bCs/>
          <w:color w:val="000000"/>
        </w:rPr>
        <w:t>1</w:t>
      </w:r>
      <w:r w:rsidR="00727F53">
        <w:rPr>
          <w:bCs/>
          <w:color w:val="000000"/>
        </w:rPr>
        <w:noBreakHyphen/>
      </w:r>
      <w:r>
        <w:rPr>
          <w:bCs/>
          <w:color w:val="000000"/>
        </w:rPr>
        <w:t xml:space="preserve">443. </w:t>
      </w:r>
      <w:r>
        <w:rPr>
          <w:color w:val="000000"/>
        </w:rPr>
        <w:tab/>
      </w:r>
      <w:r w:rsidR="00727F53" w:rsidRPr="00C43157">
        <w:rPr>
          <w:color w:val="000000"/>
        </w:rPr>
        <w:t>All schools shall provide for a minute of mandatory silence at the beginning of each school day</w:t>
      </w:r>
      <w:r w:rsidR="00727F53" w:rsidRPr="00F20232">
        <w:rPr>
          <w:color w:val="000000"/>
          <w:u w:val="single"/>
        </w:rPr>
        <w:t>, or in the alternative, the school principal or a teacher may deliver a prayer at the commencement of the school day</w:t>
      </w:r>
      <w:r w:rsidR="00727F53" w:rsidRPr="00727F53">
        <w:rPr>
          <w:color w:val="000000"/>
          <w:u w:val="single"/>
        </w:rPr>
        <w:t>. T</w:t>
      </w:r>
      <w:r w:rsidR="00727F53" w:rsidRPr="00C43157">
        <w:rPr>
          <w:color w:val="000000"/>
          <w:u w:val="single"/>
        </w:rPr>
        <w:t xml:space="preserve">he </w:t>
      </w:r>
      <w:r w:rsidR="00727F53">
        <w:rPr>
          <w:color w:val="000000"/>
          <w:u w:val="single"/>
        </w:rPr>
        <w:t xml:space="preserve">school </w:t>
      </w:r>
      <w:r w:rsidR="00727F53" w:rsidRPr="00C43157">
        <w:rPr>
          <w:color w:val="000000"/>
          <w:u w:val="single"/>
        </w:rPr>
        <w:t xml:space="preserve">shall </w:t>
      </w:r>
      <w:r w:rsidR="00727F53">
        <w:rPr>
          <w:color w:val="000000"/>
          <w:u w:val="single"/>
        </w:rPr>
        <w:t>notify parents and guardians of the policy in writing in a school handbook, including the right of a student to</w:t>
      </w:r>
      <w:r w:rsidR="00727F53" w:rsidRPr="00C43157">
        <w:rPr>
          <w:color w:val="000000"/>
          <w:u w:val="single"/>
        </w:rPr>
        <w:t xml:space="preserve"> leave the classroom </w:t>
      </w:r>
      <w:r w:rsidR="00727F53">
        <w:rPr>
          <w:color w:val="000000"/>
          <w:u w:val="single"/>
        </w:rPr>
        <w:t xml:space="preserve">during that time </w:t>
      </w:r>
      <w:r w:rsidR="00727F53" w:rsidRPr="00C43157">
        <w:rPr>
          <w:color w:val="000000"/>
          <w:u w:val="single"/>
        </w:rPr>
        <w:t>if the student does not want to listen to or participate in the prayer</w:t>
      </w:r>
      <w:r w:rsidR="00727F53" w:rsidRPr="005D5731">
        <w:rPr>
          <w:color w:val="000000"/>
        </w:rPr>
        <w:t>.</w:t>
      </w:r>
      <w:r w:rsidR="00727F53" w:rsidRPr="00C43157">
        <w:rPr>
          <w:color w:val="000000"/>
        </w:rPr>
        <w:t>”</w:t>
      </w:r>
    </w:p>
    <w:p w:rsidR="00727F53" w:rsidRDefault="00727F53" w:rsidP="00727F53">
      <w:pPr>
        <w:pStyle w:val="BillDots"/>
        <w:rPr>
          <w:color w:val="000000"/>
        </w:rPr>
      </w:pPr>
    </w:p>
    <w:p w:rsidR="0010776B" w:rsidRDefault="00727F53" w:rsidP="00727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43157">
        <w:t>SECTION</w:t>
      </w:r>
      <w:r w:rsidRPr="00C43157">
        <w:tab/>
        <w:t>2.</w:t>
      </w:r>
      <w:r w:rsidRPr="00C43157">
        <w:tab/>
        <w:t>This act takes effect upon approval by the Governor.</w:t>
      </w:r>
    </w:p>
    <w:p w:rsidR="003E4254" w:rsidRDefault="00727F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4254" w:rsidRDefault="003E4254" w:rsidP="008113EF">
      <w:pPr>
        <w:suppressAutoHyphens/>
      </w:pPr>
    </w:p>
    <w:sectPr w:rsidR="003E4254" w:rsidSect="008113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1B0" w:rsidRDefault="002541B0" w:rsidP="009F0C77">
      <w:r>
        <w:separator/>
      </w:r>
    </w:p>
  </w:endnote>
  <w:endnote w:type="continuationSeparator" w:id="0">
    <w:p w:rsidR="002541B0" w:rsidRDefault="002541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4DED3DB-B3C4-4362-A46C-5B7D4D242A61}"/>
    <w:embedBold r:id="rId2" w:fontKey="{9E65CE4D-1BBF-480B-9ECD-33173511D44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6EFA47-188B-41E7-A463-B6D9C8156F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ED2B0FC-22BF-40C8-A7E3-6BB7944BB2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AFD883-885B-45AD-90EB-81E8ECE85B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13EF" w:rsidRPr="003E4254" w:rsidRDefault="008113EF" w:rsidP="003E42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[3634]</w:t>
    </w:r>
    <w:r>
      <w:tab/>
    </w:r>
    <w:r w:rsidR="006A2DFD">
      <w:fldChar w:fldCharType="begin"/>
    </w:r>
    <w:r w:rsidR="006A2DFD">
      <w:instrText xml:space="preserve"> PAGE  \* MERGEFORMAT </w:instrText>
    </w:r>
    <w:r w:rsidR="006A2DFD">
      <w:fldChar w:fldCharType="separate"/>
    </w:r>
    <w:r w:rsidR="004314BE">
      <w:rPr>
        <w:noProof/>
      </w:rPr>
      <w:t>1</w:t>
    </w:r>
    <w:r w:rsidR="006A2DF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1B0" w:rsidRDefault="002541B0" w:rsidP="009F0C77">
      <w:r>
        <w:separator/>
      </w:r>
    </w:p>
  </w:footnote>
  <w:footnote w:type="continuationSeparator" w:id="0">
    <w:p w:rsidR="002541B0" w:rsidRDefault="002541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37VR13"/>
    <w:docVar w:name="CoverBillType" w:val="b"/>
    <w:docVar w:name="docpath" w:val="L:\Council\bills\NBD\11137VR13.DOCX"/>
    <w:docVar w:name="dvBillNumber" w:val="363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E155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67EE"/>
    <w:rsid w:val="00250967"/>
    <w:rsid w:val="002541B0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4254"/>
    <w:rsid w:val="003E5288"/>
    <w:rsid w:val="003F6D79"/>
    <w:rsid w:val="0041760A"/>
    <w:rsid w:val="00417C01"/>
    <w:rsid w:val="004314BE"/>
    <w:rsid w:val="004345A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C6C"/>
    <w:rsid w:val="006215AA"/>
    <w:rsid w:val="006913C9"/>
    <w:rsid w:val="0069470D"/>
    <w:rsid w:val="006A2DFD"/>
    <w:rsid w:val="00727F53"/>
    <w:rsid w:val="00734F00"/>
    <w:rsid w:val="007A70AE"/>
    <w:rsid w:val="007A774B"/>
    <w:rsid w:val="0081067C"/>
    <w:rsid w:val="008113EF"/>
    <w:rsid w:val="008362E8"/>
    <w:rsid w:val="008A1768"/>
    <w:rsid w:val="008F0F33"/>
    <w:rsid w:val="008F4429"/>
    <w:rsid w:val="0094021A"/>
    <w:rsid w:val="00955852"/>
    <w:rsid w:val="00981289"/>
    <w:rsid w:val="009B44AF"/>
    <w:rsid w:val="009C6A0B"/>
    <w:rsid w:val="009F0C77"/>
    <w:rsid w:val="009F4DD1"/>
    <w:rsid w:val="00A4160A"/>
    <w:rsid w:val="00A41684"/>
    <w:rsid w:val="00A64E80"/>
    <w:rsid w:val="00A72BCD"/>
    <w:rsid w:val="00A741D9"/>
    <w:rsid w:val="00A833AB"/>
    <w:rsid w:val="00A9741D"/>
    <w:rsid w:val="00AB17D7"/>
    <w:rsid w:val="00AD2BE1"/>
    <w:rsid w:val="00AD4B17"/>
    <w:rsid w:val="00B412D4"/>
    <w:rsid w:val="00B81D99"/>
    <w:rsid w:val="00B85DA4"/>
    <w:rsid w:val="00BE155F"/>
    <w:rsid w:val="00BE3C22"/>
    <w:rsid w:val="00C0345E"/>
    <w:rsid w:val="00C3483A"/>
    <w:rsid w:val="00C74E9D"/>
    <w:rsid w:val="00C82FD3"/>
    <w:rsid w:val="00C92819"/>
    <w:rsid w:val="00CA7A73"/>
    <w:rsid w:val="00CC6B7B"/>
    <w:rsid w:val="00CD2089"/>
    <w:rsid w:val="00D73A67"/>
    <w:rsid w:val="00D970A9"/>
    <w:rsid w:val="00DF3845"/>
    <w:rsid w:val="00E30904"/>
    <w:rsid w:val="00E41911"/>
    <w:rsid w:val="00E92EEF"/>
    <w:rsid w:val="00F036E7"/>
    <w:rsid w:val="00F24442"/>
    <w:rsid w:val="00F50AE3"/>
    <w:rsid w:val="00F67CF1"/>
    <w:rsid w:val="00F840F0"/>
    <w:rsid w:val="00F84FE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10C37B-7FD2-429A-8817-2D726B8BA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7F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F5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113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2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634_2013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BAB06E-652F-4FB8-94CC-733E7D1F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296</Words>
  <Characters>1692</Characters>
  <Application>Microsoft Office Word</Application>
  <DocSecurity>0</DocSecurity>
  <Lines>14</Lines>
  <Paragraphs>3</Paragraphs>
  <ScaleCrop>false</ScaleCrop>
  <Company>LPITS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3634: Prayer in schools - South Carolina Legislature Online</dc:title>
  <dc:creator>NikiDowney</dc:creator>
  <cp:lastModifiedBy>N Cumfer</cp:lastModifiedBy>
  <cp:revision>8</cp:revision>
  <cp:lastPrinted>2013-02-25T21:19:00Z</cp:lastPrinted>
  <dcterms:created xsi:type="dcterms:W3CDTF">2013-02-27T16:21:00Z</dcterms:created>
  <dcterms:modified xsi:type="dcterms:W3CDTF">2014-12-05T16:40:00Z</dcterms:modified>
</cp:coreProperties>
</file>