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E4B" w:rsidRDefault="00F52E4B" w:rsidP="00F52E4B">
      <w:pPr>
        <w:widowControl w:val="0"/>
        <w:jc w:val="center"/>
      </w:pPr>
      <w:r w:rsidRPr="00F52E4B">
        <w:rPr>
          <w:b/>
        </w:rPr>
        <w:t>South Carolina General Assembly</w:t>
      </w:r>
    </w:p>
    <w:p w:rsidR="00F52E4B" w:rsidRDefault="00F52E4B" w:rsidP="00F52E4B">
      <w:pPr>
        <w:widowControl w:val="0"/>
        <w:jc w:val="center"/>
      </w:pPr>
      <w:r>
        <w:t>120th Session, 2013-2014</w:t>
      </w:r>
    </w:p>
    <w:p w:rsidR="00F52E4B" w:rsidRDefault="00F52E4B" w:rsidP="00F52E4B">
      <w:pPr>
        <w:widowControl w:val="0"/>
        <w:jc w:val="left"/>
      </w:pPr>
    </w:p>
    <w:p w:rsidR="00F52E4B" w:rsidRDefault="00F52E4B" w:rsidP="00F52E4B">
      <w:pPr>
        <w:widowControl w:val="0"/>
        <w:jc w:val="left"/>
        <w:rPr>
          <w:b/>
        </w:rPr>
      </w:pPr>
      <w:r w:rsidRPr="00F52E4B">
        <w:rPr>
          <w:b/>
        </w:rPr>
        <w:t>H. 3720</w:t>
      </w:r>
    </w:p>
    <w:p w:rsidR="00F52E4B" w:rsidRDefault="00F52E4B" w:rsidP="00F52E4B">
      <w:pPr>
        <w:widowControl w:val="0"/>
        <w:jc w:val="left"/>
        <w:rPr>
          <w:b/>
        </w:rPr>
      </w:pPr>
    </w:p>
    <w:p w:rsidR="00F52E4B" w:rsidRDefault="00F52E4B" w:rsidP="00F52E4B">
      <w:pPr>
        <w:widowControl w:val="0"/>
        <w:jc w:val="left"/>
      </w:pPr>
      <w:r w:rsidRPr="00F52E4B">
        <w:rPr>
          <w:b/>
        </w:rPr>
        <w:t>STATUS INFORMATION</w:t>
      </w:r>
    </w:p>
    <w:p w:rsidR="00F52E4B" w:rsidRDefault="00F52E4B" w:rsidP="00F52E4B">
      <w:pPr>
        <w:widowControl w:val="0"/>
        <w:jc w:val="left"/>
      </w:pPr>
    </w:p>
    <w:p w:rsidR="00F52E4B" w:rsidRDefault="00F52E4B" w:rsidP="00F52E4B">
      <w:pPr>
        <w:widowControl w:val="0"/>
        <w:jc w:val="left"/>
      </w:pPr>
      <w:r>
        <w:t>Concurrent Resolution</w:t>
      </w:r>
    </w:p>
    <w:p w:rsidR="00F52E4B" w:rsidRDefault="00F52E4B" w:rsidP="00F52E4B">
      <w:pPr>
        <w:widowControl w:val="0"/>
        <w:jc w:val="left"/>
      </w:pPr>
      <w:r>
        <w:t>Sponsors: Reps. Gagnon and Gambrell</w:t>
      </w:r>
    </w:p>
    <w:p w:rsidR="00F52E4B" w:rsidRDefault="00F52E4B" w:rsidP="00F52E4B">
      <w:pPr>
        <w:widowControl w:val="0"/>
        <w:jc w:val="left"/>
      </w:pPr>
      <w:r>
        <w:t>Document Path: l:\council\bills\rm\1154dg13.docx</w:t>
      </w:r>
    </w:p>
    <w:p w:rsidR="00F52E4B" w:rsidRDefault="00F52E4B" w:rsidP="00F52E4B">
      <w:pPr>
        <w:widowControl w:val="0"/>
        <w:jc w:val="left"/>
      </w:pPr>
    </w:p>
    <w:p w:rsidR="00944F5F" w:rsidRDefault="00944F5F" w:rsidP="00F52E4B">
      <w:pPr>
        <w:widowControl w:val="0"/>
        <w:jc w:val="left"/>
      </w:pPr>
      <w:r>
        <w:t>Introduced in the House on February 28, 2013</w:t>
      </w:r>
    </w:p>
    <w:p w:rsidR="00944F5F" w:rsidRDefault="00944F5F" w:rsidP="00F52E4B">
      <w:pPr>
        <w:widowControl w:val="0"/>
        <w:jc w:val="left"/>
      </w:pPr>
      <w:r>
        <w:t>Introduced in the Senate on February 28, 2013</w:t>
      </w:r>
    </w:p>
    <w:p w:rsidR="00944F5F" w:rsidRDefault="00944F5F" w:rsidP="00F52E4B">
      <w:pPr>
        <w:widowControl w:val="0"/>
        <w:jc w:val="left"/>
      </w:pPr>
      <w:r>
        <w:t>Adopted by the General Assembly on February 28, 2013</w:t>
      </w:r>
    </w:p>
    <w:p w:rsidR="00944F5F" w:rsidRDefault="00944F5F" w:rsidP="00F52E4B">
      <w:pPr>
        <w:widowControl w:val="0"/>
        <w:jc w:val="left"/>
      </w:pPr>
    </w:p>
    <w:p w:rsidR="00F52E4B" w:rsidRDefault="00F52E4B" w:rsidP="00F52E4B">
      <w:pPr>
        <w:widowControl w:val="0"/>
        <w:jc w:val="left"/>
      </w:pPr>
      <w:r>
        <w:t xml:space="preserve">Summary: </w:t>
      </w:r>
      <w:r w:rsidR="001707A5">
        <w:t>Sage Automotive Interiors Sharon Plant</w:t>
      </w:r>
    </w:p>
    <w:p w:rsidR="00F52E4B" w:rsidRDefault="00F52E4B" w:rsidP="00F52E4B">
      <w:pPr>
        <w:widowControl w:val="0"/>
        <w:jc w:val="left"/>
      </w:pPr>
    </w:p>
    <w:p w:rsidR="00F52E4B" w:rsidRDefault="00F52E4B" w:rsidP="00F52E4B">
      <w:pPr>
        <w:widowControl w:val="0"/>
        <w:jc w:val="left"/>
      </w:pPr>
    </w:p>
    <w:p w:rsidR="00F52E4B" w:rsidRDefault="00F52E4B" w:rsidP="00F52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2E4B">
        <w:rPr>
          <w:b/>
        </w:rPr>
        <w:t>HISTORY OF LEGISLATIVE ACTIONS</w:t>
      </w:r>
    </w:p>
    <w:p w:rsidR="00F52E4B" w:rsidRDefault="00F52E4B" w:rsidP="00F52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2E4B" w:rsidRPr="00F52E4B" w:rsidRDefault="00F52E4B" w:rsidP="00F52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2E4B">
        <w:rPr>
          <w:u w:val="single"/>
        </w:rPr>
        <w:tab/>
        <w:t>Date</w:t>
      </w:r>
      <w:r w:rsidRPr="00F52E4B">
        <w:rPr>
          <w:u w:val="single"/>
        </w:rPr>
        <w:tab/>
        <w:t>Body</w:t>
      </w:r>
      <w:r w:rsidRPr="00F52E4B">
        <w:rPr>
          <w:u w:val="single"/>
        </w:rPr>
        <w:tab/>
        <w:t>Action Description with journal page number</w:t>
      </w:r>
      <w:r w:rsidRPr="00F52E4B">
        <w:rPr>
          <w:u w:val="single"/>
        </w:rPr>
        <w:tab/>
      </w:r>
      <w:bookmarkStart w:id="0" w:name="_GoBack"/>
      <w:bookmarkEnd w:id="0"/>
    </w:p>
    <w:p w:rsidR="003041B5" w:rsidRDefault="003041B5" w:rsidP="00304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F77677">
        <w:t>Intr</w:t>
      </w:r>
      <w:r>
        <w:t xml:space="preserve">oduced, adopted, sent to Senate </w:t>
      </w:r>
      <w:r w:rsidRPr="00F77677">
        <w:t>(</w:t>
      </w:r>
      <w:hyperlink r:id="rId7" w:history="1">
        <w:r w:rsidRPr="00F77677">
          <w:rPr>
            <w:rStyle w:val="Hyperlink"/>
          </w:rPr>
          <w:t>House Journal</w:t>
        </w:r>
        <w:r w:rsidRPr="00F77677">
          <w:rPr>
            <w:rStyle w:val="Hyperlink"/>
          </w:rPr>
          <w:noBreakHyphen/>
          <w:t>page 28</w:t>
        </w:r>
      </w:hyperlink>
      <w:r w:rsidRPr="00F77677">
        <w:t>)</w:t>
      </w:r>
    </w:p>
    <w:p w:rsidR="003041B5" w:rsidRDefault="003041B5" w:rsidP="00304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Senate</w:t>
      </w:r>
      <w:r>
        <w:tab/>
      </w:r>
      <w:r w:rsidRPr="00F77677">
        <w:t>Introduced, ado</w:t>
      </w:r>
      <w:r>
        <w:t xml:space="preserve">pted, returned with concurrence </w:t>
      </w:r>
      <w:r w:rsidRPr="00F77677">
        <w:t>(</w:t>
      </w:r>
      <w:hyperlink r:id="rId8" w:history="1">
        <w:r w:rsidRPr="00F77677">
          <w:rPr>
            <w:rStyle w:val="Hyperlink"/>
          </w:rPr>
          <w:t>Senate Journal</w:t>
        </w:r>
        <w:r w:rsidRPr="00F77677">
          <w:rPr>
            <w:rStyle w:val="Hyperlink"/>
          </w:rPr>
          <w:noBreakHyphen/>
          <w:t>page 18</w:t>
        </w:r>
      </w:hyperlink>
      <w:r w:rsidRPr="00F77677">
        <w:t>)</w:t>
      </w:r>
    </w:p>
    <w:p w:rsidR="003041B5" w:rsidRDefault="003041B5" w:rsidP="00304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2E4B" w:rsidRPr="00F52E4B" w:rsidRDefault="00F52E4B" w:rsidP="00F52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2E4B" w:rsidRDefault="00F52E4B" w:rsidP="00F52E4B">
      <w:r w:rsidRPr="00F52E4B">
        <w:rPr>
          <w:b/>
        </w:rPr>
        <w:t>VERSIONS OF THIS BILL</w:t>
      </w:r>
    </w:p>
    <w:p w:rsidR="00F52E4B" w:rsidRDefault="00F52E4B" w:rsidP="00F52E4B"/>
    <w:p w:rsidR="00F52E4B" w:rsidRDefault="00C972DC" w:rsidP="00F52E4B">
      <w:hyperlink r:id="rId9" w:history="1">
        <w:r w:rsidR="00F52E4B">
          <w:rPr>
            <w:rStyle w:val="Hyperlink"/>
          </w:rPr>
          <w:t>2/28/2013</w:t>
        </w:r>
      </w:hyperlink>
    </w:p>
    <w:p w:rsidR="00F52E4B" w:rsidRDefault="00F52E4B" w:rsidP="00F52E4B"/>
    <w:p w:rsidR="00F52E4B" w:rsidRDefault="00F52E4B" w:rsidP="00F52E4B">
      <w:pPr>
        <w:sectPr w:rsidR="00F52E4B" w:rsidSect="00F52E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72C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5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0F83">
        <w:t xml:space="preserve">CONGRATULATE THE SAGE AUTOMOTIVE </w:t>
      </w:r>
      <w:r w:rsidR="00513332">
        <w:t xml:space="preserve">INTERIORS </w:t>
      </w:r>
      <w:r w:rsidR="009936C8">
        <w:t xml:space="preserve">SHARON </w:t>
      </w:r>
      <w:r w:rsidR="00513332">
        <w:t xml:space="preserve">PLANT IN </w:t>
      </w:r>
      <w:r w:rsidR="009936C8">
        <w:t>ABBEVILLE</w:t>
      </w:r>
      <w:r w:rsidR="00513332">
        <w:t xml:space="preserve"> ON RECEIVING THE </w:t>
      </w:r>
      <w:r w:rsidR="00513332" w:rsidRPr="003B06D1">
        <w:rPr>
          <w:color w:val="000000" w:themeColor="text1"/>
          <w:u w:color="000000" w:themeColor="text1"/>
        </w:rPr>
        <w:t>SOUTH CAROLINA DEPARTMENT OF LABOR, LICENSING AND REGULATION</w:t>
      </w:r>
      <w:r w:rsidR="00BD6D4E" w:rsidRPr="00BD6D4E">
        <w:rPr>
          <w:color w:val="000000" w:themeColor="text1"/>
          <w:u w:color="000000" w:themeColor="text1"/>
        </w:rPr>
        <w:t>’</w:t>
      </w:r>
      <w:r w:rsidR="00513332">
        <w:rPr>
          <w:color w:val="000000" w:themeColor="text1"/>
          <w:u w:color="000000" w:themeColor="text1"/>
        </w:rPr>
        <w:t>S</w:t>
      </w:r>
      <w:r w:rsidR="00513332">
        <w:t xml:space="preserve"> “MILLION</w:t>
      </w:r>
      <w:r w:rsidR="00315727">
        <w:t>S</w:t>
      </w:r>
      <w:r w:rsidR="00513332">
        <w:t xml:space="preserve"> SAFE WORKED</w:t>
      </w:r>
      <w:r w:rsidR="00315727" w:rsidRPr="00315727">
        <w:t xml:space="preserve"> </w:t>
      </w:r>
      <w:r w:rsidR="00315727">
        <w:t>HOURS</w:t>
      </w:r>
      <w:r w:rsidR="00513332">
        <w:t>” AWARD.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5ED6" w:rsidRDefault="007872C0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62D3">
        <w:t xml:space="preserve">the South Carolina General Assembly is pleased to learn that the Sage Automotive Interiors </w:t>
      </w:r>
      <w:r w:rsidR="00C7120A">
        <w:t xml:space="preserve">Sharon </w:t>
      </w:r>
      <w:r w:rsidR="00C062D3">
        <w:t xml:space="preserve">plant in </w:t>
      </w:r>
      <w:r w:rsidR="00C7120A">
        <w:t>Abbeville</w:t>
      </w:r>
      <w:r w:rsidR="00C062D3">
        <w:t xml:space="preserve"> has received the “Million</w:t>
      </w:r>
      <w:r w:rsidR="007E7F18">
        <w:t>s</w:t>
      </w:r>
      <w:r w:rsidR="00C062D3">
        <w:t xml:space="preserve"> Safe </w:t>
      </w:r>
      <w:r w:rsidR="00315727">
        <w:t xml:space="preserve">Worked </w:t>
      </w:r>
      <w:r w:rsidR="00C062D3">
        <w:t>Hours” award</w:t>
      </w:r>
      <w:r w:rsidR="00011CFB">
        <w:t xml:space="preserve">, given by the </w:t>
      </w:r>
      <w:r w:rsidR="00011CFB" w:rsidRPr="003B06D1">
        <w:rPr>
          <w:color w:val="000000" w:themeColor="text1"/>
          <w:u w:color="000000" w:themeColor="text1"/>
        </w:rPr>
        <w:t>South Carolina Department of Labor, Licensing and Regulation</w:t>
      </w:r>
      <w:r w:rsidR="00BD5ED6">
        <w:rPr>
          <w:color w:val="000000" w:themeColor="text1"/>
          <w:u w:color="000000" w:themeColor="text1"/>
        </w:rPr>
        <w:t>; and</w:t>
      </w:r>
    </w:p>
    <w:p w:rsidR="00BD5ED6" w:rsidRDefault="00BD5ED6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20A" w:rsidRDefault="00BD5ED6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award </w:t>
      </w:r>
      <w:r>
        <w:t>recognizes p</w:t>
      </w:r>
      <w:r w:rsidRPr="003B06D1">
        <w:rPr>
          <w:color w:val="000000" w:themeColor="text1"/>
          <w:u w:color="000000" w:themeColor="text1"/>
        </w:rPr>
        <w:t xml:space="preserve">lants in </w:t>
      </w:r>
      <w:r>
        <w:rPr>
          <w:color w:val="000000" w:themeColor="text1"/>
          <w:u w:color="000000" w:themeColor="text1"/>
        </w:rPr>
        <w:t>the Palmetto State t</w:t>
      </w:r>
      <w:r w:rsidRPr="003B06D1">
        <w:rPr>
          <w:color w:val="000000" w:themeColor="text1"/>
          <w:u w:color="000000" w:themeColor="text1"/>
        </w:rPr>
        <w:t xml:space="preserve">hat have reached at least one million hours without incident or injury. According to state officials, the award is </w:t>
      </w:r>
      <w:r w:rsidR="00315727">
        <w:rPr>
          <w:color w:val="000000" w:themeColor="text1"/>
          <w:u w:color="000000" w:themeColor="text1"/>
        </w:rPr>
        <w:t xml:space="preserve">earned by </w:t>
      </w:r>
      <w:r w:rsidRPr="003B06D1">
        <w:rPr>
          <w:color w:val="000000" w:themeColor="text1"/>
          <w:u w:color="000000" w:themeColor="text1"/>
        </w:rPr>
        <w:t xml:space="preserve">less than </w:t>
      </w:r>
      <w:r w:rsidR="00662294">
        <w:rPr>
          <w:color w:val="000000" w:themeColor="text1"/>
          <w:u w:color="000000" w:themeColor="text1"/>
        </w:rPr>
        <w:t>one</w:t>
      </w:r>
      <w:r w:rsidRPr="003B06D1">
        <w:rPr>
          <w:color w:val="000000" w:themeColor="text1"/>
          <w:u w:color="000000" w:themeColor="text1"/>
        </w:rPr>
        <w:t xml:space="preserve"> percent of all manufacturers in South Carolina</w:t>
      </w:r>
      <w:r w:rsidR="0066745C">
        <w:rPr>
          <w:color w:val="000000" w:themeColor="text1"/>
          <w:u w:color="000000" w:themeColor="text1"/>
        </w:rPr>
        <w:t>;</w:t>
      </w:r>
      <w:r w:rsidRPr="003B06D1">
        <w:rPr>
          <w:color w:val="000000" w:themeColor="text1"/>
          <w:u w:color="000000" w:themeColor="text1"/>
        </w:rPr>
        <w:t xml:space="preserve"> </w:t>
      </w:r>
      <w:r w:rsidR="00C7120A">
        <w:rPr>
          <w:color w:val="000000" w:themeColor="text1"/>
          <w:u w:color="000000" w:themeColor="text1"/>
        </w:rPr>
        <w:t>and</w:t>
      </w:r>
    </w:p>
    <w:p w:rsidR="00C7120A" w:rsidRDefault="00C7120A" w:rsidP="00BD5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20A" w:rsidRDefault="00C7120A" w:rsidP="004D5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B06D1">
        <w:rPr>
          <w:color w:val="000000" w:themeColor="text1"/>
          <w:u w:color="000000" w:themeColor="text1"/>
        </w:rPr>
        <w:t>Sage Automotive Interiors</w:t>
      </w:r>
      <w:r w:rsidR="004D52CB">
        <w:rPr>
          <w:color w:val="000000" w:themeColor="text1"/>
          <w:u w:color="000000" w:themeColor="text1"/>
        </w:rPr>
        <w:t xml:space="preserve">, </w:t>
      </w:r>
      <w:r w:rsidR="004D52CB" w:rsidRPr="003B06D1">
        <w:rPr>
          <w:color w:val="000000" w:themeColor="text1"/>
          <w:u w:color="000000" w:themeColor="text1"/>
        </w:rPr>
        <w:t>one of the world</w:t>
      </w:r>
      <w:r w:rsidR="00BD6D4E" w:rsidRPr="00BD6D4E">
        <w:rPr>
          <w:color w:val="000000" w:themeColor="text1"/>
          <w:u w:color="000000" w:themeColor="text1"/>
        </w:rPr>
        <w:t>’</w:t>
      </w:r>
      <w:r w:rsidR="004D52CB" w:rsidRPr="003B06D1">
        <w:rPr>
          <w:color w:val="000000" w:themeColor="text1"/>
          <w:u w:color="000000" w:themeColor="text1"/>
        </w:rPr>
        <w:t>s leading providers of automotive seating, door</w:t>
      </w:r>
      <w:r w:rsidR="00BD6D4E">
        <w:rPr>
          <w:color w:val="000000" w:themeColor="text1"/>
          <w:u w:color="000000" w:themeColor="text1"/>
        </w:rPr>
        <w:noBreakHyphen/>
      </w:r>
      <w:r w:rsidR="004D52CB" w:rsidRPr="003B06D1">
        <w:rPr>
          <w:color w:val="000000" w:themeColor="text1"/>
          <w:u w:color="000000" w:themeColor="text1"/>
        </w:rPr>
        <w:t>panel surfaces, and headliners</w:t>
      </w:r>
      <w:r w:rsidR="004D52CB">
        <w:rPr>
          <w:color w:val="000000" w:themeColor="text1"/>
          <w:u w:color="000000" w:themeColor="text1"/>
        </w:rPr>
        <w:t xml:space="preserve"> t</w:t>
      </w:r>
      <w:r w:rsidR="004D52CB" w:rsidRPr="003B06D1">
        <w:rPr>
          <w:color w:val="000000" w:themeColor="text1"/>
          <w:u w:color="000000" w:themeColor="text1"/>
        </w:rPr>
        <w:t xml:space="preserve">o </w:t>
      </w:r>
      <w:r w:rsidR="004D52CB">
        <w:rPr>
          <w:color w:val="000000" w:themeColor="text1"/>
          <w:u w:color="000000" w:themeColor="text1"/>
        </w:rPr>
        <w:t>o</w:t>
      </w:r>
      <w:r w:rsidR="004D52CB" w:rsidRPr="003B06D1">
        <w:rPr>
          <w:color w:val="000000" w:themeColor="text1"/>
          <w:u w:color="000000" w:themeColor="text1"/>
        </w:rPr>
        <w:t>riginal</w:t>
      </w:r>
      <w:r w:rsidR="00BD6D4E">
        <w:rPr>
          <w:color w:val="000000" w:themeColor="text1"/>
          <w:u w:color="000000" w:themeColor="text1"/>
        </w:rPr>
        <w:noBreakHyphen/>
      </w:r>
      <w:r w:rsidR="004D52CB">
        <w:rPr>
          <w:color w:val="000000" w:themeColor="text1"/>
          <w:u w:color="000000" w:themeColor="text1"/>
        </w:rPr>
        <w:t>e</w:t>
      </w:r>
      <w:r w:rsidR="004D52CB" w:rsidRPr="003B06D1">
        <w:rPr>
          <w:color w:val="000000" w:themeColor="text1"/>
          <w:u w:color="000000" w:themeColor="text1"/>
        </w:rPr>
        <w:t xml:space="preserve">quipment </w:t>
      </w:r>
      <w:r w:rsidR="004D52CB">
        <w:rPr>
          <w:color w:val="000000" w:themeColor="text1"/>
          <w:u w:color="000000" w:themeColor="text1"/>
        </w:rPr>
        <w:t>m</w:t>
      </w:r>
      <w:r w:rsidR="004D52CB" w:rsidRPr="003B06D1">
        <w:rPr>
          <w:color w:val="000000" w:themeColor="text1"/>
          <w:u w:color="000000" w:themeColor="text1"/>
        </w:rPr>
        <w:t>anufacturers</w:t>
      </w:r>
      <w:r w:rsidR="004D52CB">
        <w:rPr>
          <w:color w:val="000000" w:themeColor="text1"/>
          <w:u w:color="000000" w:themeColor="text1"/>
        </w:rPr>
        <w:t xml:space="preserve">, </w:t>
      </w:r>
      <w:r w:rsidRPr="003B06D1">
        <w:rPr>
          <w:color w:val="000000" w:themeColor="text1"/>
          <w:u w:color="000000" w:themeColor="text1"/>
        </w:rPr>
        <w:t>has maintain</w:t>
      </w:r>
      <w:r>
        <w:rPr>
          <w:color w:val="000000" w:themeColor="text1"/>
          <w:u w:color="000000" w:themeColor="text1"/>
        </w:rPr>
        <w:t>ed</w:t>
      </w:r>
      <w:r w:rsidRPr="003B06D1">
        <w:rPr>
          <w:color w:val="000000" w:themeColor="text1"/>
          <w:u w:color="000000" w:themeColor="text1"/>
        </w:rPr>
        <w:t xml:space="preserve"> a safe and incident</w:t>
      </w:r>
      <w:r w:rsidR="00BD6D4E">
        <w:rPr>
          <w:color w:val="000000" w:themeColor="text1"/>
          <w:u w:color="000000" w:themeColor="text1"/>
        </w:rPr>
        <w:noBreakHyphen/>
      </w:r>
      <w:r w:rsidRPr="003B06D1">
        <w:rPr>
          <w:color w:val="000000" w:themeColor="text1"/>
          <w:u w:color="000000" w:themeColor="text1"/>
        </w:rPr>
        <w:t xml:space="preserve">free plant environment in </w:t>
      </w:r>
      <w:r w:rsidR="000D0618">
        <w:rPr>
          <w:color w:val="000000" w:themeColor="text1"/>
          <w:u w:color="000000" w:themeColor="text1"/>
        </w:rPr>
        <w:t>its</w:t>
      </w:r>
      <w:r w:rsidRPr="003B06D1">
        <w:rPr>
          <w:color w:val="000000" w:themeColor="text1"/>
          <w:u w:color="000000" w:themeColor="text1"/>
        </w:rPr>
        <w:t xml:space="preserve"> Sharon plant for </w:t>
      </w:r>
      <w:r>
        <w:rPr>
          <w:color w:val="000000" w:themeColor="text1"/>
          <w:u w:color="000000" w:themeColor="text1"/>
        </w:rPr>
        <w:t>fifteen</w:t>
      </w:r>
      <w:r w:rsidRPr="003B06D1">
        <w:rPr>
          <w:color w:val="000000" w:themeColor="text1"/>
          <w:u w:color="000000" w:themeColor="text1"/>
        </w:rPr>
        <w:t xml:space="preserve"> years, more than </w:t>
      </w:r>
      <w:r w:rsidR="0066745C">
        <w:rPr>
          <w:color w:val="000000" w:themeColor="text1"/>
          <w:u w:color="000000" w:themeColor="text1"/>
        </w:rPr>
        <w:t>nine million hours,</w:t>
      </w:r>
      <w:r w:rsidR="00481189">
        <w:rPr>
          <w:color w:val="000000" w:themeColor="text1"/>
          <w:u w:color="000000" w:themeColor="text1"/>
        </w:rPr>
        <w:t xml:space="preserve"> which only a select few plants accomplish;</w:t>
      </w:r>
      <w:r>
        <w:rPr>
          <w:color w:val="000000" w:themeColor="text1"/>
          <w:u w:color="000000" w:themeColor="text1"/>
        </w:rPr>
        <w:t xml:space="preserve"> and</w:t>
      </w:r>
    </w:p>
    <w:p w:rsidR="00FD4D4E" w:rsidRDefault="00FD4D4E" w:rsidP="004D5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4D4E" w:rsidRPr="003B06D1" w:rsidRDefault="00FD4D4E" w:rsidP="00FD4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rightly proud</w:t>
      </w:r>
      <w:r w:rsidR="006F548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achievement, </w:t>
      </w:r>
      <w:r w:rsidR="006F548E">
        <w:rPr>
          <w:color w:val="000000" w:themeColor="text1"/>
          <w:u w:color="000000" w:themeColor="text1"/>
        </w:rPr>
        <w:t>company officials say</w:t>
      </w:r>
      <w:r>
        <w:rPr>
          <w:color w:val="000000" w:themeColor="text1"/>
          <w:u w:color="000000" w:themeColor="text1"/>
        </w:rPr>
        <w:t xml:space="preserve"> </w:t>
      </w:r>
      <w:r w:rsidRPr="003B06D1">
        <w:rPr>
          <w:color w:val="000000" w:themeColor="text1"/>
          <w:u w:color="000000" w:themeColor="text1"/>
        </w:rPr>
        <w:t>Sage research analysts have not found any other manufacturing location that can boast of such a long period of time without a recordable incident</w:t>
      </w:r>
      <w:r>
        <w:rPr>
          <w:color w:val="000000" w:themeColor="text1"/>
          <w:u w:color="000000" w:themeColor="text1"/>
        </w:rPr>
        <w:t>; and</w:t>
      </w:r>
    </w:p>
    <w:p w:rsidR="00C062D3" w:rsidRDefault="00C062D3" w:rsidP="00C7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2C0" w:rsidRDefault="00CD7906" w:rsidP="0070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0DC7">
        <w:t>appreciative</w:t>
      </w:r>
      <w:r w:rsidR="00703C6F">
        <w:t xml:space="preserve"> that Sage </w:t>
      </w:r>
      <w:r w:rsidR="00703C6F" w:rsidRPr="003B06D1">
        <w:rPr>
          <w:color w:val="000000" w:themeColor="text1"/>
          <w:u w:color="000000" w:themeColor="text1"/>
        </w:rPr>
        <w:t>Automotive Interiors</w:t>
      </w:r>
      <w:r w:rsidR="00703C6F">
        <w:rPr>
          <w:color w:val="000000" w:themeColor="text1"/>
          <w:u w:color="000000" w:themeColor="text1"/>
        </w:rPr>
        <w:t xml:space="preserve"> makes </w:t>
      </w:r>
      <w:r w:rsidR="00703C6F" w:rsidRPr="003B06D1">
        <w:rPr>
          <w:color w:val="000000" w:themeColor="text1"/>
          <w:u w:color="000000" w:themeColor="text1"/>
        </w:rPr>
        <w:t xml:space="preserve">the </w:t>
      </w:r>
      <w:r w:rsidR="00703C6F">
        <w:rPr>
          <w:color w:val="000000" w:themeColor="text1"/>
          <w:u w:color="000000" w:themeColor="text1"/>
        </w:rPr>
        <w:t>safety</w:t>
      </w:r>
      <w:r w:rsidR="00703C6F" w:rsidRPr="003B06D1">
        <w:rPr>
          <w:color w:val="000000" w:themeColor="text1"/>
          <w:u w:color="000000" w:themeColor="text1"/>
        </w:rPr>
        <w:t xml:space="preserve"> of </w:t>
      </w:r>
      <w:r w:rsidR="00703C6F">
        <w:rPr>
          <w:color w:val="000000" w:themeColor="text1"/>
          <w:u w:color="000000" w:themeColor="text1"/>
        </w:rPr>
        <w:t>its</w:t>
      </w:r>
      <w:r w:rsidR="00703C6F" w:rsidRPr="003B06D1">
        <w:rPr>
          <w:color w:val="000000" w:themeColor="text1"/>
          <w:u w:color="000000" w:themeColor="text1"/>
        </w:rPr>
        <w:t xml:space="preserve"> employees </w:t>
      </w:r>
      <w:r w:rsidR="00703C6F">
        <w:rPr>
          <w:color w:val="000000" w:themeColor="text1"/>
          <w:u w:color="000000" w:themeColor="text1"/>
        </w:rPr>
        <w:t xml:space="preserve">a top priority, the General Assembly takes </w:t>
      </w:r>
      <w:r w:rsidR="00703C6F">
        <w:rPr>
          <w:color w:val="000000" w:themeColor="text1"/>
          <w:u w:color="000000" w:themeColor="text1"/>
        </w:rPr>
        <w:lastRenderedPageBreak/>
        <w:t xml:space="preserve">great pleasure in saluting the company on receiving this notable </w:t>
      </w:r>
      <w:r w:rsidR="00C50DC7">
        <w:rPr>
          <w:color w:val="000000" w:themeColor="text1"/>
          <w:u w:color="000000" w:themeColor="text1"/>
        </w:rPr>
        <w:t xml:space="preserve">honor, </w:t>
      </w:r>
      <w:r w:rsidR="00C50DC7">
        <w:t>the “Millions Safe Worked Hours” award</w:t>
      </w:r>
      <w:r w:rsidR="00703C6F">
        <w:rPr>
          <w:color w:val="000000" w:themeColor="text1"/>
          <w:u w:color="000000" w:themeColor="text1"/>
        </w:rPr>
        <w:t xml:space="preserve">. </w:t>
      </w:r>
      <w:r w:rsidR="007872C0">
        <w:t xml:space="preserve">Now, therefore, 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B2F" w:rsidRDefault="007872C0" w:rsidP="009E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E3B2F">
        <w:t xml:space="preserve"> </w:t>
      </w:r>
      <w:r w:rsidR="009E3B2F">
        <w:rPr>
          <w:color w:val="000000" w:themeColor="text1"/>
        </w:rPr>
        <w:t xml:space="preserve">the members of the South Carolina General Assembly, by this resolution, </w:t>
      </w:r>
      <w:r w:rsidR="009E3B2F">
        <w:t xml:space="preserve">congratulate the Sage Automotive Interiors </w:t>
      </w:r>
      <w:r w:rsidR="00933939">
        <w:t xml:space="preserve">Sharon </w:t>
      </w:r>
      <w:r w:rsidR="009E3B2F">
        <w:t xml:space="preserve">plant in </w:t>
      </w:r>
      <w:r w:rsidR="00933939">
        <w:t>Abbeville</w:t>
      </w:r>
      <w:r w:rsidR="009E3B2F">
        <w:t xml:space="preserve"> on receiving the </w:t>
      </w:r>
      <w:r w:rsidR="006319A1" w:rsidRPr="003B06D1">
        <w:rPr>
          <w:color w:val="000000" w:themeColor="text1"/>
          <w:u w:color="000000" w:themeColor="text1"/>
        </w:rPr>
        <w:t>South Carolina Department of Labor, Licensing and Regulation</w:t>
      </w:r>
      <w:r w:rsidR="00BD6D4E" w:rsidRPr="00BD6D4E">
        <w:t>’</w:t>
      </w:r>
      <w:r w:rsidR="009E3B2F">
        <w:t>s “Million</w:t>
      </w:r>
      <w:r w:rsidR="000E16FE">
        <w:t>s</w:t>
      </w:r>
      <w:r w:rsidR="009E3B2F">
        <w:t xml:space="preserve"> Safe </w:t>
      </w:r>
      <w:r w:rsidR="00DE02C0">
        <w:t>Worked Hours</w:t>
      </w:r>
      <w:r w:rsidR="009E3B2F">
        <w:t>” award.</w:t>
      </w:r>
    </w:p>
    <w:p w:rsidR="007872C0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72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3B2F">
        <w:t>provided</w:t>
      </w:r>
      <w:r>
        <w:t xml:space="preserve"> to</w:t>
      </w:r>
      <w:r w:rsidR="009E3B2F">
        <w:t xml:space="preserve"> Sage Automotive Interiors.</w:t>
      </w:r>
    </w:p>
    <w:p w:rsidR="00F17F07" w:rsidRDefault="00BD6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F07" w:rsidRDefault="00F17F07" w:rsidP="00F52E4B">
      <w:pPr>
        <w:suppressAutoHyphens/>
      </w:pPr>
    </w:p>
    <w:sectPr w:rsidR="00F17F07" w:rsidSect="00F52E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2CB" w:rsidRDefault="004D52CB" w:rsidP="009F0C77">
      <w:r>
        <w:separator/>
      </w:r>
    </w:p>
  </w:endnote>
  <w:endnote w:type="continuationSeparator" w:id="0">
    <w:p w:rsidR="004D52CB" w:rsidRDefault="004D52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F314C7-71A2-4A88-BBEE-25C8E4F8C657}"/>
    <w:embedBold r:id="rId2" w:fontKey="{657C987E-2ABF-4458-8A8D-FD1F95C5B4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F8BF4C-DBB7-45E9-8883-EED2BCD870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E43F00-2437-44BC-9F95-167152C6C0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89D971-C4CD-49F2-9108-CB6C82B9AC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E4B" w:rsidRPr="00F17F07" w:rsidRDefault="00F52E4B" w:rsidP="00F17F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r w:rsidR="00272029">
      <w:fldChar w:fldCharType="begin"/>
    </w:r>
    <w:r w:rsidR="00272029">
      <w:instrText xml:space="preserve"> PAGE  \* MERGEFORMAT </w:instrText>
    </w:r>
    <w:r w:rsidR="00272029">
      <w:fldChar w:fldCharType="separate"/>
    </w:r>
    <w:r w:rsidR="00C972DC">
      <w:rPr>
        <w:noProof/>
      </w:rPr>
      <w:t>1</w:t>
    </w:r>
    <w:r w:rsidR="002720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2CB" w:rsidRDefault="004D52CB" w:rsidP="009F0C77">
      <w:r>
        <w:separator/>
      </w:r>
    </w:p>
  </w:footnote>
  <w:footnote w:type="continuationSeparator" w:id="0">
    <w:p w:rsidR="004D52CB" w:rsidRDefault="004D52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4DG13"/>
    <w:docVar w:name="CoverBillType" w:val="c"/>
    <w:docVar w:name="docpath" w:val="L:\Council\bills\RM\1154DG13.DOCX"/>
    <w:docVar w:name="dvBillNumber" w:val="3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5C0E"/>
    <w:rsid w:val="00011869"/>
    <w:rsid w:val="00011CFB"/>
    <w:rsid w:val="000D0618"/>
    <w:rsid w:val="000E16FE"/>
    <w:rsid w:val="000E1785"/>
    <w:rsid w:val="000F1F79"/>
    <w:rsid w:val="000F40FA"/>
    <w:rsid w:val="001033BC"/>
    <w:rsid w:val="0010776B"/>
    <w:rsid w:val="00133E66"/>
    <w:rsid w:val="001435A3"/>
    <w:rsid w:val="001707A5"/>
    <w:rsid w:val="001D08F2"/>
    <w:rsid w:val="001D525B"/>
    <w:rsid w:val="001D7F4F"/>
    <w:rsid w:val="002321B6"/>
    <w:rsid w:val="00250967"/>
    <w:rsid w:val="002543C8"/>
    <w:rsid w:val="00272029"/>
    <w:rsid w:val="00284AAE"/>
    <w:rsid w:val="002E5912"/>
    <w:rsid w:val="00301B21"/>
    <w:rsid w:val="003041B5"/>
    <w:rsid w:val="0031572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189"/>
    <w:rsid w:val="00496112"/>
    <w:rsid w:val="004D52CB"/>
    <w:rsid w:val="004E750B"/>
    <w:rsid w:val="004E7D54"/>
    <w:rsid w:val="00513332"/>
    <w:rsid w:val="005273C6"/>
    <w:rsid w:val="00530A69"/>
    <w:rsid w:val="00537501"/>
    <w:rsid w:val="00545593"/>
    <w:rsid w:val="00577C6C"/>
    <w:rsid w:val="005C2FE2"/>
    <w:rsid w:val="005E2BC9"/>
    <w:rsid w:val="00605102"/>
    <w:rsid w:val="006215AA"/>
    <w:rsid w:val="0062525B"/>
    <w:rsid w:val="006319A1"/>
    <w:rsid w:val="00662294"/>
    <w:rsid w:val="0066745C"/>
    <w:rsid w:val="00671187"/>
    <w:rsid w:val="006913C9"/>
    <w:rsid w:val="0069470D"/>
    <w:rsid w:val="006F548E"/>
    <w:rsid w:val="00703C6F"/>
    <w:rsid w:val="00734F00"/>
    <w:rsid w:val="007505B3"/>
    <w:rsid w:val="00774BAE"/>
    <w:rsid w:val="007872C0"/>
    <w:rsid w:val="007A70AE"/>
    <w:rsid w:val="007E7F18"/>
    <w:rsid w:val="008362E8"/>
    <w:rsid w:val="008A1768"/>
    <w:rsid w:val="008A350D"/>
    <w:rsid w:val="008F0F33"/>
    <w:rsid w:val="008F4429"/>
    <w:rsid w:val="00933939"/>
    <w:rsid w:val="0094021A"/>
    <w:rsid w:val="00944F5F"/>
    <w:rsid w:val="009825B1"/>
    <w:rsid w:val="009936C8"/>
    <w:rsid w:val="009B44AF"/>
    <w:rsid w:val="009C6A0B"/>
    <w:rsid w:val="009E3B2F"/>
    <w:rsid w:val="009F0C77"/>
    <w:rsid w:val="009F4DD1"/>
    <w:rsid w:val="00A00F83"/>
    <w:rsid w:val="00A41684"/>
    <w:rsid w:val="00A64E80"/>
    <w:rsid w:val="00A72BCD"/>
    <w:rsid w:val="00A741D9"/>
    <w:rsid w:val="00A833AB"/>
    <w:rsid w:val="00A9741D"/>
    <w:rsid w:val="00AB6DA2"/>
    <w:rsid w:val="00AD4B17"/>
    <w:rsid w:val="00AE355B"/>
    <w:rsid w:val="00B412D4"/>
    <w:rsid w:val="00BD5ED6"/>
    <w:rsid w:val="00BD6D4E"/>
    <w:rsid w:val="00BE3C22"/>
    <w:rsid w:val="00C0345E"/>
    <w:rsid w:val="00C062D3"/>
    <w:rsid w:val="00C3483A"/>
    <w:rsid w:val="00C50DC7"/>
    <w:rsid w:val="00C7120A"/>
    <w:rsid w:val="00C74E9D"/>
    <w:rsid w:val="00C82FD3"/>
    <w:rsid w:val="00C92819"/>
    <w:rsid w:val="00C972DC"/>
    <w:rsid w:val="00CC6B7B"/>
    <w:rsid w:val="00CD2089"/>
    <w:rsid w:val="00CD7906"/>
    <w:rsid w:val="00D12466"/>
    <w:rsid w:val="00D40CEF"/>
    <w:rsid w:val="00D73A67"/>
    <w:rsid w:val="00D970A9"/>
    <w:rsid w:val="00DE02C0"/>
    <w:rsid w:val="00DF3845"/>
    <w:rsid w:val="00E41911"/>
    <w:rsid w:val="00E71589"/>
    <w:rsid w:val="00E92EEF"/>
    <w:rsid w:val="00EE5C0E"/>
    <w:rsid w:val="00F17F07"/>
    <w:rsid w:val="00F24442"/>
    <w:rsid w:val="00F50AE3"/>
    <w:rsid w:val="00F52E4B"/>
    <w:rsid w:val="00F67CF1"/>
    <w:rsid w:val="00F840F0"/>
    <w:rsid w:val="00FB0D0D"/>
    <w:rsid w:val="00FB43B4"/>
    <w:rsid w:val="00FD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0E8FDA-1AB9-455A-A2AC-9028F7D8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3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6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2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720_2013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DB88F-70DB-436E-BE6C-980822C7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3720: Sage Automotive Interiors Sharon Plant - South Carolina Legislature Online</dc:title>
  <dc:creator>McDowell</dc:creator>
  <cp:lastModifiedBy>N Cumfer</cp:lastModifiedBy>
  <cp:revision>9</cp:revision>
  <cp:lastPrinted>2013-02-28T14:33:00Z</cp:lastPrinted>
  <dcterms:created xsi:type="dcterms:W3CDTF">2013-02-28T16:32:00Z</dcterms:created>
  <dcterms:modified xsi:type="dcterms:W3CDTF">2014-12-05T16:42:00Z</dcterms:modified>
</cp:coreProperties>
</file>