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826" w:rsidRDefault="00324826" w:rsidP="00324826">
      <w:pPr>
        <w:widowControl w:val="0"/>
        <w:jc w:val="center"/>
      </w:pPr>
      <w:r w:rsidRPr="00324826">
        <w:rPr>
          <w:b/>
        </w:rPr>
        <w:t>South Carolina General Assembly</w:t>
      </w:r>
    </w:p>
    <w:p w:rsidR="00324826" w:rsidRDefault="00324826" w:rsidP="00324826">
      <w:pPr>
        <w:widowControl w:val="0"/>
        <w:jc w:val="center"/>
      </w:pPr>
      <w:r>
        <w:t>120th Session, 2013-2014</w:t>
      </w: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jc w:val="left"/>
        <w:rPr>
          <w:b/>
        </w:rPr>
      </w:pPr>
      <w:r w:rsidRPr="00324826">
        <w:rPr>
          <w:b/>
        </w:rPr>
        <w:t>H. 3754</w:t>
      </w:r>
    </w:p>
    <w:p w:rsidR="00324826" w:rsidRDefault="00324826" w:rsidP="00324826">
      <w:pPr>
        <w:widowControl w:val="0"/>
        <w:jc w:val="left"/>
        <w:rPr>
          <w:b/>
        </w:rPr>
      </w:pPr>
    </w:p>
    <w:p w:rsidR="00324826" w:rsidRDefault="00324826" w:rsidP="00324826">
      <w:pPr>
        <w:widowControl w:val="0"/>
        <w:jc w:val="left"/>
      </w:pPr>
      <w:r w:rsidRPr="00324826">
        <w:rPr>
          <w:b/>
        </w:rPr>
        <w:t>STATUS INFORMATION</w:t>
      </w: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jc w:val="left"/>
      </w:pPr>
      <w:r>
        <w:t>House Resolution</w:t>
      </w:r>
    </w:p>
    <w:p w:rsidR="00324826" w:rsidRDefault="004E396D" w:rsidP="00324826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24826" w:rsidRDefault="00324826" w:rsidP="00324826">
      <w:pPr>
        <w:widowControl w:val="0"/>
        <w:jc w:val="left"/>
      </w:pPr>
      <w:r>
        <w:t>Document Path: l:\council\bills\gm\29617cm13.docx</w:t>
      </w: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jc w:val="left"/>
      </w:pPr>
      <w:r>
        <w:t>Introduced in the House on March 6, 2013</w:t>
      </w:r>
    </w:p>
    <w:p w:rsidR="00324826" w:rsidRDefault="00324826" w:rsidP="00324826">
      <w:pPr>
        <w:widowControl w:val="0"/>
        <w:jc w:val="left"/>
      </w:pPr>
      <w:r>
        <w:t>Adopted by the House on March 6, 2013</w:t>
      </w: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jc w:val="left"/>
      </w:pPr>
      <w:r>
        <w:t xml:space="preserve">Summary: </w:t>
      </w:r>
      <w:r w:rsidR="00A07BB7">
        <w:t>Annie Boykin Pate</w:t>
      </w: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jc w:val="left"/>
      </w:pPr>
    </w:p>
    <w:p w:rsidR="00324826" w:rsidRDefault="00324826" w:rsidP="0032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26">
        <w:rPr>
          <w:b/>
        </w:rPr>
        <w:t>HISTORY OF LEGISLATIVE ACTIONS</w:t>
      </w:r>
    </w:p>
    <w:p w:rsidR="00324826" w:rsidRDefault="00324826" w:rsidP="0032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4826" w:rsidRPr="00324826" w:rsidRDefault="00324826" w:rsidP="0032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26">
        <w:rPr>
          <w:u w:val="single"/>
        </w:rPr>
        <w:tab/>
        <w:t>Date</w:t>
      </w:r>
      <w:r w:rsidRPr="00324826">
        <w:rPr>
          <w:u w:val="single"/>
        </w:rPr>
        <w:tab/>
        <w:t>Body</w:t>
      </w:r>
      <w:r w:rsidRPr="00324826">
        <w:rPr>
          <w:u w:val="single"/>
        </w:rPr>
        <w:tab/>
        <w:t>Action Description with journal page number</w:t>
      </w:r>
      <w:r w:rsidRPr="00324826">
        <w:rPr>
          <w:u w:val="single"/>
        </w:rPr>
        <w:tab/>
      </w:r>
      <w:bookmarkStart w:id="0" w:name="_GoBack"/>
      <w:bookmarkEnd w:id="0"/>
    </w:p>
    <w:p w:rsidR="00C90BBC" w:rsidRDefault="00C90BBC" w:rsidP="00C90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F13F8D">
        <w:t>Introduced and adopted (</w:t>
      </w:r>
      <w:hyperlink r:id="rId7" w:history="1">
        <w:r w:rsidRPr="00F13F8D">
          <w:rPr>
            <w:rStyle w:val="Hyperlink"/>
          </w:rPr>
          <w:t>House Journal</w:t>
        </w:r>
        <w:r w:rsidRPr="00F13F8D">
          <w:rPr>
            <w:rStyle w:val="Hyperlink"/>
          </w:rPr>
          <w:noBreakHyphen/>
          <w:t>page 5</w:t>
        </w:r>
      </w:hyperlink>
      <w:r w:rsidRPr="00F13F8D">
        <w:t>)</w:t>
      </w:r>
    </w:p>
    <w:p w:rsidR="00C90BBC" w:rsidRDefault="00C90BBC" w:rsidP="00C90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26" w:rsidRPr="00324826" w:rsidRDefault="00324826" w:rsidP="00324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26" w:rsidRDefault="00324826" w:rsidP="00324826">
      <w:r w:rsidRPr="00324826">
        <w:rPr>
          <w:b/>
        </w:rPr>
        <w:t>VERSIONS OF THIS BILL</w:t>
      </w:r>
    </w:p>
    <w:p w:rsidR="00324826" w:rsidRDefault="00324826" w:rsidP="00324826"/>
    <w:p w:rsidR="00324826" w:rsidRDefault="00670F88" w:rsidP="00324826">
      <w:hyperlink r:id="rId8" w:history="1">
        <w:r w:rsidR="00324826">
          <w:rPr>
            <w:rStyle w:val="Hyperlink"/>
          </w:rPr>
          <w:t>3/6/2013</w:t>
        </w:r>
      </w:hyperlink>
    </w:p>
    <w:p w:rsidR="00324826" w:rsidRDefault="00324826" w:rsidP="00324826"/>
    <w:p w:rsidR="00324826" w:rsidRDefault="00324826" w:rsidP="00324826">
      <w:pPr>
        <w:sectPr w:rsidR="00324826" w:rsidSect="003248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6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407A3F">
        <w:t xml:space="preserve">ANNIE BOYKIN PATE </w:t>
      </w:r>
      <w:r>
        <w:t>OF 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665B" w:rsidRDefault="0055160A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665B">
        <w:t>the members of the South Carolina House of Representatives were saddened to learn of the death of Annie Boykin Pate at the age of eighty</w:t>
      </w:r>
      <w:r w:rsidR="00B17E0D">
        <w:noBreakHyphen/>
      </w:r>
      <w:r w:rsidR="0029665B">
        <w:t>six on Thursday, February 21, 2013;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daughter of the late Harvey L. Boykin and the late Martha Neal Boykin, </w:t>
      </w:r>
      <w:r w:rsidR="00407A3F">
        <w:t xml:space="preserve">Annie Pate </w:t>
      </w:r>
      <w:r>
        <w:t>was born in Lee County;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 w:rsidR="00B17E0D">
        <w:t>devoted</w:t>
      </w:r>
      <w:r>
        <w:t xml:space="preserve"> member of First Baptist Church of Bishopville, she retired from </w:t>
      </w:r>
      <w:r w:rsidR="00B17E0D">
        <w:t xml:space="preserve">faithful service with </w:t>
      </w:r>
      <w:r>
        <w:t>the Lee County Treasurer</w:t>
      </w:r>
      <w:r w:rsidR="00B17E0D" w:rsidRPr="00B17E0D">
        <w:t>’</w:t>
      </w:r>
      <w:r>
        <w:t>s Office;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the proud mother of five fine children: a son, Sandy Pate, and four daughters: Linda Pate Self, Ara P. Boyer, the late Melba Pate Segars, and the late Charlene Pate Grantham;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children blessed her with eleven adoring granddaughters and one grandson, with nine great</w:t>
      </w:r>
      <w:r w:rsidR="00B17E0D">
        <w:noBreakHyphen/>
      </w:r>
      <w:r>
        <w:t xml:space="preserve">granddaughters and </w:t>
      </w:r>
      <w:r w:rsidR="00B17E0D">
        <w:t>three</w:t>
      </w:r>
      <w:r>
        <w:t xml:space="preserve"> great</w:t>
      </w:r>
      <w:r w:rsidR="00B17E0D">
        <w:noBreakHyphen/>
      </w:r>
      <w:r>
        <w:t>grandson</w:t>
      </w:r>
      <w:r w:rsidR="00B17E0D">
        <w:t>s</w:t>
      </w:r>
      <w:r>
        <w:t xml:space="preserve">, and with </w:t>
      </w:r>
      <w:r w:rsidR="00407A3F">
        <w:t>one great</w:t>
      </w:r>
      <w:r w:rsidR="00B17E0D">
        <w:noBreakHyphen/>
      </w:r>
      <w:r w:rsidR="00407A3F">
        <w:t>great</w:t>
      </w:r>
      <w:r w:rsidR="00B17E0D">
        <w:noBreakHyphen/>
      </w:r>
      <w:r w:rsidR="00407A3F">
        <w:t>granddaughter and one great</w:t>
      </w:r>
      <w:r w:rsidR="00B17E0D">
        <w:noBreakHyphen/>
      </w:r>
      <w:r w:rsidR="00407A3F">
        <w:t>great</w:t>
      </w:r>
      <w:r w:rsidR="00B17E0D">
        <w:noBreakHyphen/>
      </w:r>
      <w:r w:rsidR="00407A3F">
        <w:t>grandson; and</w:t>
      </w:r>
      <w:r>
        <w:t xml:space="preserve"> 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60A" w:rsidRDefault="0029665B" w:rsidP="00296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legacy of </w:t>
      </w:r>
      <w:r w:rsidR="00407A3F">
        <w:t>this daughter of the Palmetto State, Annie Pate,</w:t>
      </w:r>
      <w:r>
        <w:t xml:space="preserve"> and for the example of </w:t>
      </w:r>
      <w:r w:rsidR="00407A3F">
        <w:t>love</w:t>
      </w:r>
      <w:r>
        <w:t xml:space="preserve"> and kindness </w:t>
      </w:r>
      <w:r w:rsidR="00407A3F">
        <w:t xml:space="preserve">she set for all who knew </w:t>
      </w:r>
      <w:r>
        <w:t>her</w:t>
      </w:r>
      <w:r w:rsidR="0055160A">
        <w:t>.  Now, therefore,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60A" w:rsidRPr="00407A3F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7A3F">
        <w:t xml:space="preserve"> </w:t>
      </w:r>
      <w:r w:rsidR="00407A3F" w:rsidRPr="00C90AA3">
        <w:t xml:space="preserve">the members of the South Carolina House of Representatives, by this resolution, </w:t>
      </w:r>
      <w:r w:rsidR="00407A3F">
        <w:t>express their profound sorrow upon the passing of Annie Boykin Pate of Lee County</w:t>
      </w:r>
      <w:r w:rsidR="00407A3F">
        <w:rPr>
          <w:color w:val="000000" w:themeColor="text1"/>
          <w:u w:color="000000" w:themeColor="text1"/>
        </w:rPr>
        <w:t xml:space="preserve"> </w:t>
      </w:r>
      <w:r w:rsidR="00407A3F">
        <w:t>and extend their deepest sympathy to her large and loving family and her many friends.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07A3F">
        <w:t>t a copy of this resolution be provi</w:t>
      </w:r>
      <w:r>
        <w:t>ded to</w:t>
      </w:r>
      <w:r w:rsidR="00407A3F">
        <w:t xml:space="preserve"> the family of Annie Boykin Pate.</w:t>
      </w:r>
    </w:p>
    <w:p w:rsidR="00C2413A" w:rsidRDefault="00407A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B17E0D">
        <w:noBreakHyphen/>
      </w:r>
      <w:r w:rsidR="00B17E0D">
        <w:noBreakHyphen/>
      </w:r>
      <w:r w:rsidR="00B17E0D">
        <w:noBreakHyphen/>
      </w:r>
      <w:r w:rsidR="00B17E0D">
        <w:noBreakHyphen/>
      </w:r>
      <w:r w:rsidR="0010776B">
        <w:t>XX</w:t>
      </w:r>
      <w:r w:rsidR="00B17E0D">
        <w:noBreakHyphen/>
      </w:r>
      <w:r w:rsidR="00B17E0D">
        <w:noBreakHyphen/>
      </w:r>
      <w:r w:rsidR="00B17E0D">
        <w:noBreakHyphen/>
      </w:r>
      <w:r w:rsidR="00B17E0D">
        <w:noBreakHyphen/>
      </w:r>
    </w:p>
    <w:p w:rsidR="00C2413A" w:rsidRDefault="00C2413A" w:rsidP="00324826">
      <w:pPr>
        <w:suppressAutoHyphens/>
      </w:pPr>
    </w:p>
    <w:sectPr w:rsidR="00C2413A" w:rsidSect="003248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A3F" w:rsidRDefault="00407A3F" w:rsidP="009F0C77">
      <w:r>
        <w:separator/>
      </w:r>
    </w:p>
  </w:endnote>
  <w:endnote w:type="continuationSeparator" w:id="0">
    <w:p w:rsidR="00407A3F" w:rsidRDefault="00407A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4FFD4B-4AA2-4B31-B029-956C0E22090F}"/>
    <w:embedBold r:id="rId2" w:fontKey="{537D7C5F-DEEC-4824-BDA8-25FA52803D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99831F-58CA-43CE-97B2-B332048E1F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3FC805-EC1D-429F-8C18-F1FF4D7245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9C58CC-EBFA-484B-B792-06E0C579D6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826" w:rsidRPr="00C2413A" w:rsidRDefault="00324826" w:rsidP="00C24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 w:rsidR="005B203A">
      <w:fldChar w:fldCharType="begin"/>
    </w:r>
    <w:r w:rsidR="004E396D">
      <w:instrText xml:space="preserve"> PAGE  \* MERGEFORMAT </w:instrText>
    </w:r>
    <w:r w:rsidR="005B203A">
      <w:fldChar w:fldCharType="separate"/>
    </w:r>
    <w:r w:rsidR="00670F88">
      <w:rPr>
        <w:noProof/>
      </w:rPr>
      <w:t>1</w:t>
    </w:r>
    <w:r w:rsidR="005B20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A3F" w:rsidRDefault="00407A3F" w:rsidP="009F0C77">
      <w:r>
        <w:separator/>
      </w:r>
    </w:p>
  </w:footnote>
  <w:footnote w:type="continuationSeparator" w:id="0">
    <w:p w:rsidR="00407A3F" w:rsidRDefault="00407A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17CM13"/>
    <w:docVar w:name="CoverBillType" w:val="r"/>
    <w:docVar w:name="docpath" w:val="L:\Council\bills\GM\29617CM13.DOCX"/>
    <w:docVar w:name="dvBillNumber" w:val="37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BC2"/>
    <w:rsid w:val="000107C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665B"/>
    <w:rsid w:val="002E5912"/>
    <w:rsid w:val="00301B21"/>
    <w:rsid w:val="00324826"/>
    <w:rsid w:val="00325348"/>
    <w:rsid w:val="0032732C"/>
    <w:rsid w:val="00336AD0"/>
    <w:rsid w:val="0037079A"/>
    <w:rsid w:val="003D01E8"/>
    <w:rsid w:val="003E5288"/>
    <w:rsid w:val="003F6D79"/>
    <w:rsid w:val="00407A3F"/>
    <w:rsid w:val="0041760A"/>
    <w:rsid w:val="00417C01"/>
    <w:rsid w:val="004809EE"/>
    <w:rsid w:val="004E396D"/>
    <w:rsid w:val="004E7D54"/>
    <w:rsid w:val="005273C6"/>
    <w:rsid w:val="00530A69"/>
    <w:rsid w:val="00545593"/>
    <w:rsid w:val="0055160A"/>
    <w:rsid w:val="00577C6C"/>
    <w:rsid w:val="005B203A"/>
    <w:rsid w:val="005C115E"/>
    <w:rsid w:val="005C2FE2"/>
    <w:rsid w:val="005E2BC9"/>
    <w:rsid w:val="00605102"/>
    <w:rsid w:val="006215AA"/>
    <w:rsid w:val="0066649A"/>
    <w:rsid w:val="00670F88"/>
    <w:rsid w:val="00672BC2"/>
    <w:rsid w:val="006913C9"/>
    <w:rsid w:val="0069470D"/>
    <w:rsid w:val="00734F00"/>
    <w:rsid w:val="007A70AE"/>
    <w:rsid w:val="007E1411"/>
    <w:rsid w:val="007F78B8"/>
    <w:rsid w:val="008362E8"/>
    <w:rsid w:val="008A1768"/>
    <w:rsid w:val="008F0F33"/>
    <w:rsid w:val="008F4429"/>
    <w:rsid w:val="00925683"/>
    <w:rsid w:val="0094021A"/>
    <w:rsid w:val="009B44AF"/>
    <w:rsid w:val="009C6A0B"/>
    <w:rsid w:val="009F0C77"/>
    <w:rsid w:val="009F4DD1"/>
    <w:rsid w:val="00A07BB7"/>
    <w:rsid w:val="00A41684"/>
    <w:rsid w:val="00A64E80"/>
    <w:rsid w:val="00A72BCD"/>
    <w:rsid w:val="00A741D9"/>
    <w:rsid w:val="00A80D4E"/>
    <w:rsid w:val="00A833AB"/>
    <w:rsid w:val="00A9741D"/>
    <w:rsid w:val="00AB7153"/>
    <w:rsid w:val="00AD4B17"/>
    <w:rsid w:val="00AF5A8A"/>
    <w:rsid w:val="00B17E0D"/>
    <w:rsid w:val="00B412D4"/>
    <w:rsid w:val="00BE3C22"/>
    <w:rsid w:val="00C0345E"/>
    <w:rsid w:val="00C2413A"/>
    <w:rsid w:val="00C3483A"/>
    <w:rsid w:val="00C74E9D"/>
    <w:rsid w:val="00C82FD3"/>
    <w:rsid w:val="00C90BBC"/>
    <w:rsid w:val="00C92819"/>
    <w:rsid w:val="00CC6B7B"/>
    <w:rsid w:val="00CD2089"/>
    <w:rsid w:val="00D73A67"/>
    <w:rsid w:val="00D970A9"/>
    <w:rsid w:val="00DE68C3"/>
    <w:rsid w:val="00DF3845"/>
    <w:rsid w:val="00E41911"/>
    <w:rsid w:val="00E8371E"/>
    <w:rsid w:val="00E92EEF"/>
    <w:rsid w:val="00E95DA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501279-C766-423F-ADDB-A15C7D02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4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54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78B8A-A06F-4AC0-96AD-3A40D8153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3754: Annie Boykin Pate - South Carolina Legislature Online</dc:title>
  <dc:creator>%USERNAME%</dc:creator>
  <cp:lastModifiedBy>N Cumfer</cp:lastModifiedBy>
  <cp:revision>9</cp:revision>
  <cp:lastPrinted>2013-02-28T17:01:00Z</cp:lastPrinted>
  <dcterms:created xsi:type="dcterms:W3CDTF">2013-03-06T15:38:00Z</dcterms:created>
  <dcterms:modified xsi:type="dcterms:W3CDTF">2014-12-05T16:43:00Z</dcterms:modified>
</cp:coreProperties>
</file>