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E66" w:rsidRDefault="00790E66" w:rsidP="00790E66">
      <w:pPr>
        <w:widowControl w:val="0"/>
        <w:jc w:val="center"/>
      </w:pPr>
      <w:r w:rsidRPr="00790E66">
        <w:rPr>
          <w:b/>
        </w:rPr>
        <w:t>South Carolina General Assembly</w:t>
      </w:r>
    </w:p>
    <w:p w:rsidR="00790E66" w:rsidRDefault="00790E66" w:rsidP="00790E66">
      <w:pPr>
        <w:widowControl w:val="0"/>
        <w:jc w:val="center"/>
      </w:pPr>
      <w:r>
        <w:t>120th Session, 2013-2014</w:t>
      </w:r>
    </w:p>
    <w:p w:rsidR="00790E66" w:rsidRDefault="00790E66" w:rsidP="00790E66">
      <w:pPr>
        <w:widowControl w:val="0"/>
        <w:jc w:val="left"/>
      </w:pPr>
    </w:p>
    <w:p w:rsidR="00790E66" w:rsidRDefault="00790E66" w:rsidP="00790E66">
      <w:pPr>
        <w:widowControl w:val="0"/>
        <w:jc w:val="left"/>
        <w:rPr>
          <w:b/>
        </w:rPr>
      </w:pPr>
      <w:r w:rsidRPr="00790E66">
        <w:rPr>
          <w:b/>
        </w:rPr>
        <w:t>H. 3759</w:t>
      </w:r>
    </w:p>
    <w:p w:rsidR="00790E66" w:rsidRDefault="00790E66" w:rsidP="00790E66">
      <w:pPr>
        <w:widowControl w:val="0"/>
        <w:jc w:val="left"/>
        <w:rPr>
          <w:b/>
        </w:rPr>
      </w:pPr>
    </w:p>
    <w:p w:rsidR="00790E66" w:rsidRDefault="00790E66" w:rsidP="00790E66">
      <w:pPr>
        <w:widowControl w:val="0"/>
        <w:jc w:val="left"/>
      </w:pPr>
      <w:r w:rsidRPr="00790E66">
        <w:rPr>
          <w:b/>
        </w:rPr>
        <w:t>STATUS INFORMATION</w:t>
      </w:r>
    </w:p>
    <w:p w:rsidR="00790E66" w:rsidRDefault="00790E66" w:rsidP="00790E66">
      <w:pPr>
        <w:widowControl w:val="0"/>
        <w:jc w:val="left"/>
      </w:pPr>
    </w:p>
    <w:p w:rsidR="00790E66" w:rsidRDefault="00790E66" w:rsidP="00790E66">
      <w:pPr>
        <w:widowControl w:val="0"/>
        <w:jc w:val="left"/>
      </w:pPr>
      <w:r>
        <w:t>House Resolution</w:t>
      </w:r>
    </w:p>
    <w:p w:rsidR="00790E66" w:rsidRDefault="00BD4D4F" w:rsidP="00790E66">
      <w:pPr>
        <w:widowControl w:val="0"/>
        <w:jc w:val="left"/>
      </w:pPr>
      <w:r>
        <w:t>Sponsors: Reps. R.L. Brown, Hodges, Knight, Sellers, Alexander, Allison, Anderson, Anthony, Atwater, Bales, Ballentine, Bannister, Barfield, Bedingfield, Bernstein, Bingham, Bowen, Bowers, Branham, Brannon, G.A.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Horne, Hosey, Howard, Huggins, Jefferson, Kennedy, King,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Simrill, Skelton, G.M. Smith, G.R. Smith, J.E. Smith, J.R. Smith, Sottile, Southard, Spires, Stavrinakis, Stringer, Tallon, Taylor, Thayer, Toole, Vick, Weeks, Wells, Whipper, White, Whitmire, Williams, Willis and Wood</w:t>
      </w:r>
    </w:p>
    <w:p w:rsidR="00790E66" w:rsidRDefault="00790E66" w:rsidP="00790E66">
      <w:pPr>
        <w:widowControl w:val="0"/>
        <w:jc w:val="left"/>
      </w:pPr>
      <w:r>
        <w:t>Document Path: l:\council\bills\gm\29618ahb13.docx</w:t>
      </w:r>
    </w:p>
    <w:p w:rsidR="00790E66" w:rsidRDefault="00790E66" w:rsidP="00790E66">
      <w:pPr>
        <w:widowControl w:val="0"/>
        <w:jc w:val="left"/>
      </w:pPr>
    </w:p>
    <w:p w:rsidR="00790E66" w:rsidRDefault="00790E66" w:rsidP="00790E66">
      <w:pPr>
        <w:widowControl w:val="0"/>
        <w:jc w:val="left"/>
      </w:pPr>
      <w:r>
        <w:t>Introduced in the House on March 6, 2013</w:t>
      </w:r>
    </w:p>
    <w:p w:rsidR="00790E66" w:rsidRDefault="00790E66" w:rsidP="00790E66">
      <w:pPr>
        <w:widowControl w:val="0"/>
        <w:jc w:val="left"/>
      </w:pPr>
      <w:r>
        <w:t>Adopted by the House on March 6, 2013</w:t>
      </w:r>
    </w:p>
    <w:p w:rsidR="00790E66" w:rsidRDefault="00790E66" w:rsidP="00790E66">
      <w:pPr>
        <w:widowControl w:val="0"/>
        <w:jc w:val="left"/>
      </w:pPr>
    </w:p>
    <w:p w:rsidR="00790E66" w:rsidRDefault="00790E66" w:rsidP="00790E66">
      <w:pPr>
        <w:widowControl w:val="0"/>
        <w:jc w:val="left"/>
      </w:pPr>
      <w:r>
        <w:t xml:space="preserve">Summary: </w:t>
      </w:r>
      <w:r w:rsidR="004E0F42">
        <w:t>Deyja Lakelle Brown</w:t>
      </w:r>
    </w:p>
    <w:p w:rsidR="00790E66" w:rsidRDefault="00790E66" w:rsidP="00790E66">
      <w:pPr>
        <w:widowControl w:val="0"/>
        <w:jc w:val="left"/>
      </w:pPr>
    </w:p>
    <w:p w:rsidR="00790E66" w:rsidRDefault="00790E66" w:rsidP="00790E66">
      <w:pPr>
        <w:widowControl w:val="0"/>
        <w:jc w:val="left"/>
      </w:pPr>
    </w:p>
    <w:p w:rsidR="00790E66" w:rsidRDefault="00790E66" w:rsidP="00790E66">
      <w:pPr>
        <w:widowControl w:val="0"/>
        <w:tabs>
          <w:tab w:val="center" w:pos="590"/>
          <w:tab w:val="center" w:pos="1440"/>
          <w:tab w:val="left" w:pos="1872"/>
          <w:tab w:val="left" w:pos="9187"/>
        </w:tabs>
        <w:jc w:val="left"/>
      </w:pPr>
      <w:r w:rsidRPr="00790E66">
        <w:rPr>
          <w:b/>
        </w:rPr>
        <w:t>HISTORY OF LEGISLATIVE ACTIONS</w:t>
      </w:r>
    </w:p>
    <w:p w:rsidR="00790E66" w:rsidRDefault="00790E66" w:rsidP="00790E66">
      <w:pPr>
        <w:widowControl w:val="0"/>
        <w:tabs>
          <w:tab w:val="center" w:pos="590"/>
          <w:tab w:val="center" w:pos="1440"/>
          <w:tab w:val="left" w:pos="1872"/>
          <w:tab w:val="left" w:pos="9187"/>
        </w:tabs>
        <w:jc w:val="left"/>
      </w:pPr>
    </w:p>
    <w:p w:rsidR="00790E66" w:rsidRPr="00790E66" w:rsidRDefault="00790E66" w:rsidP="00790E66">
      <w:pPr>
        <w:widowControl w:val="0"/>
        <w:tabs>
          <w:tab w:val="center" w:pos="590"/>
          <w:tab w:val="center" w:pos="1440"/>
          <w:tab w:val="left" w:pos="1872"/>
          <w:tab w:val="left" w:pos="9187"/>
        </w:tabs>
        <w:jc w:val="left"/>
      </w:pPr>
      <w:r w:rsidRPr="00790E66">
        <w:rPr>
          <w:u w:val="single"/>
        </w:rPr>
        <w:tab/>
        <w:t>Date</w:t>
      </w:r>
      <w:r w:rsidRPr="00790E66">
        <w:rPr>
          <w:u w:val="single"/>
        </w:rPr>
        <w:tab/>
        <w:t>Body</w:t>
      </w:r>
      <w:r w:rsidRPr="00790E66">
        <w:rPr>
          <w:u w:val="single"/>
        </w:rPr>
        <w:tab/>
        <w:t>Action Description with journal page number</w:t>
      </w:r>
      <w:r w:rsidRPr="00790E66">
        <w:rPr>
          <w:u w:val="single"/>
        </w:rPr>
        <w:tab/>
      </w:r>
      <w:bookmarkStart w:id="0" w:name="_GoBack"/>
      <w:bookmarkEnd w:id="0"/>
    </w:p>
    <w:p w:rsidR="009C6B6C" w:rsidRDefault="009C6B6C" w:rsidP="009C6B6C">
      <w:pPr>
        <w:widowControl w:val="0"/>
        <w:tabs>
          <w:tab w:val="right" w:pos="1008"/>
          <w:tab w:val="left" w:pos="1152"/>
          <w:tab w:val="left" w:pos="1872"/>
          <w:tab w:val="left" w:pos="9187"/>
        </w:tabs>
        <w:ind w:left="2088" w:hanging="2088"/>
        <w:jc w:val="left"/>
      </w:pPr>
      <w:r>
        <w:tab/>
        <w:t>3/6/2013</w:t>
      </w:r>
      <w:r>
        <w:tab/>
        <w:t>House</w:t>
      </w:r>
      <w:r>
        <w:tab/>
      </w:r>
      <w:r w:rsidRPr="00410AA5">
        <w:t>Introduced and adopted (</w:t>
      </w:r>
      <w:hyperlink r:id="rId7" w:history="1">
        <w:r w:rsidRPr="00410AA5">
          <w:rPr>
            <w:rStyle w:val="Hyperlink"/>
          </w:rPr>
          <w:t>House Journal</w:t>
        </w:r>
        <w:r w:rsidRPr="00410AA5">
          <w:rPr>
            <w:rStyle w:val="Hyperlink"/>
          </w:rPr>
          <w:noBreakHyphen/>
          <w:t>page 65</w:t>
        </w:r>
      </w:hyperlink>
      <w:r w:rsidRPr="00410AA5">
        <w:t>)</w:t>
      </w:r>
    </w:p>
    <w:p w:rsidR="009C6B6C" w:rsidRDefault="009C6B6C" w:rsidP="009C6B6C">
      <w:pPr>
        <w:widowControl w:val="0"/>
        <w:tabs>
          <w:tab w:val="right" w:pos="1008"/>
          <w:tab w:val="left" w:pos="1152"/>
          <w:tab w:val="left" w:pos="1872"/>
          <w:tab w:val="left" w:pos="9187"/>
        </w:tabs>
        <w:ind w:left="2088" w:hanging="2088"/>
        <w:jc w:val="left"/>
      </w:pPr>
    </w:p>
    <w:p w:rsidR="00790E66" w:rsidRPr="00790E66" w:rsidRDefault="00790E66" w:rsidP="00790E66">
      <w:pPr>
        <w:widowControl w:val="0"/>
        <w:tabs>
          <w:tab w:val="right" w:pos="1008"/>
          <w:tab w:val="left" w:pos="1152"/>
          <w:tab w:val="left" w:pos="1872"/>
          <w:tab w:val="left" w:pos="9187"/>
        </w:tabs>
        <w:ind w:left="2088" w:hanging="2088"/>
        <w:jc w:val="left"/>
      </w:pPr>
    </w:p>
    <w:p w:rsidR="00790E66" w:rsidRDefault="00790E66" w:rsidP="00790E66">
      <w:r w:rsidRPr="00790E66">
        <w:rPr>
          <w:b/>
        </w:rPr>
        <w:t>VERSIONS OF THIS BILL</w:t>
      </w:r>
    </w:p>
    <w:p w:rsidR="00790E66" w:rsidRDefault="00790E66" w:rsidP="00790E66"/>
    <w:p w:rsidR="00790E66" w:rsidRDefault="00FF3E68" w:rsidP="00790E66">
      <w:hyperlink r:id="rId8" w:history="1">
        <w:r w:rsidR="00790E66">
          <w:rPr>
            <w:rStyle w:val="Hyperlink"/>
          </w:rPr>
          <w:t>3/6/2013</w:t>
        </w:r>
      </w:hyperlink>
    </w:p>
    <w:p w:rsidR="00790E66" w:rsidRDefault="00790E66" w:rsidP="00790E66"/>
    <w:p w:rsidR="00790E66" w:rsidRDefault="00790E66" w:rsidP="00790E66">
      <w:pPr>
        <w:sectPr w:rsidR="00790E66" w:rsidSect="00790E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144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4624E8">
        <w:t xml:space="preserve">COLLETON HIGH SCHOOL JUNIOR </w:t>
      </w:r>
      <w:r w:rsidR="00630272">
        <w:t>DEYJA LAKELLE BROWN</w:t>
      </w:r>
      <w:r>
        <w:t xml:space="preserve"> AND TO CONGRATULATE HER UPON BEING NAMED THE 2013 REGIONAL 8 FEMALE HIGH SCHOOL </w:t>
      </w:r>
      <w:r w:rsidR="00630272">
        <w:t xml:space="preserve">BASKETBALL </w:t>
      </w:r>
      <w:r>
        <w:t>PLAYER OF THE YEAR BY THE SOUTH CAROLINA COACHES ASSOCIATION.</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06B"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772E">
        <w:t>the members of the House of Representatives of the State of South Carolina were pleased to learn that</w:t>
      </w:r>
      <w:r w:rsidR="00767B68">
        <w:t xml:space="preserve"> the South Carolina Coaches Association</w:t>
      </w:r>
      <w:r w:rsidR="008E772E">
        <w:t xml:space="preserve"> </w:t>
      </w:r>
      <w:r w:rsidR="00E467B6">
        <w:t xml:space="preserve">has </w:t>
      </w:r>
      <w:r w:rsidR="00767B68">
        <w:t xml:space="preserve">named </w:t>
      </w:r>
      <w:r w:rsidR="0079706B">
        <w:t xml:space="preserve">Deyja Lakelle Brown </w:t>
      </w:r>
      <w:r w:rsidR="00767B68">
        <w:t>the</w:t>
      </w:r>
      <w:r w:rsidR="0079706B">
        <w:t xml:space="preserve"> 2013 Regional 8 Female High School Player of the Year; and</w:t>
      </w: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Walterboro on September 13, 1995, she is the daughter of Kenneth Brown and Brenda B. Inabinett, and by the time she was five, her mother realized that Deyja loved the game of basketball; and</w:t>
      </w: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seventh grader, she was</w:t>
      </w:r>
      <w:r w:rsidR="00630272">
        <w:t xml:space="preserve"> a member of</w:t>
      </w:r>
      <w:r>
        <w:t xml:space="preserve"> the Colleton High </w:t>
      </w:r>
      <w:r w:rsidR="004624E8">
        <w:t>Lady Cougar</w:t>
      </w:r>
      <w:r>
        <w:t xml:space="preserve"> varsity basketball team, and as a sophomore, she led her team in scoring, blocked shots, and steals, and led the team to three regional championship titles and four playoffs; and</w:t>
      </w: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82"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now in her fifth year as a varsity player with </w:t>
      </w:r>
      <w:r w:rsidR="005E1882">
        <w:t xml:space="preserve">still </w:t>
      </w:r>
      <w:r>
        <w:t xml:space="preserve">another year to play, </w:t>
      </w:r>
      <w:r w:rsidR="005E1882">
        <w:t xml:space="preserve">she maintains a GPA of 4.3 in her academic work, and she has joined </w:t>
      </w:r>
      <w:r w:rsidR="00E467B6">
        <w:t xml:space="preserve">a </w:t>
      </w:r>
      <w:r w:rsidR="005E1882">
        <w:t xml:space="preserve">celebrated group of </w:t>
      </w:r>
      <w:r w:rsidR="00E467B6">
        <w:t xml:space="preserve">only </w:t>
      </w:r>
      <w:r w:rsidR="005E1882">
        <w:t xml:space="preserve">three other Colleton High </w:t>
      </w:r>
      <w:r w:rsidR="004624E8">
        <w:t>basketball players</w:t>
      </w:r>
      <w:r w:rsidR="005E1882">
        <w:t xml:space="preserve"> whose careers topped 1,000 points at the school; and</w:t>
      </w: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year, Deyja averaged 15 points per game, posting a season high </w:t>
      </w:r>
      <w:r w:rsidR="00E467B6">
        <w:t xml:space="preserve">of </w:t>
      </w:r>
      <w:r>
        <w:t>25; 6 rebounds per</w:t>
      </w:r>
      <w:r w:rsidR="00E467B6">
        <w:t xml:space="preserve"> game</w:t>
      </w:r>
      <w:r w:rsidR="00630272">
        <w:t xml:space="preserve"> with a season high of 13</w:t>
      </w:r>
      <w:r w:rsidR="00E467B6">
        <w:t>,</w:t>
      </w:r>
      <w:r>
        <w:t xml:space="preserve"> matching </w:t>
      </w:r>
      <w:r w:rsidR="00E467B6">
        <w:t xml:space="preserve">that with </w:t>
      </w:r>
      <w:r>
        <w:t xml:space="preserve">6 steals per game </w:t>
      </w:r>
      <w:r w:rsidR="00E467B6">
        <w:t>and</w:t>
      </w:r>
      <w:r>
        <w:t xml:space="preserve"> a season high of 13; and</w:t>
      </w: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the second straight year, she has been selected to the South Carolina Coaches Association All</w:t>
      </w:r>
      <w:r w:rsidR="006414C8">
        <w:noBreakHyphen/>
      </w:r>
      <w:r>
        <w:t>Star Team; and</w:t>
      </w: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4A" w:rsidRDefault="0046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Deyja Brown has brought to her team, to her school, a</w:t>
      </w:r>
      <w:r w:rsidR="00D55D19">
        <w:t xml:space="preserve">nd to the sport she loves, and </w:t>
      </w:r>
      <w:r>
        <w:t>look to hear of her continued success in the days to come.</w:t>
      </w:r>
      <w:r w:rsidR="00F1144A">
        <w:t xml:space="preserve">  Now, therefore,</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772E">
        <w:t xml:space="preserve"> the members of the House of Representatives of the State of South Carolina, by this resolution, recognize and honor </w:t>
      </w:r>
      <w:r w:rsidR="00630272">
        <w:t xml:space="preserve">Colleton High School junior </w:t>
      </w:r>
      <w:r w:rsidR="008E772E">
        <w:t xml:space="preserve">Deyja Lakelle Brown and congratulate her for being named the 2013 Regional 8 Female High School </w:t>
      </w:r>
      <w:r w:rsidR="00767B68">
        <w:t>B</w:t>
      </w:r>
      <w:r w:rsidR="00630272">
        <w:t xml:space="preserve">asketball </w:t>
      </w:r>
      <w:r w:rsidR="008E772E">
        <w:t>Player of the Year by the South Carolina Coaches Association.</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772E">
        <w:t>provi</w:t>
      </w:r>
      <w:r>
        <w:t>ded to</w:t>
      </w:r>
      <w:r w:rsidR="008E772E">
        <w:t xml:space="preserve"> Deyja Lakelle Brown.</w:t>
      </w:r>
    </w:p>
    <w:p w:rsidR="002C41ED" w:rsidRDefault="006414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1ED" w:rsidRDefault="002C41ED" w:rsidP="00790E66">
      <w:pPr>
        <w:suppressAutoHyphens/>
      </w:pPr>
    </w:p>
    <w:sectPr w:rsidR="002C41ED" w:rsidSect="00790E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D19" w:rsidRDefault="00D55D19" w:rsidP="009F0C77">
      <w:r>
        <w:separator/>
      </w:r>
    </w:p>
  </w:endnote>
  <w:endnote w:type="continuationSeparator" w:id="0">
    <w:p w:rsidR="00D55D19" w:rsidRDefault="00D55D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07B86B-6BDC-4910-A092-B70B78642216}"/>
    <w:embedBold r:id="rId2" w:fontKey="{C6D4BF2C-63F7-49AA-96D8-9C26E37102DE}"/>
  </w:font>
  <w:font w:name="Calibri">
    <w:panose1 w:val="020F0502020204030204"/>
    <w:charset w:val="00"/>
    <w:family w:val="swiss"/>
    <w:pitch w:val="variable"/>
    <w:sig w:usb0="E10002FF" w:usb1="4000ACFF" w:usb2="00000009" w:usb3="00000000" w:csb0="0000019F" w:csb1="00000000"/>
    <w:embedRegular r:id="rId3" w:fontKey="{579115AC-1A02-44CD-A541-1E74D7F1907D}"/>
  </w:font>
  <w:font w:name="Tahoma">
    <w:panose1 w:val="020B0604030504040204"/>
    <w:charset w:val="00"/>
    <w:family w:val="swiss"/>
    <w:pitch w:val="variable"/>
    <w:sig w:usb0="21002A87" w:usb1="80000000" w:usb2="00000008" w:usb3="00000000" w:csb0="000101FF" w:csb1="00000000"/>
    <w:embedRegular r:id="rId4" w:fontKey="{6EDE0078-905C-4B27-B883-9408D3DEFBC3}"/>
  </w:font>
  <w:font w:name="Cambria">
    <w:panose1 w:val="02040503050406030204"/>
    <w:charset w:val="00"/>
    <w:family w:val="roman"/>
    <w:pitch w:val="variable"/>
    <w:sig w:usb0="E00002FF" w:usb1="400004FF" w:usb2="00000000" w:usb3="00000000" w:csb0="0000019F" w:csb1="00000000"/>
    <w:embedRegular r:id="rId5" w:fontKey="{3475C92A-A3E0-41A3-B70F-D2957263F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E66" w:rsidRPr="002C41ED" w:rsidRDefault="00790E66" w:rsidP="002C41ED">
    <w:pPr>
      <w:pStyle w:val="Footer"/>
      <w:tabs>
        <w:tab w:val="clear" w:pos="4680"/>
        <w:tab w:val="clear" w:pos="9360"/>
        <w:tab w:val="center" w:pos="2995"/>
      </w:tabs>
      <w:spacing w:before="120"/>
    </w:pPr>
    <w:r>
      <w:t>[3759]</w:t>
    </w:r>
    <w:r>
      <w:tab/>
    </w:r>
    <w:r w:rsidR="007F50AA">
      <w:fldChar w:fldCharType="begin"/>
    </w:r>
    <w:r w:rsidR="00BD4D4F">
      <w:instrText xml:space="preserve"> PAGE  \* MERGEFORMAT </w:instrText>
    </w:r>
    <w:r w:rsidR="007F50AA">
      <w:fldChar w:fldCharType="separate"/>
    </w:r>
    <w:r w:rsidR="00FF3E68">
      <w:rPr>
        <w:noProof/>
      </w:rPr>
      <w:t>1</w:t>
    </w:r>
    <w:r w:rsidR="007F50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D19" w:rsidRDefault="00D55D19" w:rsidP="009F0C77">
      <w:r>
        <w:separator/>
      </w:r>
    </w:p>
  </w:footnote>
  <w:footnote w:type="continuationSeparator" w:id="0">
    <w:p w:rsidR="00D55D19" w:rsidRDefault="00D55D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18AHB13"/>
    <w:docVar w:name="CoverBillType" w:val="r"/>
    <w:docVar w:name="docpath" w:val="L:\Council\bills\GM\29618AHB13.DOCX"/>
    <w:docVar w:name="dvBillNumber" w:val="3759"/>
    <w:docVar w:name="dvBillNumberPrefix" w:val="H. "/>
    <w:docVar w:name="dvOriginalBody" w:val="House"/>
    <w:docVar w:name="dvSteno" w:val="GM"/>
    <w:docVar w:name="NameofBody" w:val="h"/>
    <w:docVar w:name="vgroup2" w:val="Council"/>
  </w:docVars>
  <w:rsids>
    <w:rsidRoot w:val="00197030"/>
    <w:rsid w:val="00011869"/>
    <w:rsid w:val="000E1785"/>
    <w:rsid w:val="000F40FA"/>
    <w:rsid w:val="00100A83"/>
    <w:rsid w:val="0010776B"/>
    <w:rsid w:val="00133E66"/>
    <w:rsid w:val="001435A3"/>
    <w:rsid w:val="00197030"/>
    <w:rsid w:val="001D08F2"/>
    <w:rsid w:val="001D525B"/>
    <w:rsid w:val="001D7F4F"/>
    <w:rsid w:val="002321B6"/>
    <w:rsid w:val="00250967"/>
    <w:rsid w:val="002543C8"/>
    <w:rsid w:val="00284AAE"/>
    <w:rsid w:val="002C41ED"/>
    <w:rsid w:val="002E5912"/>
    <w:rsid w:val="00301B21"/>
    <w:rsid w:val="00325348"/>
    <w:rsid w:val="0032732C"/>
    <w:rsid w:val="00336AD0"/>
    <w:rsid w:val="0037079A"/>
    <w:rsid w:val="003D01E8"/>
    <w:rsid w:val="003E5288"/>
    <w:rsid w:val="003F6D79"/>
    <w:rsid w:val="0041760A"/>
    <w:rsid w:val="00417C01"/>
    <w:rsid w:val="004624E8"/>
    <w:rsid w:val="004809EE"/>
    <w:rsid w:val="004E0F42"/>
    <w:rsid w:val="004E7D54"/>
    <w:rsid w:val="005273C6"/>
    <w:rsid w:val="00530A69"/>
    <w:rsid w:val="00545593"/>
    <w:rsid w:val="00577C6C"/>
    <w:rsid w:val="005C2FE2"/>
    <w:rsid w:val="005C3FCB"/>
    <w:rsid w:val="005E1882"/>
    <w:rsid w:val="005E2BC9"/>
    <w:rsid w:val="005E381B"/>
    <w:rsid w:val="00605102"/>
    <w:rsid w:val="006215AA"/>
    <w:rsid w:val="00630272"/>
    <w:rsid w:val="006414C8"/>
    <w:rsid w:val="00646655"/>
    <w:rsid w:val="006622DB"/>
    <w:rsid w:val="006913C9"/>
    <w:rsid w:val="0069470D"/>
    <w:rsid w:val="00734F00"/>
    <w:rsid w:val="00767B68"/>
    <w:rsid w:val="00790E66"/>
    <w:rsid w:val="0079706B"/>
    <w:rsid w:val="007A70AE"/>
    <w:rsid w:val="007F50AA"/>
    <w:rsid w:val="008362E8"/>
    <w:rsid w:val="00886851"/>
    <w:rsid w:val="008A1768"/>
    <w:rsid w:val="008E772E"/>
    <w:rsid w:val="008F0F33"/>
    <w:rsid w:val="008F4429"/>
    <w:rsid w:val="0094021A"/>
    <w:rsid w:val="00970122"/>
    <w:rsid w:val="009B44AF"/>
    <w:rsid w:val="009C6A0B"/>
    <w:rsid w:val="009C6B6C"/>
    <w:rsid w:val="009F0C77"/>
    <w:rsid w:val="009F4DD1"/>
    <w:rsid w:val="00A01A31"/>
    <w:rsid w:val="00A3569A"/>
    <w:rsid w:val="00A41684"/>
    <w:rsid w:val="00A64E80"/>
    <w:rsid w:val="00A72BCD"/>
    <w:rsid w:val="00A741D9"/>
    <w:rsid w:val="00A833AB"/>
    <w:rsid w:val="00A9741D"/>
    <w:rsid w:val="00AD4B17"/>
    <w:rsid w:val="00B412D4"/>
    <w:rsid w:val="00BC196C"/>
    <w:rsid w:val="00BD4D4F"/>
    <w:rsid w:val="00BE3C22"/>
    <w:rsid w:val="00C0345E"/>
    <w:rsid w:val="00C3483A"/>
    <w:rsid w:val="00C74E9D"/>
    <w:rsid w:val="00C82FD3"/>
    <w:rsid w:val="00C92819"/>
    <w:rsid w:val="00CC6B7B"/>
    <w:rsid w:val="00CD2089"/>
    <w:rsid w:val="00D55D19"/>
    <w:rsid w:val="00D73A67"/>
    <w:rsid w:val="00D970A9"/>
    <w:rsid w:val="00DF3845"/>
    <w:rsid w:val="00E32959"/>
    <w:rsid w:val="00E41911"/>
    <w:rsid w:val="00E467B6"/>
    <w:rsid w:val="00E577E9"/>
    <w:rsid w:val="00E62209"/>
    <w:rsid w:val="00E73D99"/>
    <w:rsid w:val="00E92EEF"/>
    <w:rsid w:val="00F1144A"/>
    <w:rsid w:val="00F24442"/>
    <w:rsid w:val="00F50AE3"/>
    <w:rsid w:val="00F67CF1"/>
    <w:rsid w:val="00F840F0"/>
    <w:rsid w:val="00FB0D0D"/>
    <w:rsid w:val="00FB43B4"/>
    <w:rsid w:val="00FF3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00FA6B-84AE-4FD2-95FB-95C89180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272"/>
    <w:rPr>
      <w:rFonts w:ascii="Tahoma" w:hAnsi="Tahoma" w:cs="Tahoma"/>
      <w:sz w:val="16"/>
      <w:szCs w:val="16"/>
    </w:rPr>
  </w:style>
  <w:style w:type="character" w:customStyle="1" w:styleId="BalloonTextChar">
    <w:name w:val="Balloon Text Char"/>
    <w:basedOn w:val="DefaultParagraphFont"/>
    <w:link w:val="BalloonText"/>
    <w:uiPriority w:val="99"/>
    <w:semiHidden/>
    <w:rsid w:val="00630272"/>
    <w:rPr>
      <w:rFonts w:ascii="Tahoma" w:eastAsia="Times New Roman" w:hAnsi="Tahoma" w:cs="Tahoma"/>
      <w:sz w:val="16"/>
      <w:szCs w:val="16"/>
    </w:rPr>
  </w:style>
  <w:style w:type="character" w:styleId="Hyperlink">
    <w:name w:val="Hyperlink"/>
    <w:basedOn w:val="DefaultParagraphFont"/>
    <w:uiPriority w:val="99"/>
    <w:unhideWhenUsed/>
    <w:rsid w:val="00790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59_20130306.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C55D-3D2B-45CC-B5A5-B494B6FB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3759: Deyja Lakelle Brown - South Carolina Legislature Online</dc:title>
  <dc:creator>%USERNAME%</dc:creator>
  <cp:lastModifiedBy>N Cumfer</cp:lastModifiedBy>
  <cp:revision>9</cp:revision>
  <cp:lastPrinted>2013-03-04T19:49:00Z</cp:lastPrinted>
  <dcterms:created xsi:type="dcterms:W3CDTF">2013-03-06T19:57:00Z</dcterms:created>
  <dcterms:modified xsi:type="dcterms:W3CDTF">2014-12-05T16:43:00Z</dcterms:modified>
</cp:coreProperties>
</file>