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A1B" w:rsidRDefault="00AD6A1B" w:rsidP="00AD6A1B">
      <w:pPr>
        <w:widowControl w:val="0"/>
        <w:jc w:val="center"/>
      </w:pPr>
      <w:r w:rsidRPr="00AD6A1B">
        <w:rPr>
          <w:b/>
        </w:rPr>
        <w:t>South Carolina General Assembly</w:t>
      </w:r>
    </w:p>
    <w:p w:rsidR="00AD6A1B" w:rsidRDefault="00AD6A1B" w:rsidP="00AD6A1B">
      <w:pPr>
        <w:widowControl w:val="0"/>
        <w:jc w:val="center"/>
      </w:pPr>
      <w:r>
        <w:t>120th Session, 2013-2014</w:t>
      </w: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jc w:val="left"/>
        <w:rPr>
          <w:b/>
        </w:rPr>
      </w:pPr>
      <w:r w:rsidRPr="00AD6A1B">
        <w:rPr>
          <w:b/>
        </w:rPr>
        <w:t>H. 3785</w:t>
      </w:r>
    </w:p>
    <w:p w:rsidR="00AD6A1B" w:rsidRDefault="00AD6A1B" w:rsidP="00AD6A1B">
      <w:pPr>
        <w:widowControl w:val="0"/>
        <w:jc w:val="left"/>
        <w:rPr>
          <w:b/>
        </w:rPr>
      </w:pPr>
    </w:p>
    <w:p w:rsidR="00AD6A1B" w:rsidRDefault="00AD6A1B" w:rsidP="00AD6A1B">
      <w:pPr>
        <w:widowControl w:val="0"/>
        <w:jc w:val="left"/>
      </w:pPr>
      <w:r w:rsidRPr="00AD6A1B">
        <w:rPr>
          <w:b/>
        </w:rPr>
        <w:t>STATUS INFORMATION</w:t>
      </w: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jc w:val="left"/>
      </w:pPr>
      <w:r>
        <w:t>House Resolution</w:t>
      </w:r>
    </w:p>
    <w:p w:rsidR="00AD6A1B" w:rsidRDefault="00943886" w:rsidP="00AD6A1B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D6A1B" w:rsidRDefault="00AD6A1B" w:rsidP="00AD6A1B">
      <w:pPr>
        <w:widowControl w:val="0"/>
        <w:jc w:val="left"/>
      </w:pPr>
      <w:r>
        <w:t>Document Path: l:\council\bills\rm\1169ab13.docx</w:t>
      </w: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jc w:val="left"/>
      </w:pPr>
      <w:r>
        <w:t>Introduced in the House on March 7, 2013</w:t>
      </w:r>
    </w:p>
    <w:p w:rsidR="00AD6A1B" w:rsidRDefault="00AD6A1B" w:rsidP="00AD6A1B">
      <w:pPr>
        <w:widowControl w:val="0"/>
        <w:jc w:val="left"/>
      </w:pPr>
      <w:r>
        <w:t>Adopted by the House on March 7, 2013</w:t>
      </w: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jc w:val="left"/>
      </w:pPr>
      <w:r>
        <w:t xml:space="preserve">Summary: </w:t>
      </w:r>
      <w:r w:rsidR="006B5FB6">
        <w:t>Rachel Wyatt</w:t>
      </w: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jc w:val="left"/>
      </w:pPr>
    </w:p>
    <w:p w:rsidR="00AD6A1B" w:rsidRDefault="00AD6A1B" w:rsidP="00AD6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A1B">
        <w:rPr>
          <w:b/>
        </w:rPr>
        <w:t>HISTORY OF LEGISLATIVE ACTIONS</w:t>
      </w:r>
    </w:p>
    <w:p w:rsidR="00AD6A1B" w:rsidRDefault="00AD6A1B" w:rsidP="00AD6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A1B" w:rsidRPr="00AD6A1B" w:rsidRDefault="00AD6A1B" w:rsidP="00AD6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A1B">
        <w:rPr>
          <w:u w:val="single"/>
        </w:rPr>
        <w:tab/>
        <w:t>Date</w:t>
      </w:r>
      <w:r w:rsidRPr="00AD6A1B">
        <w:rPr>
          <w:u w:val="single"/>
        </w:rPr>
        <w:tab/>
        <w:t>Body</w:t>
      </w:r>
      <w:r w:rsidRPr="00AD6A1B">
        <w:rPr>
          <w:u w:val="single"/>
        </w:rPr>
        <w:tab/>
        <w:t>Action Description with journal page number</w:t>
      </w:r>
      <w:r w:rsidRPr="00AD6A1B">
        <w:rPr>
          <w:u w:val="single"/>
        </w:rPr>
        <w:tab/>
      </w:r>
      <w:bookmarkStart w:id="0" w:name="_GoBack"/>
      <w:bookmarkEnd w:id="0"/>
    </w:p>
    <w:p w:rsidR="00A70F83" w:rsidRDefault="00A70F83" w:rsidP="00A70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865CAA">
        <w:t>Introduced and adopted (</w:t>
      </w:r>
      <w:hyperlink r:id="rId7" w:history="1">
        <w:r w:rsidRPr="00865CAA">
          <w:rPr>
            <w:rStyle w:val="Hyperlink"/>
          </w:rPr>
          <w:t>House Journal</w:t>
        </w:r>
        <w:r w:rsidRPr="00865CAA">
          <w:rPr>
            <w:rStyle w:val="Hyperlink"/>
          </w:rPr>
          <w:noBreakHyphen/>
          <w:t>page 6</w:t>
        </w:r>
      </w:hyperlink>
      <w:r w:rsidRPr="00865CAA">
        <w:t>)</w:t>
      </w:r>
    </w:p>
    <w:p w:rsidR="00A70F83" w:rsidRDefault="00A70F83" w:rsidP="00A70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A1B" w:rsidRPr="00AD6A1B" w:rsidRDefault="00AD6A1B" w:rsidP="00AD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A1B" w:rsidRDefault="00AD6A1B" w:rsidP="00AD6A1B">
      <w:r w:rsidRPr="00AD6A1B">
        <w:rPr>
          <w:b/>
        </w:rPr>
        <w:t>VERSIONS OF THIS BILL</w:t>
      </w:r>
    </w:p>
    <w:p w:rsidR="00AD6A1B" w:rsidRDefault="00AD6A1B" w:rsidP="00AD6A1B"/>
    <w:p w:rsidR="00AD6A1B" w:rsidRDefault="00D174F7" w:rsidP="00AD6A1B">
      <w:hyperlink r:id="rId8" w:history="1">
        <w:r w:rsidR="00AD6A1B">
          <w:rPr>
            <w:rStyle w:val="Hyperlink"/>
          </w:rPr>
          <w:t>3/7/2013</w:t>
        </w:r>
      </w:hyperlink>
    </w:p>
    <w:p w:rsidR="00AD6A1B" w:rsidRDefault="00AD6A1B" w:rsidP="00AD6A1B"/>
    <w:p w:rsidR="00AD6A1B" w:rsidRDefault="00AD6A1B" w:rsidP="00AD6A1B">
      <w:pPr>
        <w:sectPr w:rsidR="00AD6A1B" w:rsidSect="00AD6A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0D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9B3" w:rsidRDefault="00907B2D" w:rsidP="0031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09B3">
        <w:t xml:space="preserve">CONGRATULATE </w:t>
      </w:r>
      <w:r w:rsidR="00A87EA6">
        <w:t>RACHEL WYATT</w:t>
      </w:r>
      <w:r w:rsidR="003109B3">
        <w:t xml:space="preserve">, MISS </w:t>
      </w:r>
      <w:r w:rsidR="00A87EA6">
        <w:t>AMERICA</w:t>
      </w:r>
      <w:r w:rsidR="00546121" w:rsidRPr="00546121">
        <w:t>’</w:t>
      </w:r>
      <w:r w:rsidR="00A87EA6">
        <w:t>S OUTSTANDING TEEN 2013</w:t>
      </w:r>
      <w:r w:rsidR="003109B3">
        <w:t xml:space="preserve">, </w:t>
      </w:r>
      <w:r w:rsidR="0052149B">
        <w:t>A</w:t>
      </w:r>
      <w:r w:rsidR="003109B3">
        <w:t xml:space="preserve">ND TO COMMEND HER FOR THE DISCIPLINE, ASPIRATIONS, AND TALENT THAT HAVE ENABLED HER TO REPRESENT THE PALMETTO STATE </w:t>
      </w:r>
      <w:r w:rsidR="00A87EA6">
        <w:t xml:space="preserve">AND THIS NATION </w:t>
      </w:r>
      <w:r w:rsidR="003109B3">
        <w:t>WITH DIGNITY AND POISE.</w:t>
      </w:r>
    </w:p>
    <w:p w:rsidR="00C50D61" w:rsidRDefault="00C50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06B1" w:rsidRDefault="00067F56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06B1">
        <w:rPr>
          <w:color w:val="000000" w:themeColor="text1"/>
          <w:u w:color="000000" w:themeColor="text1"/>
        </w:rPr>
        <w:t>o</w:t>
      </w:r>
      <w:r w:rsidR="00C506B1" w:rsidRPr="00951FF2">
        <w:rPr>
          <w:color w:val="000000" w:themeColor="text1"/>
          <w:u w:color="000000" w:themeColor="text1"/>
        </w:rPr>
        <w:t>n Saturday, August 18, 2012, Miss South Carolina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>s Outstanding Teen 2012, Rachel Wyatt, became the eighth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 xml:space="preserve">s Outstanding Teen. </w:t>
      </w:r>
      <w:r w:rsidR="00C506B1">
        <w:rPr>
          <w:color w:val="000000" w:themeColor="text1"/>
          <w:u w:color="000000" w:themeColor="text1"/>
        </w:rPr>
        <w:t>Rachel</w:t>
      </w:r>
      <w:r w:rsidR="00C506B1" w:rsidRPr="00951FF2">
        <w:rPr>
          <w:color w:val="000000" w:themeColor="text1"/>
          <w:u w:color="000000" w:themeColor="text1"/>
        </w:rPr>
        <w:t xml:space="preserve"> won more than $25,000 in college scholarships and the title of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>s Outstanding Teen 2013</w:t>
      </w:r>
      <w:r w:rsidR="00C506B1"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>his historic crowning moment marked her first steps on a journey that will take her across the country promoting scholastic achievement, creative accomplishment, community involvement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healthy living for our nation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 xml:space="preserve">s youth. </w:t>
      </w:r>
      <w:r>
        <w:rPr>
          <w:color w:val="000000" w:themeColor="text1"/>
          <w:u w:color="000000" w:themeColor="text1"/>
        </w:rPr>
        <w:t xml:space="preserve">Rachel, a Piedmont native, </w:t>
      </w:r>
      <w:r w:rsidRPr="00951FF2">
        <w:rPr>
          <w:color w:val="000000" w:themeColor="text1"/>
          <w:u w:color="000000" w:themeColor="text1"/>
        </w:rPr>
        <w:t>won the hearts of the audience and judges when she performed a lyrical dance to</w:t>
      </w:r>
      <w:r w:rsidR="00631B3A">
        <w:rPr>
          <w:color w:val="000000" w:themeColor="text1"/>
          <w:u w:color="000000" w:themeColor="text1"/>
        </w:rPr>
        <w:t xml:space="preserve"> “The Climb”</w:t>
      </w:r>
      <w:r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FF2">
        <w:rPr>
          <w:color w:val="000000" w:themeColor="text1"/>
          <w:u w:color="000000" w:themeColor="text1"/>
        </w:rPr>
        <w:t xml:space="preserve">Rachel will be starting her senior year at Wren High School and serves as </w:t>
      </w:r>
      <w:r>
        <w:rPr>
          <w:color w:val="000000" w:themeColor="text1"/>
          <w:u w:color="000000" w:themeColor="text1"/>
        </w:rPr>
        <w:t>p</w:t>
      </w:r>
      <w:r w:rsidRPr="00951FF2">
        <w:rPr>
          <w:color w:val="000000" w:themeColor="text1"/>
          <w:u w:color="000000" w:themeColor="text1"/>
        </w:rPr>
        <w:t>resident of her class, yearbook editor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member of the National Honor Society</w:t>
      </w:r>
      <w:r>
        <w:rPr>
          <w:color w:val="000000" w:themeColor="text1"/>
          <w:u w:color="000000" w:themeColor="text1"/>
        </w:rPr>
        <w:t>; and</w:t>
      </w: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51FF2">
        <w:rPr>
          <w:color w:val="000000" w:themeColor="text1"/>
          <w:u w:color="000000" w:themeColor="text1"/>
        </w:rPr>
        <w:t>n addition, she will be traveling the country speaking to audiences about her platform, Dance Therapy</w:t>
      </w:r>
      <w:r w:rsidR="00546121">
        <w:rPr>
          <w:color w:val="000000" w:themeColor="text1"/>
          <w:u w:color="000000" w:themeColor="text1"/>
        </w:rPr>
        <w:noBreakHyphen/>
      </w:r>
      <w:r w:rsidR="00A529C2">
        <w:rPr>
          <w:color w:val="000000" w:themeColor="text1"/>
          <w:u w:color="000000" w:themeColor="text1"/>
        </w:rPr>
        <w:t>Mira</w:t>
      </w:r>
      <w:r w:rsidRPr="00951FF2">
        <w:rPr>
          <w:color w:val="000000" w:themeColor="text1"/>
          <w:u w:color="000000" w:themeColor="text1"/>
        </w:rPr>
        <w:t>cles through Movemen</w:t>
      </w:r>
      <w:r w:rsidR="00582D4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acting as the teen ambassador for Children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Miracle Network Hospitals</w:t>
      </w:r>
      <w:r w:rsidR="00F35CCB">
        <w:rPr>
          <w:color w:val="000000" w:themeColor="text1"/>
          <w:u w:color="000000" w:themeColor="text1"/>
        </w:rPr>
        <w:t xml:space="preserve">, </w:t>
      </w:r>
      <w:r w:rsidRPr="00951FF2">
        <w:rPr>
          <w:color w:val="000000" w:themeColor="text1"/>
          <w:u w:color="000000" w:themeColor="text1"/>
        </w:rPr>
        <w:t>the national platform of the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Outstanding Teen Organization</w:t>
      </w:r>
      <w:r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FF2">
        <w:rPr>
          <w:color w:val="000000" w:themeColor="text1"/>
          <w:u w:color="000000" w:themeColor="text1"/>
        </w:rPr>
        <w:t>Rachel is one quarter Japanese and comes from a diverse family background. She enjoys sewing and fashion design</w:t>
      </w:r>
      <w:r>
        <w:rPr>
          <w:color w:val="000000" w:themeColor="text1"/>
          <w:u w:color="000000" w:themeColor="text1"/>
        </w:rPr>
        <w:t xml:space="preserve"> and </w:t>
      </w:r>
      <w:r w:rsidRPr="00951FF2">
        <w:rPr>
          <w:color w:val="000000" w:themeColor="text1"/>
          <w:u w:color="000000" w:themeColor="text1"/>
        </w:rPr>
        <w:t xml:space="preserve">has trained under famous dance choreographers such as Mandy Moore, </w:t>
      </w:r>
      <w:r w:rsidRPr="00951FF2">
        <w:rPr>
          <w:color w:val="000000" w:themeColor="text1"/>
          <w:u w:color="000000" w:themeColor="text1"/>
        </w:rPr>
        <w:lastRenderedPageBreak/>
        <w:t>Mia Michaels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Sonya Tayeh. </w:t>
      </w:r>
      <w:r>
        <w:rPr>
          <w:color w:val="000000" w:themeColor="text1"/>
          <w:u w:color="000000" w:themeColor="text1"/>
        </w:rPr>
        <w:t xml:space="preserve">An assistant </w:t>
      </w:r>
      <w:r w:rsidRPr="00951FF2">
        <w:rPr>
          <w:color w:val="000000" w:themeColor="text1"/>
          <w:u w:color="000000" w:themeColor="text1"/>
        </w:rPr>
        <w:t>in teaching a special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needs dance class</w:t>
      </w:r>
      <w:r>
        <w:rPr>
          <w:color w:val="000000" w:themeColor="text1"/>
          <w:u w:color="000000" w:themeColor="text1"/>
        </w:rPr>
        <w:t>, Rachel</w:t>
      </w:r>
      <w:r w:rsidRPr="00951FF2">
        <w:rPr>
          <w:color w:val="000000" w:themeColor="text1"/>
          <w:u w:color="000000" w:themeColor="text1"/>
        </w:rPr>
        <w:t xml:space="preserve"> has danced as part of a Bible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teaching ministry at a maximum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security women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prison</w:t>
      </w:r>
      <w:r>
        <w:rPr>
          <w:color w:val="000000" w:themeColor="text1"/>
          <w:u w:color="000000" w:themeColor="text1"/>
        </w:rPr>
        <w:t>; and</w:t>
      </w:r>
      <w:r w:rsidRPr="00951FF2">
        <w:rPr>
          <w:color w:val="000000" w:themeColor="text1"/>
          <w:u w:color="000000" w:themeColor="text1"/>
        </w:rPr>
        <w:t xml:space="preserve"> 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completing a b</w:t>
      </w:r>
      <w:r w:rsidRPr="00951FF2">
        <w:rPr>
          <w:color w:val="000000" w:themeColor="text1"/>
          <w:u w:color="000000" w:themeColor="text1"/>
        </w:rPr>
        <w:t>achelor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degree in English</w:t>
      </w:r>
      <w:r>
        <w:rPr>
          <w:color w:val="000000" w:themeColor="text1"/>
          <w:u w:color="000000" w:themeColor="text1"/>
        </w:rPr>
        <w:t xml:space="preserve">, she hopes to </w:t>
      </w:r>
      <w:r w:rsidRPr="00951FF2">
        <w:rPr>
          <w:color w:val="000000" w:themeColor="text1"/>
          <w:u w:color="000000" w:themeColor="text1"/>
        </w:rPr>
        <w:t xml:space="preserve">pursue a career in speech therapy. Rachel </w:t>
      </w:r>
      <w:r>
        <w:rPr>
          <w:color w:val="000000" w:themeColor="text1"/>
          <w:u w:color="000000" w:themeColor="text1"/>
        </w:rPr>
        <w:t xml:space="preserve">also </w:t>
      </w:r>
      <w:r w:rsidRPr="00951FF2">
        <w:rPr>
          <w:color w:val="000000" w:themeColor="text1"/>
          <w:u w:color="000000" w:themeColor="text1"/>
        </w:rPr>
        <w:t xml:space="preserve">would like to continue dancing in local theater productions and </w:t>
      </w:r>
      <w:r>
        <w:rPr>
          <w:color w:val="000000" w:themeColor="text1"/>
          <w:u w:color="000000" w:themeColor="text1"/>
        </w:rPr>
        <w:t>serve as</w:t>
      </w:r>
      <w:r w:rsidRPr="00951FF2">
        <w:rPr>
          <w:color w:val="000000" w:themeColor="text1"/>
          <w:u w:color="000000" w:themeColor="text1"/>
        </w:rPr>
        <w:t xml:space="preserve"> a dance instructor</w:t>
      </w:r>
      <w:r>
        <w:rPr>
          <w:color w:val="000000" w:themeColor="text1"/>
          <w:u w:color="000000" w:themeColor="text1"/>
        </w:rPr>
        <w:t>; and</w:t>
      </w:r>
    </w:p>
    <w:p w:rsidR="00067F56" w:rsidRDefault="00067F56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reign</w:t>
      </w:r>
      <w:r w:rsidR="00FA04D8">
        <w:t xml:space="preserve"> as </w:t>
      </w:r>
      <w:r w:rsidR="00FA04D8" w:rsidRPr="00951FF2">
        <w:rPr>
          <w:color w:val="000000" w:themeColor="text1"/>
          <w:u w:color="000000" w:themeColor="text1"/>
        </w:rPr>
        <w:t>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FA04D8" w:rsidRPr="00951FF2">
        <w:rPr>
          <w:color w:val="000000" w:themeColor="text1"/>
          <w:u w:color="000000" w:themeColor="text1"/>
        </w:rPr>
        <w:t>s Outstanding Teen</w:t>
      </w:r>
      <w:r w:rsidR="00FA04D8">
        <w:rPr>
          <w:color w:val="000000" w:themeColor="text1"/>
          <w:u w:color="000000" w:themeColor="text1"/>
        </w:rPr>
        <w:t xml:space="preserve">, </w:t>
      </w:r>
      <w:r w:rsidR="009D7BEB">
        <w:t>R</w:t>
      </w:r>
      <w:r w:rsidR="001219AF">
        <w:t>achel Wyatt</w:t>
      </w:r>
      <w:r>
        <w:t xml:space="preserve"> has provided a gracious and graceful role model</w:t>
      </w:r>
      <w:r w:rsidR="00EC285E">
        <w:t xml:space="preserve"> that </w:t>
      </w:r>
      <w:r>
        <w:t>represent</w:t>
      </w:r>
      <w:r w:rsidR="00EC285E">
        <w:t>s</w:t>
      </w:r>
      <w:r>
        <w:t xml:space="preserve"> the combined qualities of intellect, talent, loveliness, and charm</w:t>
      </w:r>
      <w:r w:rsidR="00EC285E">
        <w:t xml:space="preserve"> admired by all who know her</w:t>
      </w:r>
      <w:r>
        <w:t>. Now, therefore,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164C77">
        <w:t>Rachel Wyatt, Miss America</w:t>
      </w:r>
      <w:r w:rsidR="00546121" w:rsidRPr="00546121">
        <w:t>’</w:t>
      </w:r>
      <w:r w:rsidR="00164C77">
        <w:t>s Outstanding Teen 2013</w:t>
      </w:r>
      <w:r w:rsidR="00255F63">
        <w:t>,</w:t>
      </w:r>
      <w:r w:rsidR="00164C77">
        <w:t xml:space="preserve"> and commend her for the discipline, aspirations, and talent that have enabled her to represent the Palmetto State and this nation with dignity and poise.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64C77">
        <w:t>Rachel Wyatt</w:t>
      </w:r>
      <w:r>
        <w:t>.</w:t>
      </w:r>
    </w:p>
    <w:p w:rsidR="00E3421B" w:rsidRDefault="005461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21B" w:rsidRDefault="00E3421B" w:rsidP="00AD6A1B">
      <w:pPr>
        <w:suppressAutoHyphens/>
      </w:pPr>
    </w:p>
    <w:sectPr w:rsidR="00E3421B" w:rsidSect="00AD6A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EA6" w:rsidRDefault="00A87EA6" w:rsidP="009F0C77">
      <w:r>
        <w:separator/>
      </w:r>
    </w:p>
  </w:endnote>
  <w:endnote w:type="continuationSeparator" w:id="0">
    <w:p w:rsidR="00A87EA6" w:rsidRDefault="00A87E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15908-7E4A-4272-82ED-5F4BD3EA6CD5}"/>
    <w:embedBold r:id="rId2" w:fontKey="{03374FDC-4347-45A0-A126-8C15322A4E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F4A687-F287-48F3-A5A4-3C9DEE9B77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CF50CA-B357-45D4-B9FB-E43F1835A5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285F60-11EC-4078-9C78-B7CFA9F8D7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A1B" w:rsidRPr="00E3421B" w:rsidRDefault="00AD6A1B" w:rsidP="00E34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r w:rsidR="00135465">
      <w:fldChar w:fldCharType="begin"/>
    </w:r>
    <w:r w:rsidR="00943886">
      <w:instrText xml:space="preserve"> PAGE  \* MERGEFORMAT </w:instrText>
    </w:r>
    <w:r w:rsidR="00135465">
      <w:fldChar w:fldCharType="separate"/>
    </w:r>
    <w:r w:rsidR="00D174F7">
      <w:rPr>
        <w:noProof/>
      </w:rPr>
      <w:t>1</w:t>
    </w:r>
    <w:r w:rsidR="001354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EA6" w:rsidRDefault="00A87EA6" w:rsidP="009F0C77">
      <w:r>
        <w:separator/>
      </w:r>
    </w:p>
  </w:footnote>
  <w:footnote w:type="continuationSeparator" w:id="0">
    <w:p w:rsidR="00A87EA6" w:rsidRDefault="00A87E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9AB13"/>
    <w:docVar w:name="CoverBillType" w:val="r"/>
    <w:docVar w:name="docpath" w:val="L:\Council\bills\RM\1169AB13.DOCX"/>
    <w:docVar w:name="dvBillNumber" w:val="37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46E2"/>
    <w:rsid w:val="00011869"/>
    <w:rsid w:val="000207C8"/>
    <w:rsid w:val="00052D5A"/>
    <w:rsid w:val="00067F56"/>
    <w:rsid w:val="000E1785"/>
    <w:rsid w:val="000F40FA"/>
    <w:rsid w:val="00106390"/>
    <w:rsid w:val="00107135"/>
    <w:rsid w:val="0010776B"/>
    <w:rsid w:val="001219AF"/>
    <w:rsid w:val="00133E66"/>
    <w:rsid w:val="00135465"/>
    <w:rsid w:val="001435A3"/>
    <w:rsid w:val="00164C77"/>
    <w:rsid w:val="00186CBE"/>
    <w:rsid w:val="001D08F2"/>
    <w:rsid w:val="001D525B"/>
    <w:rsid w:val="001D7F4F"/>
    <w:rsid w:val="001E46E2"/>
    <w:rsid w:val="002321B6"/>
    <w:rsid w:val="0024377C"/>
    <w:rsid w:val="00250967"/>
    <w:rsid w:val="002543C8"/>
    <w:rsid w:val="00255F63"/>
    <w:rsid w:val="00265D09"/>
    <w:rsid w:val="00284AAE"/>
    <w:rsid w:val="002E5912"/>
    <w:rsid w:val="002F6B0D"/>
    <w:rsid w:val="002F74A9"/>
    <w:rsid w:val="00300587"/>
    <w:rsid w:val="00301B21"/>
    <w:rsid w:val="003109B3"/>
    <w:rsid w:val="00325348"/>
    <w:rsid w:val="0032732C"/>
    <w:rsid w:val="00336AD0"/>
    <w:rsid w:val="0037079A"/>
    <w:rsid w:val="00370971"/>
    <w:rsid w:val="003B7C87"/>
    <w:rsid w:val="003D01E8"/>
    <w:rsid w:val="003E5288"/>
    <w:rsid w:val="003F6D79"/>
    <w:rsid w:val="0041760A"/>
    <w:rsid w:val="00417C01"/>
    <w:rsid w:val="004809EE"/>
    <w:rsid w:val="004E7D54"/>
    <w:rsid w:val="0052149B"/>
    <w:rsid w:val="005273C6"/>
    <w:rsid w:val="00530A69"/>
    <w:rsid w:val="00545593"/>
    <w:rsid w:val="00546121"/>
    <w:rsid w:val="00577C6C"/>
    <w:rsid w:val="00582D47"/>
    <w:rsid w:val="005C2FE2"/>
    <w:rsid w:val="005E2BC9"/>
    <w:rsid w:val="00605102"/>
    <w:rsid w:val="00614BB0"/>
    <w:rsid w:val="006215AA"/>
    <w:rsid w:val="006222C3"/>
    <w:rsid w:val="00631B3A"/>
    <w:rsid w:val="006913C9"/>
    <w:rsid w:val="0069470D"/>
    <w:rsid w:val="006B5FB6"/>
    <w:rsid w:val="00734F00"/>
    <w:rsid w:val="007713AA"/>
    <w:rsid w:val="007A0F59"/>
    <w:rsid w:val="007A70AE"/>
    <w:rsid w:val="007F32F8"/>
    <w:rsid w:val="008362E8"/>
    <w:rsid w:val="008A1768"/>
    <w:rsid w:val="008E3437"/>
    <w:rsid w:val="008F0F33"/>
    <w:rsid w:val="008F4429"/>
    <w:rsid w:val="00907B2D"/>
    <w:rsid w:val="0094021A"/>
    <w:rsid w:val="00943886"/>
    <w:rsid w:val="00970010"/>
    <w:rsid w:val="009B44AF"/>
    <w:rsid w:val="009C6A0B"/>
    <w:rsid w:val="009D56FF"/>
    <w:rsid w:val="009D7BEB"/>
    <w:rsid w:val="009F0C77"/>
    <w:rsid w:val="009F4DD1"/>
    <w:rsid w:val="00A41684"/>
    <w:rsid w:val="00A529C2"/>
    <w:rsid w:val="00A64E80"/>
    <w:rsid w:val="00A70F83"/>
    <w:rsid w:val="00A72BCD"/>
    <w:rsid w:val="00A741D9"/>
    <w:rsid w:val="00A833AB"/>
    <w:rsid w:val="00A87EA6"/>
    <w:rsid w:val="00A9741D"/>
    <w:rsid w:val="00AD4B17"/>
    <w:rsid w:val="00AD6A1B"/>
    <w:rsid w:val="00B412D4"/>
    <w:rsid w:val="00B80EBB"/>
    <w:rsid w:val="00BD7F13"/>
    <w:rsid w:val="00BE0115"/>
    <w:rsid w:val="00BE3C22"/>
    <w:rsid w:val="00C0345E"/>
    <w:rsid w:val="00C06F28"/>
    <w:rsid w:val="00C3483A"/>
    <w:rsid w:val="00C506B1"/>
    <w:rsid w:val="00C50D61"/>
    <w:rsid w:val="00C74E9D"/>
    <w:rsid w:val="00C82FD3"/>
    <w:rsid w:val="00C92819"/>
    <w:rsid w:val="00CB1A8D"/>
    <w:rsid w:val="00CC6B7B"/>
    <w:rsid w:val="00CD2089"/>
    <w:rsid w:val="00D174F7"/>
    <w:rsid w:val="00D36F48"/>
    <w:rsid w:val="00D73A67"/>
    <w:rsid w:val="00D970A9"/>
    <w:rsid w:val="00DF3845"/>
    <w:rsid w:val="00E3421B"/>
    <w:rsid w:val="00E41911"/>
    <w:rsid w:val="00E92EEF"/>
    <w:rsid w:val="00EC285E"/>
    <w:rsid w:val="00F02B78"/>
    <w:rsid w:val="00F24442"/>
    <w:rsid w:val="00F35CCB"/>
    <w:rsid w:val="00F50AE3"/>
    <w:rsid w:val="00F511C9"/>
    <w:rsid w:val="00F67CF1"/>
    <w:rsid w:val="00F83911"/>
    <w:rsid w:val="00F840F0"/>
    <w:rsid w:val="00FA04D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DB9384-7AF0-4D42-AC6E-AE2D11D30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C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C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6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85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3F299-E4C1-47CA-94D2-7CB5E398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3785: Rachel Wyatt - South Carolina Legislature Online</dc:title>
  <dc:creator>McDowell</dc:creator>
  <cp:lastModifiedBy>N Cumfer</cp:lastModifiedBy>
  <cp:revision>9</cp:revision>
  <cp:lastPrinted>2013-03-07T14:24:00Z</cp:lastPrinted>
  <dcterms:created xsi:type="dcterms:W3CDTF">2013-03-07T15:32:00Z</dcterms:created>
  <dcterms:modified xsi:type="dcterms:W3CDTF">2014-12-05T16:44:00Z</dcterms:modified>
</cp:coreProperties>
</file>