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216" w:rsidRDefault="00C30216" w:rsidP="00C30216">
      <w:pPr>
        <w:widowControl w:val="0"/>
        <w:jc w:val="center"/>
      </w:pPr>
      <w:r w:rsidRPr="00C30216">
        <w:rPr>
          <w:b/>
        </w:rPr>
        <w:t>South Carolina General Assembly</w:t>
      </w:r>
    </w:p>
    <w:p w:rsidR="00C30216" w:rsidRDefault="00C30216" w:rsidP="00C30216">
      <w:pPr>
        <w:widowControl w:val="0"/>
        <w:jc w:val="center"/>
      </w:pPr>
      <w:r>
        <w:t>120th Session, 2013-2014</w:t>
      </w:r>
    </w:p>
    <w:p w:rsidR="00C30216" w:rsidRDefault="00C30216" w:rsidP="00C30216">
      <w:pPr>
        <w:widowControl w:val="0"/>
        <w:jc w:val="left"/>
      </w:pPr>
    </w:p>
    <w:p w:rsidR="00C30216" w:rsidRDefault="00C30216" w:rsidP="00C30216">
      <w:pPr>
        <w:widowControl w:val="0"/>
        <w:jc w:val="left"/>
        <w:rPr>
          <w:b/>
        </w:rPr>
      </w:pPr>
      <w:r w:rsidRPr="00C30216">
        <w:rPr>
          <w:b/>
        </w:rPr>
        <w:t>H. 3802</w:t>
      </w:r>
    </w:p>
    <w:p w:rsidR="00C30216" w:rsidRDefault="00C30216" w:rsidP="00C30216">
      <w:pPr>
        <w:widowControl w:val="0"/>
        <w:jc w:val="left"/>
        <w:rPr>
          <w:b/>
        </w:rPr>
      </w:pPr>
    </w:p>
    <w:p w:rsidR="00C30216" w:rsidRDefault="00C30216" w:rsidP="00C30216">
      <w:pPr>
        <w:widowControl w:val="0"/>
        <w:jc w:val="left"/>
      </w:pPr>
      <w:r w:rsidRPr="00C30216">
        <w:rPr>
          <w:b/>
        </w:rPr>
        <w:t>STATUS INFORMATION</w:t>
      </w:r>
    </w:p>
    <w:p w:rsidR="00C30216" w:rsidRDefault="00C30216" w:rsidP="00C30216">
      <w:pPr>
        <w:widowControl w:val="0"/>
        <w:jc w:val="left"/>
      </w:pPr>
    </w:p>
    <w:p w:rsidR="00C30216" w:rsidRDefault="00C30216" w:rsidP="00C30216">
      <w:pPr>
        <w:widowControl w:val="0"/>
        <w:jc w:val="left"/>
      </w:pPr>
      <w:r>
        <w:t>General Bill</w:t>
      </w:r>
    </w:p>
    <w:p w:rsidR="00C30216" w:rsidRDefault="00C30216" w:rsidP="00C30216">
      <w:pPr>
        <w:widowControl w:val="0"/>
        <w:jc w:val="left"/>
      </w:pPr>
      <w:r>
        <w:t>Sponsors: Rep. Funderburk</w:t>
      </w:r>
    </w:p>
    <w:p w:rsidR="00C30216" w:rsidRDefault="00C30216" w:rsidP="00C30216">
      <w:pPr>
        <w:widowControl w:val="0"/>
        <w:jc w:val="left"/>
      </w:pPr>
      <w:r>
        <w:t>Document Path: l:\council\bills\ggs\22550zw13.docx</w:t>
      </w:r>
    </w:p>
    <w:p w:rsidR="00C30216" w:rsidRDefault="00C30216" w:rsidP="00C30216">
      <w:pPr>
        <w:widowControl w:val="0"/>
        <w:jc w:val="left"/>
      </w:pPr>
    </w:p>
    <w:p w:rsidR="00C30216" w:rsidRDefault="00C30216" w:rsidP="00C30216">
      <w:pPr>
        <w:widowControl w:val="0"/>
        <w:jc w:val="left"/>
      </w:pPr>
      <w:r>
        <w:t>Introduced in the House on March 12, 2013</w:t>
      </w:r>
    </w:p>
    <w:p w:rsidR="00C30216" w:rsidRDefault="00C30216" w:rsidP="00C30216">
      <w:pPr>
        <w:widowControl w:val="0"/>
        <w:jc w:val="left"/>
      </w:pPr>
      <w:r>
        <w:t xml:space="preserve">Currently residing in the House Committee on </w:t>
      </w:r>
      <w:r w:rsidRPr="00C30216">
        <w:rPr>
          <w:b/>
        </w:rPr>
        <w:t>Ways and Means</w:t>
      </w:r>
    </w:p>
    <w:p w:rsidR="00C30216" w:rsidRDefault="00C30216" w:rsidP="00C30216">
      <w:pPr>
        <w:widowControl w:val="0"/>
        <w:jc w:val="left"/>
      </w:pPr>
    </w:p>
    <w:p w:rsidR="00C30216" w:rsidRDefault="00C30216" w:rsidP="00C30216">
      <w:pPr>
        <w:widowControl w:val="0"/>
        <w:jc w:val="left"/>
      </w:pPr>
      <w:r>
        <w:t xml:space="preserve">Summary: </w:t>
      </w:r>
      <w:r w:rsidR="00313397">
        <w:t>Regional Councils of Government</w:t>
      </w:r>
    </w:p>
    <w:p w:rsidR="00C30216" w:rsidRDefault="00C30216" w:rsidP="00C30216">
      <w:pPr>
        <w:widowControl w:val="0"/>
        <w:jc w:val="left"/>
      </w:pPr>
    </w:p>
    <w:p w:rsidR="00C30216" w:rsidRDefault="00C30216" w:rsidP="00C30216">
      <w:pPr>
        <w:widowControl w:val="0"/>
        <w:jc w:val="left"/>
      </w:pPr>
    </w:p>
    <w:p w:rsidR="00C30216" w:rsidRDefault="00C30216" w:rsidP="00C302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0216">
        <w:rPr>
          <w:b/>
        </w:rPr>
        <w:t>HISTORY OF LEGISLATIVE ACTIONS</w:t>
      </w:r>
    </w:p>
    <w:p w:rsidR="00C30216" w:rsidRDefault="00C30216" w:rsidP="00C302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0216" w:rsidRPr="00C30216" w:rsidRDefault="00C30216" w:rsidP="00C302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0216">
        <w:rPr>
          <w:u w:val="single"/>
        </w:rPr>
        <w:tab/>
        <w:t>Date</w:t>
      </w:r>
      <w:r w:rsidRPr="00C30216">
        <w:rPr>
          <w:u w:val="single"/>
        </w:rPr>
        <w:tab/>
        <w:t>Body</w:t>
      </w:r>
      <w:r w:rsidRPr="00C30216">
        <w:rPr>
          <w:u w:val="single"/>
        </w:rPr>
        <w:tab/>
        <w:t>Action Description with journal page number</w:t>
      </w:r>
      <w:r w:rsidRPr="00C30216">
        <w:rPr>
          <w:u w:val="single"/>
        </w:rPr>
        <w:tab/>
      </w:r>
      <w:bookmarkStart w:id="0" w:name="_GoBack"/>
      <w:bookmarkEnd w:id="0"/>
    </w:p>
    <w:p w:rsidR="002506DC" w:rsidRDefault="002506DC" w:rsidP="00250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3/12/2013</w:t>
      </w:r>
      <w:r>
        <w:tab/>
        <w:t>House</w:t>
      </w:r>
      <w:r>
        <w:tab/>
      </w:r>
      <w:r w:rsidRPr="0093194E">
        <w:t>Introduced and read first time (</w:t>
      </w:r>
      <w:hyperlink r:id="rId7" w:history="1">
        <w:r w:rsidRPr="0093194E">
          <w:rPr>
            <w:rStyle w:val="Hyperlink"/>
          </w:rPr>
          <w:t>House Journal</w:t>
        </w:r>
        <w:r w:rsidRPr="0093194E">
          <w:rPr>
            <w:rStyle w:val="Hyperlink"/>
          </w:rPr>
          <w:noBreakHyphen/>
          <w:t>page 8</w:t>
        </w:r>
      </w:hyperlink>
      <w:r w:rsidRPr="0093194E">
        <w:t>)</w:t>
      </w:r>
    </w:p>
    <w:p w:rsidR="002506DC" w:rsidRDefault="002506DC" w:rsidP="00250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3/12/2013</w:t>
      </w:r>
      <w:r>
        <w:tab/>
        <w:t>House</w:t>
      </w:r>
      <w:r>
        <w:tab/>
      </w:r>
      <w:r w:rsidRPr="0093194E">
        <w:t>Referred</w:t>
      </w:r>
      <w:r>
        <w:t xml:space="preserve"> to Committee on </w:t>
      </w:r>
      <w:r w:rsidRPr="0093194E">
        <w:rPr>
          <w:b/>
        </w:rPr>
        <w:t>Ways and Means</w:t>
      </w:r>
      <w:r>
        <w:t xml:space="preserve"> </w:t>
      </w:r>
      <w:r w:rsidRPr="0093194E">
        <w:t>(</w:t>
      </w:r>
      <w:hyperlink r:id="rId8" w:history="1">
        <w:r w:rsidRPr="0093194E">
          <w:rPr>
            <w:rStyle w:val="Hyperlink"/>
          </w:rPr>
          <w:t>House Journal</w:t>
        </w:r>
        <w:r w:rsidRPr="0093194E">
          <w:rPr>
            <w:rStyle w:val="Hyperlink"/>
          </w:rPr>
          <w:noBreakHyphen/>
          <w:t>page 8</w:t>
        </w:r>
      </w:hyperlink>
      <w:r w:rsidRPr="0093194E">
        <w:t>)</w:t>
      </w:r>
    </w:p>
    <w:p w:rsidR="002506DC" w:rsidRDefault="002506DC" w:rsidP="00250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0216" w:rsidRPr="00C30216" w:rsidRDefault="00C30216" w:rsidP="00C302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0216" w:rsidRDefault="00C30216" w:rsidP="00C30216">
      <w:pPr>
        <w:widowControl w:val="0"/>
        <w:jc w:val="left"/>
      </w:pPr>
      <w:r w:rsidRPr="00C30216">
        <w:rPr>
          <w:b/>
        </w:rPr>
        <w:t>VERSIONS OF THIS BILL</w:t>
      </w:r>
    </w:p>
    <w:p w:rsidR="00C30216" w:rsidRDefault="00C30216" w:rsidP="00C30216">
      <w:pPr>
        <w:widowControl w:val="0"/>
        <w:jc w:val="left"/>
      </w:pPr>
    </w:p>
    <w:p w:rsidR="00C30216" w:rsidRDefault="00420217" w:rsidP="00C30216">
      <w:pPr>
        <w:widowControl w:val="0"/>
        <w:jc w:val="left"/>
      </w:pPr>
      <w:hyperlink r:id="rId9" w:history="1">
        <w:r w:rsidR="00C30216">
          <w:rPr>
            <w:rStyle w:val="Hyperlink"/>
          </w:rPr>
          <w:t>3/12/2013</w:t>
        </w:r>
      </w:hyperlink>
    </w:p>
    <w:p w:rsidR="00C30216" w:rsidRDefault="00C30216" w:rsidP="00C30216"/>
    <w:p w:rsidR="00C30216" w:rsidRDefault="00C30216" w:rsidP="00C30216">
      <w:pPr>
        <w:sectPr w:rsidR="00C30216" w:rsidSect="00C302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4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504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93A" w:rsidRDefault="00CF093A" w:rsidP="00CF0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6</w:t>
      </w:r>
      <w:r w:rsidR="00EB6DD0">
        <w:noBreakHyphen/>
      </w:r>
      <w:r>
        <w:t>7</w:t>
      </w:r>
      <w:r w:rsidR="00EB6DD0">
        <w:noBreakHyphen/>
      </w:r>
      <w:r>
        <w:t>120, CODE OF LAWS OF SOUTH CAROLINA, 1976, RELATING TO THE TERMS OF AN AGREEMENT CREATING A REGIONAL COUNCIL OF GOVERNMENT, SO AS TO PROHIBIT THE AGREEMENT OR COUNCIL BYLAWS FROM CHARGING, ASSESSING, REQUIRING, OR DEMANDING AN INVOLUNTARY MEMBERSHIP FEE; AND TO AMEND SECTION 6</w:t>
      </w:r>
      <w:r w:rsidR="00EB6DD0">
        <w:noBreakHyphen/>
      </w:r>
      <w:r>
        <w:t>7</w:t>
      </w:r>
      <w:r w:rsidR="00EB6DD0">
        <w:noBreakHyphen/>
      </w:r>
      <w:r>
        <w:t>140, RELATING TO THE POWERS AND DUTIES OF REGIONAL COUNCILS OF GOVERNMENT, SO AS TO PROHIBIT A COUNCIL OF GOVERNMENT FROM CHARGING, ASSESSING, REQUIRING, OR DEMANDING AN INVOLUNTARY MEMBERSHIP FEE.</w:t>
      </w:r>
    </w:p>
    <w:p w:rsidR="00715043" w:rsidRDefault="00715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5043" w:rsidRDefault="00715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15043" w:rsidRDefault="007150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D69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  <w:t>Section 6</w:t>
      </w:r>
      <w:r w:rsidR="00EB6DD0">
        <w:noBreakHyphen/>
      </w:r>
      <w:r>
        <w:t>7</w:t>
      </w:r>
      <w:r w:rsidR="00EB6DD0">
        <w:noBreakHyphen/>
      </w:r>
      <w:r>
        <w:t>120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the 1976 Code is amended </w:t>
      </w:r>
      <w:r>
        <w:rPr>
          <w:rFonts w:eastAsia="MS Mincho"/>
          <w:color w:val="000000" w:themeColor="text1"/>
          <w:u w:color="000000" w:themeColor="text1"/>
        </w:rPr>
        <w:t>to read</w:t>
      </w:r>
      <w:r w:rsidRPr="004452F0">
        <w:rPr>
          <w:rFonts w:eastAsia="MS Mincho"/>
          <w:color w:val="000000" w:themeColor="text1"/>
          <w:u w:color="000000" w:themeColor="text1"/>
        </w:rPr>
        <w:t>:</w:t>
      </w:r>
    </w:p>
    <w:p w:rsidR="00081D69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081D69" w:rsidRPr="00081D69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  <w:color w:val="000000" w:themeColor="text1"/>
          <w:u w:color="000000" w:themeColor="text1"/>
        </w:rPr>
        <w:tab/>
        <w:t>“Section 6</w:t>
      </w:r>
      <w:r w:rsidR="00EB6DD0">
        <w:rPr>
          <w:rFonts w:eastAsia="MS Mincho"/>
          <w:color w:val="000000" w:themeColor="text1"/>
          <w:u w:color="000000" w:themeColor="text1"/>
        </w:rPr>
        <w:noBreakHyphen/>
      </w:r>
      <w:r>
        <w:rPr>
          <w:rFonts w:eastAsia="MS Mincho"/>
          <w:color w:val="000000" w:themeColor="text1"/>
          <w:u w:color="000000" w:themeColor="text1"/>
        </w:rPr>
        <w:t>7</w:t>
      </w:r>
      <w:r w:rsidR="00EB6DD0">
        <w:rPr>
          <w:rFonts w:eastAsia="MS Mincho"/>
          <w:color w:val="000000" w:themeColor="text1"/>
          <w:u w:color="000000" w:themeColor="text1"/>
        </w:rPr>
        <w:noBreakHyphen/>
      </w:r>
      <w:r>
        <w:rPr>
          <w:rFonts w:eastAsia="MS Mincho"/>
          <w:color w:val="000000" w:themeColor="text1"/>
          <w:u w:color="000000" w:themeColor="text1"/>
        </w:rPr>
        <w:t>120.</w:t>
      </w:r>
      <w:r w:rsidRPr="00DC29F1">
        <w:tab/>
      </w:r>
      <w:r w:rsidRPr="00081D69">
        <w:rPr>
          <w:strike/>
        </w:rPr>
        <w:t>Such</w:t>
      </w:r>
      <w:r>
        <w:t xml:space="preserve"> </w:t>
      </w:r>
      <w:r>
        <w:rPr>
          <w:u w:val="single"/>
        </w:rPr>
        <w:t>The</w:t>
      </w:r>
      <w:r w:rsidRPr="00DC29F1">
        <w:t xml:space="preserve"> agreements </w:t>
      </w:r>
      <w:r w:rsidRPr="00081D69">
        <w:rPr>
          <w:strike/>
        </w:rPr>
        <w:t>herein</w:t>
      </w:r>
      <w:r w:rsidRPr="00DC29F1">
        <w:t xml:space="preserve"> provided for </w:t>
      </w:r>
      <w:r>
        <w:rPr>
          <w:u w:val="single"/>
        </w:rPr>
        <w:t>in this section</w:t>
      </w:r>
      <w:r>
        <w:t xml:space="preserve"> </w:t>
      </w:r>
      <w:r w:rsidRPr="00DC29F1">
        <w:t xml:space="preserve">shall describe the area served by the organization, provisions for representation, financing, and other matters not inconsistent with the provisions of this article. </w:t>
      </w:r>
      <w:r>
        <w:t xml:space="preserve"> </w:t>
      </w:r>
      <w:r>
        <w:rPr>
          <w:u w:val="single"/>
        </w:rPr>
        <w:t>Notwithstanding another provision of law, an agreement creating a regional council of government, or bylaws adopted by a regional council of government may not charge, assess, require, or demand an involuntary membership fee.  A member county or municipality may, if it so chooses, pay, disburse, or remit a voluntary membership fee to its affiliated regional council of government.</w:t>
      </w:r>
      <w:r>
        <w:t>”</w:t>
      </w:r>
    </w:p>
    <w:p w:rsidR="00081D69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081D69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  <w:t>Section 6</w:t>
      </w:r>
      <w:r w:rsidR="00EB6DD0">
        <w:noBreakHyphen/>
      </w:r>
      <w:r>
        <w:t>7</w:t>
      </w:r>
      <w:r w:rsidR="00EB6DD0">
        <w:noBreakHyphen/>
      </w:r>
      <w:r>
        <w:t>140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the 1976 Code is amended </w:t>
      </w:r>
      <w:r>
        <w:rPr>
          <w:rFonts w:eastAsia="MS Mincho"/>
          <w:color w:val="000000" w:themeColor="text1"/>
          <w:u w:color="000000" w:themeColor="text1"/>
        </w:rPr>
        <w:t>to read</w:t>
      </w:r>
      <w:r w:rsidRPr="004452F0">
        <w:rPr>
          <w:rFonts w:eastAsia="MS Mincho"/>
          <w:color w:val="000000" w:themeColor="text1"/>
          <w:u w:color="000000" w:themeColor="text1"/>
        </w:rPr>
        <w:t>:</w:t>
      </w:r>
    </w:p>
    <w:p w:rsidR="00081D69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081D69" w:rsidRPr="00DC29F1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  <w:color w:val="000000" w:themeColor="text1"/>
          <w:u w:color="000000" w:themeColor="text1"/>
        </w:rPr>
        <w:tab/>
        <w:t>“Section 6</w:t>
      </w:r>
      <w:r w:rsidR="00EB6DD0">
        <w:rPr>
          <w:rFonts w:eastAsia="MS Mincho"/>
          <w:color w:val="000000" w:themeColor="text1"/>
          <w:u w:color="000000" w:themeColor="text1"/>
        </w:rPr>
        <w:noBreakHyphen/>
      </w:r>
      <w:r>
        <w:rPr>
          <w:rFonts w:eastAsia="MS Mincho"/>
          <w:color w:val="000000" w:themeColor="text1"/>
          <w:u w:color="000000" w:themeColor="text1"/>
        </w:rPr>
        <w:t>7</w:t>
      </w:r>
      <w:r w:rsidR="00EB6DD0">
        <w:rPr>
          <w:rFonts w:eastAsia="MS Mincho"/>
          <w:color w:val="000000" w:themeColor="text1"/>
          <w:u w:color="000000" w:themeColor="text1"/>
        </w:rPr>
        <w:noBreakHyphen/>
      </w:r>
      <w:r>
        <w:rPr>
          <w:rFonts w:eastAsia="MS Mincho"/>
          <w:color w:val="000000" w:themeColor="text1"/>
          <w:u w:color="000000" w:themeColor="text1"/>
        </w:rPr>
        <w:t>140.</w:t>
      </w:r>
      <w:r>
        <w:rPr>
          <w:rFonts w:eastAsia="MS Mincho"/>
          <w:color w:val="000000" w:themeColor="text1"/>
          <w:u w:color="000000" w:themeColor="text1"/>
        </w:rPr>
        <w:tab/>
      </w:r>
      <w:r w:rsidR="005E6A0A">
        <w:rPr>
          <w:rFonts w:eastAsia="MS Mincho"/>
          <w:color w:val="000000" w:themeColor="text1"/>
          <w:u w:val="single" w:color="000000" w:themeColor="text1"/>
        </w:rPr>
        <w:t>(A)</w:t>
      </w:r>
      <w:r w:rsidR="005E6A0A">
        <w:rPr>
          <w:rFonts w:eastAsia="MS Mincho"/>
          <w:color w:val="000000" w:themeColor="text1"/>
          <w:u w:color="000000" w:themeColor="text1"/>
        </w:rPr>
        <w:tab/>
        <w:t xml:space="preserve">In </w:t>
      </w:r>
      <w:r w:rsidRPr="00DC29F1">
        <w:t xml:space="preserve">discharging its responsibilities, the regional council of government </w:t>
      </w:r>
      <w:r w:rsidRPr="00780CAF">
        <w:rPr>
          <w:strike/>
        </w:rPr>
        <w:t>shall have</w:t>
      </w:r>
      <w:r w:rsidR="00780CAF">
        <w:t xml:space="preserve"> </w:t>
      </w:r>
      <w:r w:rsidR="00780CAF">
        <w:rPr>
          <w:u w:val="single"/>
        </w:rPr>
        <w:t>has</w:t>
      </w:r>
      <w:r w:rsidRPr="00DC29F1">
        <w:t xml:space="preserve"> the power and duty to: </w:t>
      </w:r>
    </w:p>
    <w:p w:rsidR="00081D69" w:rsidRPr="00DC29F1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C29F1">
        <w:tab/>
      </w:r>
      <w:r w:rsidRPr="00DC29F1">
        <w:tab/>
        <w:t>(1)</w:t>
      </w:r>
      <w:r w:rsidR="00780CAF">
        <w:tab/>
        <w:t>p</w:t>
      </w:r>
      <w:r w:rsidRPr="00DC29F1">
        <w:t xml:space="preserve">repare studies and make recommendations on </w:t>
      </w:r>
      <w:r w:rsidRPr="00780CAF">
        <w:rPr>
          <w:strike/>
        </w:rPr>
        <w:t>such</w:t>
      </w:r>
      <w:r w:rsidRPr="00DC29F1">
        <w:t xml:space="preserve"> matters </w:t>
      </w:r>
      <w:r w:rsidRPr="00780CAF">
        <w:rPr>
          <w:strike/>
        </w:rPr>
        <w:t>as</w:t>
      </w:r>
      <w:r w:rsidRPr="00DC29F1">
        <w:t xml:space="preserve"> it deems appropriate; </w:t>
      </w:r>
    </w:p>
    <w:p w:rsidR="00081D69" w:rsidRPr="00DC29F1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C29F1">
        <w:tab/>
      </w:r>
      <w:r w:rsidRPr="00DC29F1">
        <w:tab/>
        <w:t>(2)</w:t>
      </w:r>
      <w:r w:rsidR="00780CAF">
        <w:tab/>
        <w:t>c</w:t>
      </w:r>
      <w:r w:rsidRPr="00DC29F1">
        <w:t xml:space="preserve">oordinate and promote cooperative programs and action with and among its members and other governmental and nongovernmental entities, including those of other states; </w:t>
      </w:r>
    </w:p>
    <w:p w:rsidR="00081D69" w:rsidRPr="00DC29F1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C29F1">
        <w:tab/>
      </w:r>
      <w:r w:rsidRPr="00DC29F1">
        <w:tab/>
        <w:t>(3)</w:t>
      </w:r>
      <w:r w:rsidR="00780CAF">
        <w:tab/>
        <w:t>s</w:t>
      </w:r>
      <w:r w:rsidRPr="00DC29F1">
        <w:t xml:space="preserve">tudy and make recommendations on matters affecting the public health, safety, general welfare, education, recreation, pollution control, utilities, planning, development and </w:t>
      </w:r>
      <w:r w:rsidRPr="00780CAF">
        <w:rPr>
          <w:strike/>
        </w:rPr>
        <w:t>such</w:t>
      </w:r>
      <w:r w:rsidRPr="00DC29F1">
        <w:t xml:space="preserve"> other matters </w:t>
      </w:r>
      <w:r w:rsidRPr="00EB6DD0">
        <w:rPr>
          <w:strike/>
        </w:rPr>
        <w:t>as</w:t>
      </w:r>
      <w:r w:rsidR="00EB6DD0">
        <w:t xml:space="preserve"> </w:t>
      </w:r>
      <w:r w:rsidR="00EB6DD0">
        <w:rPr>
          <w:u w:val="single"/>
        </w:rPr>
        <w:t>that</w:t>
      </w:r>
      <w:r w:rsidRPr="00DC29F1">
        <w:t xml:space="preserve"> the common interest of the participating governments may dictate; </w:t>
      </w:r>
    </w:p>
    <w:p w:rsidR="00081D69" w:rsidRPr="00DC29F1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C29F1">
        <w:tab/>
      </w:r>
      <w:r w:rsidRPr="00DC29F1">
        <w:tab/>
        <w:t>(4)</w:t>
      </w:r>
      <w:r w:rsidR="00EB6DD0">
        <w:tab/>
        <w:t>p</w:t>
      </w:r>
      <w:r w:rsidRPr="00DC29F1">
        <w:t>rovide continuing technical assistance</w:t>
      </w:r>
      <w:r w:rsidRPr="00EB6DD0">
        <w:rPr>
          <w:strike/>
        </w:rPr>
        <w:t>,</w:t>
      </w:r>
      <w:r w:rsidRPr="00DC29F1">
        <w:t xml:space="preserve"> and information to the member local governments and other agencies and individuals; </w:t>
      </w:r>
    </w:p>
    <w:p w:rsidR="00081D69" w:rsidRPr="00DC29F1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C29F1">
        <w:tab/>
      </w:r>
      <w:r w:rsidRPr="00DC29F1">
        <w:tab/>
        <w:t>(5)</w:t>
      </w:r>
      <w:r w:rsidR="00EB6DD0">
        <w:tab/>
        <w:t>i</w:t>
      </w:r>
      <w:r w:rsidRPr="00DC29F1">
        <w:t xml:space="preserve">n general, the regional council of government </w:t>
      </w:r>
      <w:r w:rsidRPr="00EB6DD0">
        <w:rPr>
          <w:strike/>
        </w:rPr>
        <w:t>shall have</w:t>
      </w:r>
      <w:r w:rsidR="00EB6DD0">
        <w:t xml:space="preserve"> </w:t>
      </w:r>
      <w:r w:rsidR="00EB6DD0">
        <w:rPr>
          <w:u w:val="single"/>
        </w:rPr>
        <w:t>has</w:t>
      </w:r>
      <w:r w:rsidRPr="00DC29F1">
        <w:t xml:space="preserve"> the power to carry on </w:t>
      </w:r>
      <w:r w:rsidRPr="00EB6DD0">
        <w:rPr>
          <w:strike/>
        </w:rPr>
        <w:t>such</w:t>
      </w:r>
      <w:r w:rsidRPr="00DC29F1">
        <w:t xml:space="preserve"> planning activities and the development of </w:t>
      </w:r>
      <w:r w:rsidRPr="00EB6DD0">
        <w:rPr>
          <w:strike/>
        </w:rPr>
        <w:t>such</w:t>
      </w:r>
      <w:r w:rsidRPr="00DC29F1">
        <w:t xml:space="preserve"> studies and programs </w:t>
      </w:r>
      <w:r w:rsidRPr="00EB6DD0">
        <w:rPr>
          <w:strike/>
        </w:rPr>
        <w:t>as</w:t>
      </w:r>
      <w:r w:rsidRPr="00DC29F1">
        <w:t xml:space="preserve"> it deems to be in the interest of the area; </w:t>
      </w:r>
    </w:p>
    <w:p w:rsidR="00081D69" w:rsidRPr="00DC29F1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C29F1">
        <w:tab/>
      </w:r>
      <w:r w:rsidRPr="00DC29F1">
        <w:tab/>
        <w:t>(6)</w:t>
      </w:r>
      <w:r w:rsidR="00EB6DD0">
        <w:tab/>
        <w:t>a</w:t>
      </w:r>
      <w:r w:rsidRPr="00DC29F1">
        <w:t xml:space="preserve">cquire and dispose of real and personal property necessary to the conduct of its business; </w:t>
      </w:r>
    </w:p>
    <w:p w:rsidR="00081D69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DC29F1">
        <w:tab/>
      </w:r>
      <w:r w:rsidRPr="00DC29F1">
        <w:tab/>
        <w:t>(7)</w:t>
      </w:r>
      <w:r w:rsidR="00EB6DD0">
        <w:tab/>
        <w:t>a</w:t>
      </w:r>
      <w:r w:rsidRPr="00DC29F1">
        <w:t xml:space="preserve">fter coordination with the appropriate </w:t>
      </w:r>
      <w:r w:rsidR="00EB6DD0">
        <w:t>s</w:t>
      </w:r>
      <w:r w:rsidRPr="00DC29F1">
        <w:t xml:space="preserve">tate, local and </w:t>
      </w:r>
      <w:r w:rsidR="00EB6DD0">
        <w:t>f</w:t>
      </w:r>
      <w:r w:rsidRPr="00DC29F1">
        <w:t>ederal agencies, the regional council of government may adopt</w:t>
      </w:r>
      <w:r w:rsidRPr="00EB6DD0">
        <w:rPr>
          <w:strike/>
        </w:rPr>
        <w:t xml:space="preserve"> such</w:t>
      </w:r>
      <w:r w:rsidRPr="00DC29F1">
        <w:t xml:space="preserve"> plans and programs </w:t>
      </w:r>
      <w:r w:rsidRPr="00EB6DD0">
        <w:rPr>
          <w:strike/>
        </w:rPr>
        <w:t>as</w:t>
      </w:r>
      <w:r w:rsidRPr="00DC29F1">
        <w:t xml:space="preserve"> it may from time to time prepare.  </w:t>
      </w:r>
      <w:r w:rsidRPr="00EB6DD0">
        <w:rPr>
          <w:strike/>
        </w:rPr>
        <w:t>Such</w:t>
      </w:r>
      <w:r w:rsidR="00EB6DD0">
        <w:t xml:space="preserve"> </w:t>
      </w:r>
      <w:r w:rsidR="00EB6DD0">
        <w:rPr>
          <w:u w:val="single"/>
        </w:rPr>
        <w:t>The</w:t>
      </w:r>
      <w:r w:rsidRPr="00DC29F1">
        <w:t xml:space="preserve"> plans and programs </w:t>
      </w:r>
      <w:r w:rsidRPr="00EB6DD0">
        <w:rPr>
          <w:strike/>
        </w:rPr>
        <w:t>as</w:t>
      </w:r>
      <w:r w:rsidR="00EB6DD0">
        <w:t xml:space="preserve"> </w:t>
      </w:r>
      <w:r w:rsidR="00EB6DD0">
        <w:rPr>
          <w:u w:val="single"/>
        </w:rPr>
        <w:t>that</w:t>
      </w:r>
      <w:r w:rsidRPr="00DC29F1">
        <w:t xml:space="preserve"> are adopted shall constitute the recommendations of the regional council of government. </w:t>
      </w:r>
    </w:p>
    <w:p w:rsidR="00EB6DD0" w:rsidRPr="00081D69" w:rsidRDefault="00EB6DD0" w:rsidP="00EB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val="single" w:color="000000" w:themeColor="text1"/>
        </w:rPr>
        <w:t>(B)</w:t>
      </w:r>
      <w:r>
        <w:rPr>
          <w:rFonts w:eastAsia="MS Mincho"/>
          <w:color w:val="000000" w:themeColor="text1"/>
          <w:u w:color="000000" w:themeColor="text1"/>
        </w:rPr>
        <w:tab/>
      </w:r>
      <w:r>
        <w:rPr>
          <w:u w:val="single"/>
        </w:rPr>
        <w:t>Notwithstanding another provision of law, a regional council of government may not charge, assess, require, or demand an involuntary membership fee.  A member county or municipality may, if it so chooses, pay, disburse, or remit a voluntary membership fee to its affiliated regional council of government.</w:t>
      </w:r>
      <w:r>
        <w:t>”</w:t>
      </w:r>
    </w:p>
    <w:p w:rsidR="00081D69" w:rsidRPr="00EB6DD0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081D69" w:rsidRDefault="00081D69" w:rsidP="00081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3.</w:t>
      </w:r>
      <w:r>
        <w:rPr>
          <w:rFonts w:eastAsia="MS Mincho"/>
          <w:color w:val="000000" w:themeColor="text1"/>
          <w:u w:color="000000" w:themeColor="text1"/>
        </w:rPr>
        <w:tab/>
      </w:r>
      <w:r w:rsidRPr="00C26F2F">
        <w:rPr>
          <w:color w:val="000000" w:themeColor="text1"/>
          <w:u w:color="000000" w:themeColor="text1"/>
        </w:rPr>
        <w:t>This act takes effect upon approval by the Governor.</w:t>
      </w:r>
    </w:p>
    <w:p w:rsidR="00E64C3A" w:rsidRDefault="00EB6D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4C3A" w:rsidRDefault="00E64C3A" w:rsidP="00C30216">
      <w:pPr>
        <w:suppressAutoHyphens/>
      </w:pPr>
    </w:p>
    <w:sectPr w:rsidR="00E64C3A" w:rsidSect="00C302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CAF" w:rsidRDefault="00780CAF" w:rsidP="009F0C77">
      <w:r>
        <w:separator/>
      </w:r>
    </w:p>
  </w:endnote>
  <w:endnote w:type="continuationSeparator" w:id="0">
    <w:p w:rsidR="00780CAF" w:rsidRDefault="00780C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B1E3CF-C2A4-49A6-8957-7C8C66C345F3}"/>
    <w:embedBold r:id="rId2" w:fontKey="{8B15BDD5-ED63-4E36-B6AB-F28E3FA448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7B7A43-38A8-45EC-ACFE-414ABBA041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701B9C-71EC-4EFF-95EB-F6A5EB3AAF5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E445C8-6EF2-480C-AC94-F738E22124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216" w:rsidRPr="00E64C3A" w:rsidRDefault="00C30216" w:rsidP="00E64C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[3802]</w:t>
    </w:r>
    <w:r>
      <w:tab/>
    </w:r>
    <w:r w:rsidR="00A61B55">
      <w:fldChar w:fldCharType="begin"/>
    </w:r>
    <w:r w:rsidR="00A61B55">
      <w:instrText xml:space="preserve"> PAGE  \* MERGEFORMAT </w:instrText>
    </w:r>
    <w:r w:rsidR="00A61B55">
      <w:fldChar w:fldCharType="separate"/>
    </w:r>
    <w:r w:rsidR="00420217">
      <w:rPr>
        <w:noProof/>
      </w:rPr>
      <w:t>1</w:t>
    </w:r>
    <w:r w:rsidR="00A61B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CAF" w:rsidRDefault="00780CAF" w:rsidP="009F0C77">
      <w:r>
        <w:separator/>
      </w:r>
    </w:p>
  </w:footnote>
  <w:footnote w:type="continuationSeparator" w:id="0">
    <w:p w:rsidR="00780CAF" w:rsidRDefault="00780C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550ZW13"/>
    <w:docVar w:name="CoverBillType" w:val="b"/>
    <w:docVar w:name="docpath" w:val="L:\Council\bills\GGS\22550ZW13.DOCX"/>
    <w:docVar w:name="dvBillNumber" w:val="380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F79D5"/>
    <w:rsid w:val="00011869"/>
    <w:rsid w:val="00081D69"/>
    <w:rsid w:val="000E1785"/>
    <w:rsid w:val="000F40FA"/>
    <w:rsid w:val="0010776B"/>
    <w:rsid w:val="00133E66"/>
    <w:rsid w:val="001435A3"/>
    <w:rsid w:val="001D08F2"/>
    <w:rsid w:val="001D2AEF"/>
    <w:rsid w:val="001D525B"/>
    <w:rsid w:val="001D7F4F"/>
    <w:rsid w:val="002321B6"/>
    <w:rsid w:val="002506DC"/>
    <w:rsid w:val="00250967"/>
    <w:rsid w:val="002543C8"/>
    <w:rsid w:val="00284AAE"/>
    <w:rsid w:val="002E5912"/>
    <w:rsid w:val="00301B21"/>
    <w:rsid w:val="00313397"/>
    <w:rsid w:val="003210DA"/>
    <w:rsid w:val="00325348"/>
    <w:rsid w:val="0032732C"/>
    <w:rsid w:val="00336AD0"/>
    <w:rsid w:val="0037079A"/>
    <w:rsid w:val="003D01E8"/>
    <w:rsid w:val="003E5288"/>
    <w:rsid w:val="003F6D79"/>
    <w:rsid w:val="003F79D5"/>
    <w:rsid w:val="0041760A"/>
    <w:rsid w:val="00417C01"/>
    <w:rsid w:val="00420217"/>
    <w:rsid w:val="004809EE"/>
    <w:rsid w:val="004E7D54"/>
    <w:rsid w:val="005273C6"/>
    <w:rsid w:val="00530A69"/>
    <w:rsid w:val="00545593"/>
    <w:rsid w:val="00577C6C"/>
    <w:rsid w:val="005C2FE2"/>
    <w:rsid w:val="005E2BC9"/>
    <w:rsid w:val="005E6A0A"/>
    <w:rsid w:val="00605102"/>
    <w:rsid w:val="006215AA"/>
    <w:rsid w:val="00656CCA"/>
    <w:rsid w:val="00677AF4"/>
    <w:rsid w:val="006913C9"/>
    <w:rsid w:val="0069470D"/>
    <w:rsid w:val="00715043"/>
    <w:rsid w:val="00734F00"/>
    <w:rsid w:val="00780CAF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4CB3"/>
    <w:rsid w:val="00A61B55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0216"/>
    <w:rsid w:val="00C3483A"/>
    <w:rsid w:val="00C73623"/>
    <w:rsid w:val="00C74E9D"/>
    <w:rsid w:val="00C82FD3"/>
    <w:rsid w:val="00C92819"/>
    <w:rsid w:val="00CC5C37"/>
    <w:rsid w:val="00CC6B7B"/>
    <w:rsid w:val="00CD2089"/>
    <w:rsid w:val="00CF093A"/>
    <w:rsid w:val="00D73A67"/>
    <w:rsid w:val="00D970A9"/>
    <w:rsid w:val="00DF3845"/>
    <w:rsid w:val="00E2249B"/>
    <w:rsid w:val="00E41911"/>
    <w:rsid w:val="00E431E1"/>
    <w:rsid w:val="00E64C3A"/>
    <w:rsid w:val="00E92EEF"/>
    <w:rsid w:val="00EB6DD0"/>
    <w:rsid w:val="00EF4CB5"/>
    <w:rsid w:val="00F12E8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72DBDDD-96DF-41BB-B635-B28FBE02A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6D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DD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02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3-12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12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802_201303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E0436-2FD6-4272-AEDF-5CF19360C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3802: Regional Councils of Government - South Carolina Legislature Online</dc:title>
  <dc:creator>GloriaShackelford</dc:creator>
  <cp:lastModifiedBy>N Cumfer</cp:lastModifiedBy>
  <cp:revision>7</cp:revision>
  <cp:lastPrinted>2013-03-07T16:58:00Z</cp:lastPrinted>
  <dcterms:created xsi:type="dcterms:W3CDTF">2013-03-12T13:51:00Z</dcterms:created>
  <dcterms:modified xsi:type="dcterms:W3CDTF">2014-12-05T16:44:00Z</dcterms:modified>
</cp:coreProperties>
</file>