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C5E" w:rsidRDefault="00023C5E" w:rsidP="00023C5E">
      <w:pPr>
        <w:widowControl w:val="0"/>
        <w:jc w:val="center"/>
      </w:pPr>
      <w:r w:rsidRPr="00023C5E">
        <w:rPr>
          <w:b/>
        </w:rPr>
        <w:t>South Carolina General Assembly</w:t>
      </w:r>
    </w:p>
    <w:p w:rsidR="00023C5E" w:rsidRDefault="00023C5E" w:rsidP="00023C5E">
      <w:pPr>
        <w:widowControl w:val="0"/>
        <w:jc w:val="center"/>
      </w:pPr>
      <w:r>
        <w:t>120th Session, 2013-2014</w:t>
      </w:r>
    </w:p>
    <w:p w:rsidR="00023C5E" w:rsidRDefault="00023C5E" w:rsidP="00023C5E">
      <w:pPr>
        <w:widowControl w:val="0"/>
        <w:jc w:val="left"/>
      </w:pPr>
    </w:p>
    <w:p w:rsidR="00023C5E" w:rsidRDefault="00023C5E" w:rsidP="00023C5E">
      <w:pPr>
        <w:widowControl w:val="0"/>
        <w:jc w:val="left"/>
        <w:rPr>
          <w:b/>
        </w:rPr>
      </w:pPr>
      <w:r w:rsidRPr="00023C5E">
        <w:rPr>
          <w:b/>
        </w:rPr>
        <w:t>H. 3835</w:t>
      </w:r>
    </w:p>
    <w:p w:rsidR="00023C5E" w:rsidRDefault="00023C5E" w:rsidP="00023C5E">
      <w:pPr>
        <w:widowControl w:val="0"/>
        <w:jc w:val="left"/>
        <w:rPr>
          <w:b/>
        </w:rPr>
      </w:pPr>
    </w:p>
    <w:p w:rsidR="00023C5E" w:rsidRDefault="00023C5E" w:rsidP="00023C5E">
      <w:pPr>
        <w:widowControl w:val="0"/>
        <w:jc w:val="left"/>
      </w:pPr>
      <w:r w:rsidRPr="00023C5E">
        <w:rPr>
          <w:b/>
        </w:rPr>
        <w:t>STATUS INFORMATION</w:t>
      </w:r>
    </w:p>
    <w:p w:rsidR="00023C5E" w:rsidRDefault="00023C5E" w:rsidP="00023C5E">
      <w:pPr>
        <w:widowControl w:val="0"/>
        <w:jc w:val="left"/>
      </w:pPr>
    </w:p>
    <w:p w:rsidR="00023C5E" w:rsidRDefault="00023C5E" w:rsidP="00023C5E">
      <w:pPr>
        <w:widowControl w:val="0"/>
        <w:jc w:val="left"/>
      </w:pPr>
      <w:r>
        <w:t>House Resolution</w:t>
      </w:r>
    </w:p>
    <w:p w:rsidR="00023C5E" w:rsidRDefault="00D77555" w:rsidP="00023C5E">
      <w:pPr>
        <w:widowControl w:val="0"/>
        <w:jc w:val="left"/>
      </w:pPr>
      <w:r>
        <w:t>Sponsors: Reps. McEachern,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023C5E" w:rsidRDefault="00023C5E" w:rsidP="00023C5E">
      <w:pPr>
        <w:widowControl w:val="0"/>
        <w:jc w:val="left"/>
      </w:pPr>
      <w:r>
        <w:t>Document Path: l:\council\bills\rm\1172sd13.docx</w:t>
      </w:r>
    </w:p>
    <w:p w:rsidR="00023C5E" w:rsidRDefault="00023C5E" w:rsidP="00023C5E">
      <w:pPr>
        <w:widowControl w:val="0"/>
        <w:jc w:val="left"/>
      </w:pPr>
    </w:p>
    <w:p w:rsidR="00023C5E" w:rsidRDefault="00023C5E" w:rsidP="00023C5E">
      <w:pPr>
        <w:widowControl w:val="0"/>
        <w:jc w:val="left"/>
      </w:pPr>
      <w:r>
        <w:t>Introduced in the House on March 20, 2013</w:t>
      </w:r>
    </w:p>
    <w:p w:rsidR="00023C5E" w:rsidRDefault="00023C5E" w:rsidP="00023C5E">
      <w:pPr>
        <w:widowControl w:val="0"/>
        <w:jc w:val="left"/>
      </w:pPr>
      <w:r>
        <w:t>Adopted by the House on March 20, 2013</w:t>
      </w:r>
    </w:p>
    <w:p w:rsidR="00023C5E" w:rsidRDefault="00023C5E" w:rsidP="00023C5E">
      <w:pPr>
        <w:widowControl w:val="0"/>
        <w:jc w:val="left"/>
      </w:pPr>
    </w:p>
    <w:p w:rsidR="00023C5E" w:rsidRDefault="00023C5E" w:rsidP="00023C5E">
      <w:pPr>
        <w:widowControl w:val="0"/>
        <w:jc w:val="left"/>
      </w:pPr>
      <w:r>
        <w:t xml:space="preserve">Summary: </w:t>
      </w:r>
      <w:r w:rsidR="00B60962">
        <w:t>Keenan High School Girls Basketball Team</w:t>
      </w:r>
    </w:p>
    <w:p w:rsidR="00023C5E" w:rsidRDefault="00023C5E" w:rsidP="00023C5E">
      <w:pPr>
        <w:widowControl w:val="0"/>
        <w:jc w:val="left"/>
      </w:pPr>
    </w:p>
    <w:p w:rsidR="00023C5E" w:rsidRDefault="00023C5E" w:rsidP="00023C5E">
      <w:pPr>
        <w:widowControl w:val="0"/>
        <w:jc w:val="left"/>
      </w:pPr>
    </w:p>
    <w:p w:rsidR="00023C5E" w:rsidRDefault="00023C5E" w:rsidP="00023C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3C5E">
        <w:rPr>
          <w:b/>
        </w:rPr>
        <w:t>HISTORY OF LEGISLATIVE ACTIONS</w:t>
      </w:r>
    </w:p>
    <w:p w:rsidR="00023C5E" w:rsidRDefault="00023C5E" w:rsidP="00023C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3C5E" w:rsidRPr="00023C5E" w:rsidRDefault="00023C5E" w:rsidP="00023C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3C5E">
        <w:rPr>
          <w:u w:val="single"/>
        </w:rPr>
        <w:tab/>
        <w:t>Date</w:t>
      </w:r>
      <w:r w:rsidRPr="00023C5E">
        <w:rPr>
          <w:u w:val="single"/>
        </w:rPr>
        <w:tab/>
        <w:t>Body</w:t>
      </w:r>
      <w:r w:rsidRPr="00023C5E">
        <w:rPr>
          <w:u w:val="single"/>
        </w:rPr>
        <w:tab/>
        <w:t>Action Description with journal page number</w:t>
      </w:r>
      <w:r w:rsidRPr="00023C5E">
        <w:rPr>
          <w:u w:val="single"/>
        </w:rPr>
        <w:tab/>
      </w:r>
      <w:bookmarkStart w:id="0" w:name="_GoBack"/>
      <w:bookmarkEnd w:id="0"/>
    </w:p>
    <w:p w:rsidR="00C570B6" w:rsidRDefault="00C570B6" w:rsidP="00C570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3/20/2013</w:t>
      </w:r>
      <w:r>
        <w:tab/>
        <w:t>House</w:t>
      </w:r>
      <w:r>
        <w:tab/>
      </w:r>
      <w:r w:rsidRPr="0036711D">
        <w:t>Introduced and adopted (</w:t>
      </w:r>
      <w:hyperlink r:id="rId7" w:history="1">
        <w:r w:rsidRPr="0036711D">
          <w:rPr>
            <w:rStyle w:val="Hyperlink"/>
          </w:rPr>
          <w:t>House Journal</w:t>
        </w:r>
        <w:r w:rsidRPr="0036711D">
          <w:rPr>
            <w:rStyle w:val="Hyperlink"/>
          </w:rPr>
          <w:noBreakHyphen/>
          <w:t>page 2</w:t>
        </w:r>
      </w:hyperlink>
      <w:r w:rsidRPr="0036711D">
        <w:t>)</w:t>
      </w:r>
    </w:p>
    <w:p w:rsidR="00C570B6" w:rsidRDefault="00C570B6" w:rsidP="00C570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3C5E" w:rsidRPr="00023C5E" w:rsidRDefault="00023C5E" w:rsidP="00023C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3C5E" w:rsidRDefault="00023C5E" w:rsidP="00023C5E">
      <w:r w:rsidRPr="00023C5E">
        <w:rPr>
          <w:b/>
        </w:rPr>
        <w:t>VERSIONS OF THIS BILL</w:t>
      </w:r>
    </w:p>
    <w:p w:rsidR="00023C5E" w:rsidRDefault="00023C5E" w:rsidP="00023C5E"/>
    <w:p w:rsidR="00023C5E" w:rsidRDefault="0086191F" w:rsidP="00023C5E">
      <w:hyperlink r:id="rId8" w:history="1">
        <w:r w:rsidR="00023C5E">
          <w:rPr>
            <w:rStyle w:val="Hyperlink"/>
          </w:rPr>
          <w:t>3/20/2013</w:t>
        </w:r>
      </w:hyperlink>
    </w:p>
    <w:p w:rsidR="00023C5E" w:rsidRDefault="00023C5E" w:rsidP="00023C5E"/>
    <w:p w:rsidR="00023C5E" w:rsidRDefault="00023C5E" w:rsidP="00023C5E">
      <w:pPr>
        <w:sectPr w:rsidR="00023C5E" w:rsidSect="00023C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6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182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428" w:rsidRPr="0076615F" w:rsidRDefault="00D60243" w:rsidP="008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8D442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064929">
        <w:rPr>
          <w:rFonts w:eastAsiaTheme="minorHAnsi"/>
          <w:color w:val="000000" w:themeColor="text1"/>
          <w:szCs w:val="22"/>
          <w:u w:color="000000" w:themeColor="text1"/>
        </w:rPr>
        <w:t>KEENAN</w:t>
      </w:r>
      <w:r w:rsidR="008D4428"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="008D442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D4428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8D442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8D4428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8D442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D4428" w:rsidRPr="004628D5">
        <w:rPr>
          <w:color w:val="000000" w:themeColor="text1"/>
          <w:u w:color="000000" w:themeColor="text1"/>
        </w:rPr>
        <w:t>CLASS AA STATE CHAMPIONSHIP TITLE</w:t>
      </w:r>
      <w:r w:rsidR="008D442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1B2B4C" w:rsidRPr="001B2B4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D4428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8D4428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8D4428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C41821" w:rsidRDefault="00C418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161E" w:rsidRDefault="00C41821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6161E">
        <w:t xml:space="preserve">fully prepared </w:t>
      </w:r>
      <w:r w:rsidR="00CE2738">
        <w:t xml:space="preserve">for the challenge, </w:t>
      </w:r>
      <w:r w:rsidR="0056161E">
        <w:t xml:space="preserve">the </w:t>
      </w:r>
      <w:r w:rsidR="00CE2738">
        <w:t>Keenan</w:t>
      </w:r>
      <w:r w:rsidR="0056161E">
        <w:t xml:space="preserve"> High School girls basketball team crowned a</w:t>
      </w:r>
      <w:r w:rsidR="00CE2738">
        <w:t xml:space="preserve"> 20</w:t>
      </w:r>
      <w:r w:rsidR="001B2B4C">
        <w:noBreakHyphen/>
      </w:r>
      <w:r w:rsidR="00CE2738">
        <w:t xml:space="preserve">6 </w:t>
      </w:r>
      <w:r w:rsidR="0056161E">
        <w:t xml:space="preserve">season by capturing the 2013 Class AA State Championship title, defeating </w:t>
      </w:r>
      <w:r w:rsidR="00CE2738">
        <w:t>defending champion Bishop England</w:t>
      </w:r>
      <w:r w:rsidR="0056161E">
        <w:t xml:space="preserve"> </w:t>
      </w:r>
      <w:r w:rsidR="0056161E" w:rsidRPr="00DB2F0C">
        <w:rPr>
          <w:color w:val="000000" w:themeColor="text1"/>
          <w:u w:color="000000" w:themeColor="text1"/>
        </w:rPr>
        <w:t>46</w:t>
      </w:r>
      <w:r w:rsidR="001B2B4C">
        <w:rPr>
          <w:color w:val="000000" w:themeColor="text1"/>
          <w:u w:color="000000" w:themeColor="text1"/>
        </w:rPr>
        <w:noBreakHyphen/>
      </w:r>
      <w:r w:rsidR="0056161E">
        <w:rPr>
          <w:color w:val="000000" w:themeColor="text1"/>
          <w:u w:color="000000" w:themeColor="text1"/>
        </w:rPr>
        <w:t>4</w:t>
      </w:r>
      <w:r w:rsidR="00CE2738">
        <w:rPr>
          <w:color w:val="000000" w:themeColor="text1"/>
          <w:u w:color="000000" w:themeColor="text1"/>
        </w:rPr>
        <w:t>1</w:t>
      </w:r>
      <w:r w:rsidR="0056161E" w:rsidRPr="00DB2F0C">
        <w:rPr>
          <w:color w:val="000000" w:themeColor="text1"/>
          <w:u w:color="000000" w:themeColor="text1"/>
        </w:rPr>
        <w:t xml:space="preserve"> </w:t>
      </w:r>
      <w:r w:rsidR="0056161E">
        <w:t xml:space="preserve">at the Colonial Life Arena in Columbia on </w:t>
      </w:r>
      <w:r w:rsidR="00726510">
        <w:t>Saturday</w:t>
      </w:r>
      <w:r w:rsidR="0056161E">
        <w:t xml:space="preserve">, March </w:t>
      </w:r>
      <w:r w:rsidR="00726510">
        <w:t>2</w:t>
      </w:r>
      <w:r w:rsidR="0056161E">
        <w:t>, 2013; and</w:t>
      </w: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193B" w:rsidRDefault="0041188F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at first, the road </w:t>
      </w:r>
      <w:r w:rsidR="00DC193B">
        <w:t xml:space="preserve">to the crown </w:t>
      </w:r>
      <w:r>
        <w:t>was</w:t>
      </w:r>
      <w:r w:rsidR="005B3BAB">
        <w:t xml:space="preserve"> </w:t>
      </w:r>
      <w:r>
        <w:t>n</w:t>
      </w:r>
      <w:r w:rsidR="005B3BAB">
        <w:t>o</w:t>
      </w:r>
      <w:r>
        <w:t>t smoothly paved for the Lady Raiders.</w:t>
      </w:r>
      <w:r w:rsidR="005B3BAB">
        <w:t xml:space="preserve"> </w:t>
      </w:r>
      <w:r>
        <w:t xml:space="preserve"> But these determined athletes persevered, successfully making journey</w:t>
      </w:r>
      <w:r w:rsidR="001B2B4C" w:rsidRPr="001B2B4C">
        <w:t>’</w:t>
      </w:r>
      <w:r>
        <w:t>s end to the top of the mountain</w:t>
      </w:r>
      <w:r w:rsidR="00DC193B">
        <w:t>, to the joy of their fans; and</w:t>
      </w:r>
    </w:p>
    <w:p w:rsidR="00DC193B" w:rsidRDefault="00DC193B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0AB0" w:rsidRDefault="00DC193B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188F">
        <w:t xml:space="preserve">Keenan held the lead early </w:t>
      </w:r>
      <w:r w:rsidR="00EE58A0">
        <w:t xml:space="preserve">on </w:t>
      </w:r>
      <w:r w:rsidR="00EA08D6">
        <w:t>but fell behind by playing Bishop England</w:t>
      </w:r>
      <w:r w:rsidR="001B2B4C" w:rsidRPr="001B2B4C">
        <w:t>’</w:t>
      </w:r>
      <w:r w:rsidR="00EA08D6">
        <w:t>s game late in the first half.</w:t>
      </w:r>
      <w:r w:rsidR="005B3BAB">
        <w:t xml:space="preserve"> </w:t>
      </w:r>
      <w:r w:rsidR="00EA08D6">
        <w:t xml:space="preserve"> The Lady Raiders turned the game around by getting back to their fast</w:t>
      </w:r>
      <w:r w:rsidR="001B2B4C">
        <w:noBreakHyphen/>
      </w:r>
      <w:r w:rsidR="00EA08D6">
        <w:t>paced transition game; and</w:t>
      </w:r>
    </w:p>
    <w:p w:rsidR="00EA08D6" w:rsidRDefault="00EA08D6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644A4" w:rsidRDefault="00EA08D6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644A4">
        <w:t>Coach Reggie McLain switched his players to man</w:t>
      </w:r>
      <w:r w:rsidR="001B2B4C">
        <w:noBreakHyphen/>
      </w:r>
      <w:r w:rsidR="009644A4">
        <w:t>to</w:t>
      </w:r>
      <w:r w:rsidR="001B2B4C">
        <w:noBreakHyphen/>
      </w:r>
      <w:r w:rsidR="009644A4">
        <w:t>man defense to take control of the rhythm of the game in the second half.</w:t>
      </w:r>
      <w:r w:rsidR="005B3BAB">
        <w:t xml:space="preserve"> </w:t>
      </w:r>
      <w:r w:rsidR="009644A4">
        <w:t xml:space="preserve"> T</w:t>
      </w:r>
      <w:r w:rsidR="009644A4" w:rsidRPr="00DB2F0C">
        <w:rPr>
          <w:color w:val="000000" w:themeColor="text1"/>
          <w:u w:color="000000" w:themeColor="text1"/>
        </w:rPr>
        <w:t xml:space="preserve">he </w:t>
      </w:r>
      <w:r w:rsidR="009644A4">
        <w:rPr>
          <w:color w:val="000000" w:themeColor="text1"/>
          <w:u w:color="000000" w:themeColor="text1"/>
        </w:rPr>
        <w:t>Lady Raiders</w:t>
      </w:r>
      <w:r w:rsidR="009644A4" w:rsidRPr="00DB2F0C">
        <w:rPr>
          <w:color w:val="000000" w:themeColor="text1"/>
          <w:u w:color="000000" w:themeColor="text1"/>
        </w:rPr>
        <w:t xml:space="preserve"> took to heart their coach</w:t>
      </w:r>
      <w:r w:rsidR="001B2B4C" w:rsidRPr="001B2B4C">
        <w:rPr>
          <w:color w:val="000000" w:themeColor="text1"/>
          <w:u w:color="000000" w:themeColor="text1"/>
        </w:rPr>
        <w:t>’</w:t>
      </w:r>
      <w:r w:rsidR="009644A4">
        <w:rPr>
          <w:color w:val="000000" w:themeColor="text1"/>
          <w:u w:color="000000" w:themeColor="text1"/>
        </w:rPr>
        <w:t>s exhortations and came through like the champions they are; and</w:t>
      </w:r>
    </w:p>
    <w:p w:rsidR="009644A4" w:rsidRDefault="009644A4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jubilant </w:t>
      </w:r>
      <w:r w:rsidR="001E067C">
        <w:t>Keenan</w:t>
      </w:r>
      <w:r>
        <w:t xml:space="preserve"> fans cheered </w:t>
      </w:r>
      <w:r w:rsidR="005B3BAB">
        <w:t>in</w:t>
      </w:r>
      <w:r>
        <w:t xml:space="preserve"> excitement as the Lady </w:t>
      </w:r>
      <w:r w:rsidR="001E067C">
        <w:t>Raiders</w:t>
      </w:r>
      <w:r>
        <w:t xml:space="preserve">, playing as a team with one heartbeat, </w:t>
      </w:r>
      <w:r w:rsidR="005B5A35">
        <w:t>won</w:t>
      </w:r>
      <w:r>
        <w:t xml:space="preserve"> the championship crown; and</w:t>
      </w: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161E" w:rsidRPr="00DB2F0C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Coach </w:t>
      </w:r>
      <w:r w:rsidR="00326690">
        <w:rPr>
          <w:color w:val="000000" w:themeColor="text1"/>
          <w:u w:color="000000" w:themeColor="text1"/>
        </w:rPr>
        <w:t>McLain, who had h</w:t>
      </w:r>
      <w:r>
        <w:rPr>
          <w:color w:val="000000" w:themeColor="text1"/>
          <w:u w:color="000000" w:themeColor="text1"/>
        </w:rPr>
        <w:t>oned h</w:t>
      </w:r>
      <w:r w:rsidR="00326690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players into a championship machine</w:t>
      </w:r>
      <w:r w:rsidR="0032669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saw the fruits of h</w:t>
      </w:r>
      <w:r w:rsidR="00326690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labors as the title trophy was hoisted</w:t>
      </w:r>
      <w:r w:rsidRPr="00DB2F0C">
        <w:rPr>
          <w:color w:val="000000" w:themeColor="text1"/>
          <w:u w:color="000000" w:themeColor="text1"/>
        </w:rPr>
        <w:t>; and</w:t>
      </w:r>
    </w:p>
    <w:p w:rsidR="0056161E" w:rsidRPr="00DB2F0C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women of the </w:t>
      </w:r>
      <w:r w:rsidR="00326690">
        <w:t>Keenan</w:t>
      </w:r>
      <w:r>
        <w:t xml:space="preserve"> High School girls basketball team for leading with excellence both in the classroom and on the court and expects to hear of continued great achievements in the years ahead.</w:t>
      </w:r>
      <w:r w:rsidR="005B3BAB">
        <w:t xml:space="preserve"> </w:t>
      </w:r>
      <w:r>
        <w:t xml:space="preserve"> Now, therefore,</w:t>
      </w: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161E" w:rsidRPr="0076615F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commend the </w:t>
      </w:r>
      <w:r w:rsidR="00D54DBE">
        <w:rPr>
          <w:rFonts w:eastAsiaTheme="minorHAnsi"/>
          <w:color w:val="000000" w:themeColor="text1"/>
          <w:szCs w:val="22"/>
          <w:u w:color="000000" w:themeColor="text1"/>
        </w:rPr>
        <w:t>Keenan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</w:t>
      </w:r>
      <w:r w:rsidRPr="004628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4628D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>hampionship title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1B2B4C" w:rsidRPr="001B2B4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D6AF4">
        <w:t xml:space="preserve">Alvin Pressley </w:t>
      </w:r>
      <w:r>
        <w:t xml:space="preserve">and Coach </w:t>
      </w:r>
      <w:r w:rsidR="00D54DBE">
        <w:t>Reggie McLain</w:t>
      </w:r>
      <w:r>
        <w:t xml:space="preserve"> of </w:t>
      </w:r>
      <w:r w:rsidR="00D54DBE">
        <w:t>Keenan</w:t>
      </w:r>
      <w:r>
        <w:t xml:space="preserve"> High School.</w:t>
      </w:r>
    </w:p>
    <w:p w:rsidR="00806736" w:rsidRDefault="001B2B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6736" w:rsidRDefault="00806736" w:rsidP="00023C5E">
      <w:pPr>
        <w:suppressAutoHyphens/>
      </w:pPr>
    </w:p>
    <w:sectPr w:rsidR="00806736" w:rsidSect="00023C5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821" w:rsidRDefault="00C41821" w:rsidP="009F0C77">
      <w:r>
        <w:separator/>
      </w:r>
    </w:p>
  </w:endnote>
  <w:endnote w:type="continuationSeparator" w:id="0">
    <w:p w:rsidR="00C41821" w:rsidRDefault="00C418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2178BE-0EDD-463F-A681-94C4FFD96BB1}"/>
    <w:embedBold r:id="rId2" w:fontKey="{14E4A85B-43CB-4F20-8099-797B71B031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D22F40-4FE6-4877-B991-2E0B044C95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284198C-3529-4FD0-810B-A8E78AB4BA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06AF9B-BC3C-411F-8910-178B3BA686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C5E" w:rsidRPr="00806736" w:rsidRDefault="00023C5E" w:rsidP="008067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[3835]</w:t>
    </w:r>
    <w:r>
      <w:tab/>
    </w:r>
    <w:r w:rsidR="00963F9A">
      <w:fldChar w:fldCharType="begin"/>
    </w:r>
    <w:r w:rsidR="00D77555">
      <w:instrText xml:space="preserve"> PAGE  \* MERGEFORMAT </w:instrText>
    </w:r>
    <w:r w:rsidR="00963F9A">
      <w:fldChar w:fldCharType="separate"/>
    </w:r>
    <w:r w:rsidR="0086191F">
      <w:rPr>
        <w:noProof/>
      </w:rPr>
      <w:t>1</w:t>
    </w:r>
    <w:r w:rsidR="00963F9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821" w:rsidRDefault="00C41821" w:rsidP="009F0C77">
      <w:r>
        <w:separator/>
      </w:r>
    </w:p>
  </w:footnote>
  <w:footnote w:type="continuationSeparator" w:id="0">
    <w:p w:rsidR="00C41821" w:rsidRDefault="00C418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2SD13"/>
    <w:docVar w:name="CoverBillType" w:val="r"/>
    <w:docVar w:name="docpath" w:val="L:\Council\bills\RM\1172SD13.DOCX"/>
    <w:docVar w:name="dvBillNumber" w:val="38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C1D12"/>
    <w:rsid w:val="00011869"/>
    <w:rsid w:val="00023C5E"/>
    <w:rsid w:val="000342F8"/>
    <w:rsid w:val="00046FAC"/>
    <w:rsid w:val="00064929"/>
    <w:rsid w:val="00084C06"/>
    <w:rsid w:val="000B604B"/>
    <w:rsid w:val="000E1785"/>
    <w:rsid w:val="000F40FA"/>
    <w:rsid w:val="0010776B"/>
    <w:rsid w:val="00133E66"/>
    <w:rsid w:val="001435A3"/>
    <w:rsid w:val="001B2B4C"/>
    <w:rsid w:val="001B52BB"/>
    <w:rsid w:val="001D08F2"/>
    <w:rsid w:val="001D525B"/>
    <w:rsid w:val="001D7F4F"/>
    <w:rsid w:val="001E067C"/>
    <w:rsid w:val="002321B6"/>
    <w:rsid w:val="00250967"/>
    <w:rsid w:val="002543C8"/>
    <w:rsid w:val="00284AAE"/>
    <w:rsid w:val="002E5912"/>
    <w:rsid w:val="00301B21"/>
    <w:rsid w:val="00325348"/>
    <w:rsid w:val="00326690"/>
    <w:rsid w:val="0032732C"/>
    <w:rsid w:val="00336AD0"/>
    <w:rsid w:val="0037079A"/>
    <w:rsid w:val="003854BA"/>
    <w:rsid w:val="003D01E8"/>
    <w:rsid w:val="003E5288"/>
    <w:rsid w:val="003F6D79"/>
    <w:rsid w:val="0041188F"/>
    <w:rsid w:val="0041760A"/>
    <w:rsid w:val="00417C01"/>
    <w:rsid w:val="004809EE"/>
    <w:rsid w:val="004B542C"/>
    <w:rsid w:val="004E7D54"/>
    <w:rsid w:val="005273C6"/>
    <w:rsid w:val="00530A69"/>
    <w:rsid w:val="00545593"/>
    <w:rsid w:val="0056161E"/>
    <w:rsid w:val="00572292"/>
    <w:rsid w:val="00577C6C"/>
    <w:rsid w:val="005B3BAB"/>
    <w:rsid w:val="005B5A35"/>
    <w:rsid w:val="005C2FE2"/>
    <w:rsid w:val="005E2BC9"/>
    <w:rsid w:val="00605102"/>
    <w:rsid w:val="006215AA"/>
    <w:rsid w:val="006546FB"/>
    <w:rsid w:val="006913C9"/>
    <w:rsid w:val="0069470D"/>
    <w:rsid w:val="006C5CEE"/>
    <w:rsid w:val="006E333C"/>
    <w:rsid w:val="00726510"/>
    <w:rsid w:val="00734F00"/>
    <w:rsid w:val="00782D8F"/>
    <w:rsid w:val="007A70AE"/>
    <w:rsid w:val="00806736"/>
    <w:rsid w:val="00835A45"/>
    <w:rsid w:val="008362E8"/>
    <w:rsid w:val="0086191F"/>
    <w:rsid w:val="00880AB0"/>
    <w:rsid w:val="008A1768"/>
    <w:rsid w:val="008D4428"/>
    <w:rsid w:val="008F0F33"/>
    <w:rsid w:val="008F4429"/>
    <w:rsid w:val="0094021A"/>
    <w:rsid w:val="00963F9A"/>
    <w:rsid w:val="009644A4"/>
    <w:rsid w:val="00995A4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1BED"/>
    <w:rsid w:val="00A9741D"/>
    <w:rsid w:val="00AD4B17"/>
    <w:rsid w:val="00B412D4"/>
    <w:rsid w:val="00B60962"/>
    <w:rsid w:val="00B95FA8"/>
    <w:rsid w:val="00BD6AF4"/>
    <w:rsid w:val="00BE2217"/>
    <w:rsid w:val="00BE3C22"/>
    <w:rsid w:val="00C0345E"/>
    <w:rsid w:val="00C3483A"/>
    <w:rsid w:val="00C41821"/>
    <w:rsid w:val="00C570B6"/>
    <w:rsid w:val="00C74E9D"/>
    <w:rsid w:val="00C82FD3"/>
    <w:rsid w:val="00C92819"/>
    <w:rsid w:val="00CC6B7B"/>
    <w:rsid w:val="00CD2089"/>
    <w:rsid w:val="00CE2738"/>
    <w:rsid w:val="00D52780"/>
    <w:rsid w:val="00D54DBE"/>
    <w:rsid w:val="00D60243"/>
    <w:rsid w:val="00D73A67"/>
    <w:rsid w:val="00D77555"/>
    <w:rsid w:val="00D970A9"/>
    <w:rsid w:val="00DC193B"/>
    <w:rsid w:val="00DC1D12"/>
    <w:rsid w:val="00DF3845"/>
    <w:rsid w:val="00E41911"/>
    <w:rsid w:val="00E92EEF"/>
    <w:rsid w:val="00EA08D6"/>
    <w:rsid w:val="00ED0046"/>
    <w:rsid w:val="00EE58A0"/>
    <w:rsid w:val="00F24442"/>
    <w:rsid w:val="00F50AE3"/>
    <w:rsid w:val="00F67CF1"/>
    <w:rsid w:val="00F7520C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FAD5A18-4F57-4B79-8C0C-4E5DEB8F1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8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8A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C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35_2013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2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2A7C7-7C36-4AA3-874B-BFA8798E4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597</Words>
  <Characters>3405</Characters>
  <Application>Microsoft Office Word</Application>
  <DocSecurity>0</DocSecurity>
  <Lines>28</Lines>
  <Paragraphs>7</Paragraphs>
  <ScaleCrop>false</ScaleCrop>
  <Company>LPITS</Company>
  <LinksUpToDate>false</LinksUpToDate>
  <CharactersWithSpaces>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3835: Keenan High School Girls Basketball Team - South Carolina Legislature Online</dc:title>
  <dc:creator>McDowell</dc:creator>
  <cp:lastModifiedBy>N Cumfer</cp:lastModifiedBy>
  <cp:revision>9</cp:revision>
  <cp:lastPrinted>2013-03-08T18:14:00Z</cp:lastPrinted>
  <dcterms:created xsi:type="dcterms:W3CDTF">2013-03-20T14:32:00Z</dcterms:created>
  <dcterms:modified xsi:type="dcterms:W3CDTF">2014-12-05T16:45:00Z</dcterms:modified>
</cp:coreProperties>
</file>