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7E87" w:rsidRDefault="00C87E87" w:rsidP="00C87E87">
      <w:pPr>
        <w:widowControl w:val="0"/>
        <w:jc w:val="center"/>
      </w:pPr>
      <w:r w:rsidRPr="00C87E87">
        <w:rPr>
          <w:b/>
        </w:rPr>
        <w:t>South Carolina General Assembly</w:t>
      </w:r>
    </w:p>
    <w:p w:rsidR="00C87E87" w:rsidRDefault="00C87E87" w:rsidP="00C87E87">
      <w:pPr>
        <w:widowControl w:val="0"/>
        <w:jc w:val="center"/>
      </w:pPr>
      <w:r>
        <w:t>120th Session, 2013-2014</w:t>
      </w:r>
    </w:p>
    <w:p w:rsidR="00C87E87" w:rsidRDefault="00C87E87" w:rsidP="00C87E87">
      <w:pPr>
        <w:widowControl w:val="0"/>
        <w:jc w:val="left"/>
      </w:pPr>
    </w:p>
    <w:p w:rsidR="00C87E87" w:rsidRDefault="00C87E87" w:rsidP="00C87E87">
      <w:pPr>
        <w:widowControl w:val="0"/>
        <w:jc w:val="left"/>
        <w:rPr>
          <w:b/>
        </w:rPr>
      </w:pPr>
      <w:r w:rsidRPr="00C87E87">
        <w:rPr>
          <w:b/>
        </w:rPr>
        <w:t>H. 3912</w:t>
      </w:r>
    </w:p>
    <w:p w:rsidR="00C87E87" w:rsidRDefault="00C87E87" w:rsidP="00C87E87">
      <w:pPr>
        <w:widowControl w:val="0"/>
        <w:jc w:val="left"/>
        <w:rPr>
          <w:b/>
        </w:rPr>
      </w:pPr>
    </w:p>
    <w:p w:rsidR="00C87E87" w:rsidRDefault="00C87E87" w:rsidP="00C87E87">
      <w:pPr>
        <w:widowControl w:val="0"/>
        <w:jc w:val="left"/>
      </w:pPr>
      <w:r w:rsidRPr="00C87E87">
        <w:rPr>
          <w:b/>
        </w:rPr>
        <w:t>STATUS INFORMATION</w:t>
      </w:r>
    </w:p>
    <w:p w:rsidR="00C87E87" w:rsidRDefault="00C87E87" w:rsidP="00C87E87">
      <w:pPr>
        <w:widowControl w:val="0"/>
        <w:jc w:val="left"/>
      </w:pPr>
    </w:p>
    <w:p w:rsidR="00C87E87" w:rsidRDefault="00C87E87" w:rsidP="00C87E87">
      <w:pPr>
        <w:widowControl w:val="0"/>
        <w:jc w:val="left"/>
      </w:pPr>
      <w:r>
        <w:t>House Resolution</w:t>
      </w:r>
    </w:p>
    <w:p w:rsidR="00C87E87" w:rsidRDefault="00C87E87" w:rsidP="00C87E87">
      <w:pPr>
        <w:widowControl w:val="0"/>
        <w:jc w:val="left"/>
      </w:pPr>
      <w:r>
        <w:t>Sponsors: Rep. Brannon</w:t>
      </w:r>
    </w:p>
    <w:p w:rsidR="00C87E87" w:rsidRDefault="00C87E87" w:rsidP="00C87E87">
      <w:pPr>
        <w:widowControl w:val="0"/>
        <w:jc w:val="left"/>
      </w:pPr>
      <w:r>
        <w:t>Document Path: l:\council\bills\rm\1212sd13.docx</w:t>
      </w:r>
    </w:p>
    <w:p w:rsidR="00EE0309" w:rsidRDefault="00EE0309" w:rsidP="00C87E87">
      <w:pPr>
        <w:widowControl w:val="0"/>
        <w:jc w:val="left"/>
      </w:pPr>
      <w:r>
        <w:t>Companion/Similar bill(s): 3913</w:t>
      </w:r>
    </w:p>
    <w:p w:rsidR="00C87E87" w:rsidRDefault="00C87E87" w:rsidP="00C87E87">
      <w:pPr>
        <w:widowControl w:val="0"/>
        <w:jc w:val="left"/>
      </w:pPr>
    </w:p>
    <w:p w:rsidR="00C87E87" w:rsidRDefault="00C87E87" w:rsidP="00C87E87">
      <w:pPr>
        <w:widowControl w:val="0"/>
        <w:jc w:val="left"/>
      </w:pPr>
      <w:r>
        <w:t>Introduced in the House on April 10, 2013</w:t>
      </w:r>
    </w:p>
    <w:p w:rsidR="00C87E87" w:rsidRDefault="00C87E87" w:rsidP="00C87E87">
      <w:pPr>
        <w:widowControl w:val="0"/>
        <w:jc w:val="left"/>
      </w:pPr>
      <w:r>
        <w:t>Adopted by the House on April 10, 2013</w:t>
      </w:r>
    </w:p>
    <w:p w:rsidR="00C87E87" w:rsidRDefault="00C87E87" w:rsidP="00C87E87">
      <w:pPr>
        <w:widowControl w:val="0"/>
        <w:jc w:val="left"/>
      </w:pPr>
    </w:p>
    <w:p w:rsidR="00C87E87" w:rsidRDefault="00C87E87" w:rsidP="00C87E87">
      <w:pPr>
        <w:widowControl w:val="0"/>
        <w:jc w:val="left"/>
      </w:pPr>
      <w:r>
        <w:t xml:space="preserve">Summary: </w:t>
      </w:r>
      <w:r w:rsidR="00EE5630">
        <w:t>Landrum High School Girls Cross Country Team</w:t>
      </w:r>
    </w:p>
    <w:p w:rsidR="00C87E87" w:rsidRDefault="00C87E87" w:rsidP="00C87E87">
      <w:pPr>
        <w:widowControl w:val="0"/>
        <w:jc w:val="left"/>
      </w:pPr>
    </w:p>
    <w:p w:rsidR="00C87E87" w:rsidRDefault="00C87E87" w:rsidP="00C87E87">
      <w:pPr>
        <w:widowControl w:val="0"/>
        <w:jc w:val="left"/>
      </w:pPr>
    </w:p>
    <w:p w:rsidR="00C87E87" w:rsidRDefault="00C87E87" w:rsidP="00C87E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7E87">
        <w:rPr>
          <w:b/>
        </w:rPr>
        <w:t>HISTORY OF LEGISLATIVE ACTIONS</w:t>
      </w:r>
    </w:p>
    <w:p w:rsidR="00C87E87" w:rsidRDefault="00C87E87" w:rsidP="00C87E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87E87" w:rsidRPr="00C87E87" w:rsidRDefault="00C87E87" w:rsidP="00C87E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7E87">
        <w:rPr>
          <w:u w:val="single"/>
        </w:rPr>
        <w:tab/>
        <w:t>Date</w:t>
      </w:r>
      <w:r w:rsidRPr="00C87E87">
        <w:rPr>
          <w:u w:val="single"/>
        </w:rPr>
        <w:tab/>
        <w:t>Body</w:t>
      </w:r>
      <w:r w:rsidRPr="00C87E87">
        <w:rPr>
          <w:u w:val="single"/>
        </w:rPr>
        <w:tab/>
        <w:t>Action Description with journal page number</w:t>
      </w:r>
      <w:r w:rsidRPr="00C87E87">
        <w:rPr>
          <w:u w:val="single"/>
        </w:rPr>
        <w:tab/>
      </w:r>
      <w:bookmarkStart w:id="0" w:name="_GoBack"/>
      <w:bookmarkEnd w:id="0"/>
    </w:p>
    <w:p w:rsidR="0061324A" w:rsidRDefault="0061324A" w:rsidP="006132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4/10/2013</w:t>
      </w:r>
      <w:r>
        <w:tab/>
        <w:t>House</w:t>
      </w:r>
      <w:r>
        <w:tab/>
      </w:r>
      <w:r w:rsidRPr="00FB321B">
        <w:t>Introduced and adopted (</w:t>
      </w:r>
      <w:hyperlink r:id="rId7" w:history="1">
        <w:r w:rsidRPr="00FB321B">
          <w:rPr>
            <w:rStyle w:val="Hyperlink"/>
          </w:rPr>
          <w:t>House Journal</w:t>
        </w:r>
        <w:r w:rsidRPr="00FB321B">
          <w:rPr>
            <w:rStyle w:val="Hyperlink"/>
          </w:rPr>
          <w:noBreakHyphen/>
          <w:t>page 1</w:t>
        </w:r>
      </w:hyperlink>
      <w:r w:rsidRPr="00FB321B">
        <w:t>)</w:t>
      </w:r>
    </w:p>
    <w:p w:rsidR="0061324A" w:rsidRDefault="0061324A" w:rsidP="006132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7E87" w:rsidRPr="00C87E87" w:rsidRDefault="00C87E87" w:rsidP="00C87E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7E87" w:rsidRDefault="00C87E87" w:rsidP="00C87E87">
      <w:r w:rsidRPr="00C87E87">
        <w:rPr>
          <w:b/>
        </w:rPr>
        <w:t>VERSIONS OF THIS BILL</w:t>
      </w:r>
    </w:p>
    <w:p w:rsidR="00C87E87" w:rsidRDefault="00C87E87" w:rsidP="00C87E87"/>
    <w:p w:rsidR="00C87E87" w:rsidRDefault="00C45F67" w:rsidP="00C87E87">
      <w:hyperlink r:id="rId8" w:history="1">
        <w:r w:rsidR="00C87E87">
          <w:rPr>
            <w:rStyle w:val="Hyperlink"/>
          </w:rPr>
          <w:t>4/10/2013</w:t>
        </w:r>
      </w:hyperlink>
    </w:p>
    <w:p w:rsidR="00C87E87" w:rsidRDefault="00C87E87" w:rsidP="00C87E87"/>
    <w:p w:rsidR="00C87E87" w:rsidRDefault="00C87E87" w:rsidP="00C87E87">
      <w:pPr>
        <w:sectPr w:rsidR="00C87E87" w:rsidSect="00C87E8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736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44CB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6990" w:rsidRDefault="00D77649" w:rsidP="00006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06990">
        <w:t xml:space="preserve">RECOGNIZE AND COMMEND THE </w:t>
      </w:r>
      <w:r w:rsidR="00670E42">
        <w:t>LANDRUM</w:t>
      </w:r>
      <w:r w:rsidR="00006990">
        <w:t xml:space="preserve"> HIGH SCHOOL GIRLS CROSS COUNTRY TEAM FOR A SUCCESSFUL SEASON AND TO CONGRATULATE THE TEAM AND COACH</w:t>
      </w:r>
      <w:r w:rsidR="00E30607">
        <w:t>ES</w:t>
      </w:r>
      <w:r w:rsidR="00006990">
        <w:t xml:space="preserve"> FOR CAP</w:t>
      </w:r>
      <w:r w:rsidR="00670E42">
        <w:t>TURING</w:t>
      </w:r>
      <w:r w:rsidR="00006990">
        <w:t xml:space="preserve"> THE 20</w:t>
      </w:r>
      <w:r w:rsidR="00670E42">
        <w:t>12</w:t>
      </w:r>
      <w:r w:rsidR="00006990">
        <w:t xml:space="preserve"> CLASS AA STATE CHAMPIONSHIP.</w:t>
      </w:r>
    </w:p>
    <w:p w:rsidR="00944CBB" w:rsidRDefault="00944C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12F31" w:rsidRDefault="00944CBB" w:rsidP="00F12F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12F31">
        <w:t xml:space="preserve">the </w:t>
      </w:r>
      <w:r w:rsidR="00670E42">
        <w:t>Landrum</w:t>
      </w:r>
      <w:r w:rsidR="00F12F31">
        <w:t xml:space="preserve"> High School </w:t>
      </w:r>
      <w:r w:rsidR="00670E42">
        <w:t xml:space="preserve">girls </w:t>
      </w:r>
      <w:r w:rsidR="00F12F31">
        <w:t xml:space="preserve">cross country </w:t>
      </w:r>
      <w:r w:rsidR="00670E42">
        <w:t>team</w:t>
      </w:r>
      <w:r w:rsidR="00F12F31">
        <w:t xml:space="preserve"> experienced a</w:t>
      </w:r>
      <w:r w:rsidR="00670E42">
        <w:t xml:space="preserve"> </w:t>
      </w:r>
      <w:r w:rsidR="00F12F31">
        <w:t>banner year, much to the delight of their fans and the disappointment of their rivals; and</w:t>
      </w:r>
    </w:p>
    <w:p w:rsidR="00F12F31" w:rsidRDefault="00F12F31" w:rsidP="00F12F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0E42" w:rsidRDefault="00F12F31" w:rsidP="00F12F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70E42">
        <w:t>having taken home the</w:t>
      </w:r>
      <w:r w:rsidR="00B864FB">
        <w:t>ir first</w:t>
      </w:r>
      <w:r w:rsidR="00670E42">
        <w:t xml:space="preserve"> </w:t>
      </w:r>
      <w:r w:rsidR="00AD1B81">
        <w:t xml:space="preserve">girls cross country </w:t>
      </w:r>
      <w:r w:rsidR="00670E42">
        <w:t xml:space="preserve">title trophy in 2009, </w:t>
      </w:r>
      <w:r>
        <w:t xml:space="preserve">the </w:t>
      </w:r>
      <w:r w:rsidR="00670E42">
        <w:t>Lady Cardinals</w:t>
      </w:r>
      <w:r>
        <w:t xml:space="preserve"> </w:t>
      </w:r>
      <w:r w:rsidR="00670E42">
        <w:t xml:space="preserve">entered the 2012 </w:t>
      </w:r>
      <w:r w:rsidR="00B56F56">
        <w:t>state</w:t>
      </w:r>
      <w:r w:rsidR="00670E42">
        <w:t xml:space="preserve"> </w:t>
      </w:r>
      <w:r w:rsidR="00B56F56">
        <w:t xml:space="preserve">meet with </w:t>
      </w:r>
      <w:r w:rsidR="003B1504">
        <w:t>this</w:t>
      </w:r>
      <w:r w:rsidR="00B56F56">
        <w:t xml:space="preserve"> goal in mind: to put aside the memory of the past two years with no title win and to </w:t>
      </w:r>
      <w:r w:rsidR="00670E42">
        <w:t>make up for</w:t>
      </w:r>
      <w:r w:rsidR="00B56F56">
        <w:t xml:space="preserve"> it this year. T</w:t>
      </w:r>
      <w:r w:rsidR="00670E42">
        <w:t xml:space="preserve">hey </w:t>
      </w:r>
      <w:r w:rsidR="00B56F56">
        <w:t xml:space="preserve">made up for it, indeed, and </w:t>
      </w:r>
      <w:r w:rsidR="00670E42">
        <w:t xml:space="preserve">did it </w:t>
      </w:r>
      <w:r w:rsidR="00AD1B81">
        <w:t>with</w:t>
      </w:r>
      <w:r w:rsidR="00670E42">
        <w:t xml:space="preserve"> style; and</w:t>
      </w:r>
    </w:p>
    <w:p w:rsidR="00670E42" w:rsidRDefault="00670E42" w:rsidP="00F12F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41B5" w:rsidRDefault="00670E42" w:rsidP="00534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5341B5">
        <w:t xml:space="preserve">competing in Columbia </w:t>
      </w:r>
      <w:r w:rsidR="00B56F56">
        <w:t xml:space="preserve">on Saturday, November 3, 2012, the Lady Cardinals </w:t>
      </w:r>
      <w:r w:rsidR="00AD1B81" w:rsidRPr="00D113DB">
        <w:rPr>
          <w:color w:val="000000" w:themeColor="text1"/>
          <w:u w:color="000000" w:themeColor="text1"/>
        </w:rPr>
        <w:t xml:space="preserve">won the Class </w:t>
      </w:r>
      <w:r w:rsidR="005341B5">
        <w:rPr>
          <w:color w:val="000000" w:themeColor="text1"/>
          <w:u w:color="000000" w:themeColor="text1"/>
        </w:rPr>
        <w:t>AA</w:t>
      </w:r>
      <w:r w:rsidR="00AD1B81" w:rsidRPr="00D113DB">
        <w:rPr>
          <w:color w:val="000000" w:themeColor="text1"/>
          <w:u w:color="000000" w:themeColor="text1"/>
        </w:rPr>
        <w:t xml:space="preserve"> State Championship</w:t>
      </w:r>
      <w:r w:rsidR="005341B5">
        <w:rPr>
          <w:color w:val="000000" w:themeColor="text1"/>
          <w:u w:color="000000" w:themeColor="text1"/>
        </w:rPr>
        <w:t xml:space="preserve"> </w:t>
      </w:r>
      <w:r w:rsidR="00AD1B81" w:rsidRPr="00D113DB">
        <w:rPr>
          <w:color w:val="000000" w:themeColor="text1"/>
          <w:u w:color="000000" w:themeColor="text1"/>
        </w:rPr>
        <w:t>in a tiebreaker with Waccamaw H</w:t>
      </w:r>
      <w:r w:rsidR="005341B5">
        <w:rPr>
          <w:color w:val="000000" w:themeColor="text1"/>
          <w:u w:color="000000" w:themeColor="text1"/>
        </w:rPr>
        <w:t xml:space="preserve">igh School </w:t>
      </w:r>
      <w:r w:rsidR="00AD1B81" w:rsidRPr="00D113DB">
        <w:rPr>
          <w:color w:val="000000" w:themeColor="text1"/>
          <w:u w:color="000000" w:themeColor="text1"/>
        </w:rPr>
        <w:t xml:space="preserve">when </w:t>
      </w:r>
      <w:r w:rsidR="005341B5">
        <w:rPr>
          <w:color w:val="000000" w:themeColor="text1"/>
          <w:u w:color="000000" w:themeColor="text1"/>
        </w:rPr>
        <w:t>Landrum</w:t>
      </w:r>
      <w:r w:rsidR="008B5BFA" w:rsidRPr="008B5BFA">
        <w:rPr>
          <w:color w:val="000000" w:themeColor="text1"/>
          <w:u w:color="000000" w:themeColor="text1"/>
        </w:rPr>
        <w:t>’</w:t>
      </w:r>
      <w:r w:rsidR="005341B5">
        <w:rPr>
          <w:color w:val="000000" w:themeColor="text1"/>
          <w:u w:color="000000" w:themeColor="text1"/>
        </w:rPr>
        <w:t xml:space="preserve">s </w:t>
      </w:r>
      <w:r w:rsidR="00AD1B81" w:rsidRPr="00D113DB">
        <w:rPr>
          <w:color w:val="000000" w:themeColor="text1"/>
          <w:u w:color="000000" w:themeColor="text1"/>
        </w:rPr>
        <w:t xml:space="preserve">#6 runner finished ahead of </w:t>
      </w:r>
      <w:r w:rsidR="005341B5">
        <w:rPr>
          <w:color w:val="000000" w:themeColor="text1"/>
          <w:u w:color="000000" w:themeColor="text1"/>
        </w:rPr>
        <w:t>Waccamaw</w:t>
      </w:r>
      <w:r w:rsidR="008B5BFA" w:rsidRPr="008B5BFA">
        <w:rPr>
          <w:color w:val="000000" w:themeColor="text1"/>
          <w:u w:color="000000" w:themeColor="text1"/>
        </w:rPr>
        <w:t>’</w:t>
      </w:r>
      <w:r w:rsidR="005341B5">
        <w:rPr>
          <w:color w:val="000000" w:themeColor="text1"/>
          <w:u w:color="000000" w:themeColor="text1"/>
        </w:rPr>
        <w:t>s</w:t>
      </w:r>
      <w:r w:rsidR="00AD1B81" w:rsidRPr="00D113DB">
        <w:rPr>
          <w:color w:val="000000" w:themeColor="text1"/>
          <w:u w:color="000000" w:themeColor="text1"/>
        </w:rPr>
        <w:t xml:space="preserve"> #6 runner</w:t>
      </w:r>
      <w:r w:rsidR="005341B5">
        <w:rPr>
          <w:color w:val="000000" w:themeColor="text1"/>
          <w:u w:color="000000" w:themeColor="text1"/>
        </w:rPr>
        <w:t>; and</w:t>
      </w:r>
    </w:p>
    <w:p w:rsidR="005341B5" w:rsidRDefault="005341B5" w:rsidP="00534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D1B81" w:rsidRPr="005341B5" w:rsidRDefault="005341B5" w:rsidP="00534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such an effort</w:t>
      </w:r>
      <w:r w:rsidR="00AD1B81" w:rsidRPr="00D113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an inspiring </w:t>
      </w:r>
      <w:r w:rsidR="00AD1B81" w:rsidRPr="00D113DB">
        <w:rPr>
          <w:color w:val="000000" w:themeColor="text1"/>
          <w:u w:color="000000" w:themeColor="text1"/>
        </w:rPr>
        <w:t xml:space="preserve">testimony to </w:t>
      </w:r>
      <w:r>
        <w:rPr>
          <w:color w:val="000000" w:themeColor="text1"/>
          <w:u w:color="000000" w:themeColor="text1"/>
        </w:rPr>
        <w:t xml:space="preserve">the power of </w:t>
      </w:r>
      <w:r w:rsidR="00AD1B81" w:rsidRPr="00D113DB">
        <w:rPr>
          <w:color w:val="000000" w:themeColor="text1"/>
          <w:u w:color="000000" w:themeColor="text1"/>
        </w:rPr>
        <w:t xml:space="preserve">being a team player and </w:t>
      </w:r>
      <w:r>
        <w:rPr>
          <w:color w:val="000000" w:themeColor="text1"/>
          <w:u w:color="000000" w:themeColor="text1"/>
        </w:rPr>
        <w:t xml:space="preserve">of </w:t>
      </w:r>
      <w:r w:rsidR="00AD1B81" w:rsidRPr="00D113DB">
        <w:rPr>
          <w:color w:val="000000" w:themeColor="text1"/>
          <w:u w:color="000000" w:themeColor="text1"/>
        </w:rPr>
        <w:t xml:space="preserve">giving </w:t>
      </w:r>
      <w:r>
        <w:rPr>
          <w:color w:val="000000" w:themeColor="text1"/>
          <w:u w:color="000000" w:themeColor="text1"/>
        </w:rPr>
        <w:t>one</w:t>
      </w:r>
      <w:r w:rsidR="008B5BFA" w:rsidRPr="008B5BF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AD1B81" w:rsidRPr="00D113DB">
        <w:rPr>
          <w:color w:val="000000" w:themeColor="text1"/>
          <w:u w:color="000000" w:themeColor="text1"/>
        </w:rPr>
        <w:t xml:space="preserve"> all for the team</w:t>
      </w:r>
      <w:r>
        <w:rPr>
          <w:color w:val="000000" w:themeColor="text1"/>
          <w:u w:color="000000" w:themeColor="text1"/>
        </w:rPr>
        <w:t>,</w:t>
      </w:r>
      <w:r w:rsidR="00AD1B81" w:rsidRPr="00D113DB">
        <w:rPr>
          <w:color w:val="000000" w:themeColor="text1"/>
          <w:u w:color="000000" w:themeColor="text1"/>
        </w:rPr>
        <w:t xml:space="preserve"> no matter</w:t>
      </w:r>
      <w:r w:rsidR="00AD1B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from what position; and</w:t>
      </w:r>
    </w:p>
    <w:p w:rsidR="00AD1B81" w:rsidRPr="00D113DB" w:rsidRDefault="00AD1B81" w:rsidP="00AD1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1B81" w:rsidRDefault="004E3602" w:rsidP="00F12F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27AAC">
        <w:t xml:space="preserve">after the </w:t>
      </w:r>
      <w:r w:rsidR="006B63EC">
        <w:t xml:space="preserve">2012 </w:t>
      </w:r>
      <w:r w:rsidR="00A27AAC">
        <w:t xml:space="preserve">crown was secure, </w:t>
      </w:r>
      <w:r>
        <w:t>exultant Landrum fans began making plans to return next year to see the Lady Cardinals repeat the victory; and</w:t>
      </w:r>
    </w:p>
    <w:p w:rsidR="004E3602" w:rsidRDefault="004E3602" w:rsidP="00F12F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3602" w:rsidRDefault="004E3602" w:rsidP="00F12F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42007">
        <w:t xml:space="preserve">to celebrate the win, on November 15, 2012, Landrum High School continued a long tradition of honoring state </w:t>
      </w:r>
      <w:r w:rsidR="00A42007">
        <w:lastRenderedPageBreak/>
        <w:t xml:space="preserve">championships with a downtown parade </w:t>
      </w:r>
      <w:r w:rsidR="00376843">
        <w:t xml:space="preserve">mounted </w:t>
      </w:r>
      <w:r w:rsidR="00A42007">
        <w:t xml:space="preserve">on </w:t>
      </w:r>
      <w:r w:rsidR="009C151E">
        <w:t xml:space="preserve">the City of </w:t>
      </w:r>
      <w:r w:rsidR="00FD3DB6">
        <w:t>L</w:t>
      </w:r>
      <w:r w:rsidR="00A42007">
        <w:t>andrum</w:t>
      </w:r>
      <w:r w:rsidR="00FD3DB6">
        <w:t>’s</w:t>
      </w:r>
      <w:r w:rsidR="00A42007">
        <w:t xml:space="preserve"> fire trucks; and</w:t>
      </w:r>
    </w:p>
    <w:p w:rsidR="00517CAE" w:rsidRDefault="00517CAE" w:rsidP="00F12F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2F31" w:rsidRDefault="00F12F31" w:rsidP="00F12F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a sport that demands endurance, speed, and mental </w:t>
      </w:r>
      <w:r w:rsidR="0001368F">
        <w:t>focus</w:t>
      </w:r>
      <w:r>
        <w:t xml:space="preserve">, </w:t>
      </w:r>
      <w:r w:rsidR="00517CAE">
        <w:t>Coach Jeremy Darby for</w:t>
      </w:r>
      <w:r>
        <w:t xml:space="preserve">ged a championship team through successfully imparting </w:t>
      </w:r>
      <w:r w:rsidR="00517CAE">
        <w:t>his</w:t>
      </w:r>
      <w:r>
        <w:t xml:space="preserve"> own athletic skills and experience; and</w:t>
      </w:r>
    </w:p>
    <w:p w:rsidR="00F12F31" w:rsidRDefault="00F12F31" w:rsidP="00F12F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2F31" w:rsidRDefault="00F12F31" w:rsidP="00F12F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47122">
        <w:t>for the second time</w:t>
      </w:r>
      <w:r w:rsidR="00517CAE">
        <w:t>, t</w:t>
      </w:r>
      <w:r>
        <w:t xml:space="preserve">he </w:t>
      </w:r>
      <w:r w:rsidR="00517CAE">
        <w:t xml:space="preserve">Landrum High School </w:t>
      </w:r>
      <w:r>
        <w:t xml:space="preserve">girls cross country team </w:t>
      </w:r>
      <w:r w:rsidR="00047122">
        <w:t xml:space="preserve">has </w:t>
      </w:r>
      <w:r>
        <w:t xml:space="preserve">succeeded in bringing home </w:t>
      </w:r>
      <w:r w:rsidR="00047122">
        <w:t xml:space="preserve">a </w:t>
      </w:r>
      <w:r>
        <w:t xml:space="preserve">state </w:t>
      </w:r>
      <w:r w:rsidR="00517CAE">
        <w:t>title</w:t>
      </w:r>
      <w:r>
        <w:t xml:space="preserve"> and in so doing ha</w:t>
      </w:r>
      <w:r w:rsidR="00047122">
        <w:t>s</w:t>
      </w:r>
      <w:r>
        <w:t xml:space="preserve"> brought </w:t>
      </w:r>
      <w:r w:rsidR="00047122">
        <w:t xml:space="preserve">great </w:t>
      </w:r>
      <w:r>
        <w:t xml:space="preserve">pride to </w:t>
      </w:r>
      <w:r w:rsidR="00047122">
        <w:t>its</w:t>
      </w:r>
      <w:r>
        <w:t xml:space="preserve"> school and community. Now, therefore,</w:t>
      </w:r>
    </w:p>
    <w:p w:rsidR="00F12F31" w:rsidRDefault="00F12F31" w:rsidP="00F12F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2F31" w:rsidRDefault="00F12F31" w:rsidP="00F12F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12F31" w:rsidRDefault="00F12F31" w:rsidP="00F12F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2F31" w:rsidRDefault="00F12F31" w:rsidP="00F12F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recognize and commend the </w:t>
      </w:r>
      <w:r w:rsidR="002D07D1">
        <w:t>Landrum</w:t>
      </w:r>
      <w:r>
        <w:t xml:space="preserve"> High School girls cross country team for a successful season and congratulate the team and coach</w:t>
      </w:r>
      <w:r w:rsidR="00E30607">
        <w:t>es</w:t>
      </w:r>
      <w:r>
        <w:t xml:space="preserve"> for cap</w:t>
      </w:r>
      <w:r w:rsidR="002D07D1">
        <w:t xml:space="preserve">turing </w:t>
      </w:r>
      <w:r>
        <w:t>the 20</w:t>
      </w:r>
      <w:r w:rsidR="002D07D1">
        <w:t>12</w:t>
      </w:r>
      <w:r>
        <w:t xml:space="preserve"> Class AA State Championship.</w:t>
      </w:r>
    </w:p>
    <w:p w:rsidR="00F12F31" w:rsidRDefault="00F12F31" w:rsidP="00F12F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2F31" w:rsidRDefault="00F12F31" w:rsidP="00F12F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2D07D1">
        <w:t xml:space="preserve">Brian Sherman and </w:t>
      </w:r>
      <w:r>
        <w:t xml:space="preserve">Coach </w:t>
      </w:r>
      <w:r w:rsidR="002D07D1">
        <w:t>Jeremy Darby of Landrum High School</w:t>
      </w:r>
      <w:r>
        <w:t>.</w:t>
      </w:r>
    </w:p>
    <w:p w:rsidR="00573673" w:rsidRDefault="008B5BF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73673" w:rsidRDefault="00573673" w:rsidP="00C87E87">
      <w:pPr>
        <w:suppressAutoHyphens/>
      </w:pPr>
    </w:p>
    <w:sectPr w:rsidR="00573673" w:rsidSect="00C87E8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7CAE" w:rsidRDefault="00517CAE" w:rsidP="009F0C77">
      <w:r>
        <w:separator/>
      </w:r>
    </w:p>
  </w:endnote>
  <w:endnote w:type="continuationSeparator" w:id="0">
    <w:p w:rsidR="00517CAE" w:rsidRDefault="00517CA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D19D1B9-15FE-48D6-85ED-3EEE23784799}"/>
    <w:embedBold r:id="rId2" w:fontKey="{ADFC8F4A-2027-449F-A362-36F371600BB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E8EDA7E-79D3-41DF-A690-F56D99A480B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E6A213B-1D08-4406-BED5-567E17CFA5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34C750F-A3F6-4805-A4F0-6A919379FF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7E87" w:rsidRPr="00573673" w:rsidRDefault="00C87E87" w:rsidP="005736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[3912]</w:t>
    </w:r>
    <w:r>
      <w:tab/>
    </w:r>
    <w:r w:rsidR="00975612">
      <w:fldChar w:fldCharType="begin"/>
    </w:r>
    <w:r w:rsidR="00975612">
      <w:instrText xml:space="preserve"> PAGE  \* MERGEFORMAT </w:instrText>
    </w:r>
    <w:r w:rsidR="00975612">
      <w:fldChar w:fldCharType="separate"/>
    </w:r>
    <w:r w:rsidR="00C45F67">
      <w:rPr>
        <w:noProof/>
      </w:rPr>
      <w:t>1</w:t>
    </w:r>
    <w:r w:rsidR="0097561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7CAE" w:rsidRDefault="00517CAE" w:rsidP="009F0C77">
      <w:r>
        <w:separator/>
      </w:r>
    </w:p>
  </w:footnote>
  <w:footnote w:type="continuationSeparator" w:id="0">
    <w:p w:rsidR="00517CAE" w:rsidRDefault="00517CA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12SD13"/>
    <w:docVar w:name="CoverBillType" w:val="r"/>
    <w:docVar w:name="docpath" w:val="L:\Council\bills\RM\1212SD13.DOCX"/>
    <w:docVar w:name="dvBillNumber" w:val="391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15858"/>
    <w:rsid w:val="00006990"/>
    <w:rsid w:val="00011869"/>
    <w:rsid w:val="0001214A"/>
    <w:rsid w:val="0001368F"/>
    <w:rsid w:val="00047122"/>
    <w:rsid w:val="000B2A36"/>
    <w:rsid w:val="000E1785"/>
    <w:rsid w:val="000F40FA"/>
    <w:rsid w:val="0010776B"/>
    <w:rsid w:val="00133E66"/>
    <w:rsid w:val="001435A3"/>
    <w:rsid w:val="00154280"/>
    <w:rsid w:val="001D08F2"/>
    <w:rsid w:val="001D525B"/>
    <w:rsid w:val="001D7F4F"/>
    <w:rsid w:val="002321B6"/>
    <w:rsid w:val="00250967"/>
    <w:rsid w:val="002543C8"/>
    <w:rsid w:val="00284AAE"/>
    <w:rsid w:val="002D07D1"/>
    <w:rsid w:val="002E5912"/>
    <w:rsid w:val="00301B21"/>
    <w:rsid w:val="00325348"/>
    <w:rsid w:val="0032732C"/>
    <w:rsid w:val="00336AD0"/>
    <w:rsid w:val="0037079A"/>
    <w:rsid w:val="00376843"/>
    <w:rsid w:val="003B1504"/>
    <w:rsid w:val="003D01E8"/>
    <w:rsid w:val="003E5288"/>
    <w:rsid w:val="003F6D79"/>
    <w:rsid w:val="0041760A"/>
    <w:rsid w:val="00417C01"/>
    <w:rsid w:val="0043228E"/>
    <w:rsid w:val="00442B39"/>
    <w:rsid w:val="004809EE"/>
    <w:rsid w:val="004D240E"/>
    <w:rsid w:val="004E3602"/>
    <w:rsid w:val="004E6985"/>
    <w:rsid w:val="004E7D54"/>
    <w:rsid w:val="004F2994"/>
    <w:rsid w:val="00517CAE"/>
    <w:rsid w:val="005273C6"/>
    <w:rsid w:val="00530A69"/>
    <w:rsid w:val="005341B5"/>
    <w:rsid w:val="00545593"/>
    <w:rsid w:val="00573673"/>
    <w:rsid w:val="00577C6C"/>
    <w:rsid w:val="005C2FE2"/>
    <w:rsid w:val="005E2BC9"/>
    <w:rsid w:val="00605102"/>
    <w:rsid w:val="0061324A"/>
    <w:rsid w:val="006215AA"/>
    <w:rsid w:val="00650543"/>
    <w:rsid w:val="00670E42"/>
    <w:rsid w:val="006913C9"/>
    <w:rsid w:val="0069470D"/>
    <w:rsid w:val="006B63EC"/>
    <w:rsid w:val="006E6E21"/>
    <w:rsid w:val="00723A35"/>
    <w:rsid w:val="00734F00"/>
    <w:rsid w:val="00753C98"/>
    <w:rsid w:val="007A70AE"/>
    <w:rsid w:val="008362E8"/>
    <w:rsid w:val="00891895"/>
    <w:rsid w:val="008A1768"/>
    <w:rsid w:val="008B5BFA"/>
    <w:rsid w:val="008F0F33"/>
    <w:rsid w:val="008F4429"/>
    <w:rsid w:val="0094021A"/>
    <w:rsid w:val="00944CBB"/>
    <w:rsid w:val="00975612"/>
    <w:rsid w:val="009B44AF"/>
    <w:rsid w:val="009C151E"/>
    <w:rsid w:val="009C6A0B"/>
    <w:rsid w:val="009F0C77"/>
    <w:rsid w:val="009F4DD1"/>
    <w:rsid w:val="00A27AAC"/>
    <w:rsid w:val="00A41684"/>
    <w:rsid w:val="00A42007"/>
    <w:rsid w:val="00A64E80"/>
    <w:rsid w:val="00A72BCD"/>
    <w:rsid w:val="00A741D9"/>
    <w:rsid w:val="00A833AB"/>
    <w:rsid w:val="00A9741D"/>
    <w:rsid w:val="00AD1B81"/>
    <w:rsid w:val="00AD4B17"/>
    <w:rsid w:val="00B412D4"/>
    <w:rsid w:val="00B56F56"/>
    <w:rsid w:val="00B864FB"/>
    <w:rsid w:val="00BB2E67"/>
    <w:rsid w:val="00BE3C22"/>
    <w:rsid w:val="00C0345E"/>
    <w:rsid w:val="00C3483A"/>
    <w:rsid w:val="00C448BE"/>
    <w:rsid w:val="00C45F67"/>
    <w:rsid w:val="00C74E9D"/>
    <w:rsid w:val="00C82FD3"/>
    <w:rsid w:val="00C87E87"/>
    <w:rsid w:val="00C92819"/>
    <w:rsid w:val="00CC6B7B"/>
    <w:rsid w:val="00CD2089"/>
    <w:rsid w:val="00D73A67"/>
    <w:rsid w:val="00D77649"/>
    <w:rsid w:val="00D9106B"/>
    <w:rsid w:val="00D970A9"/>
    <w:rsid w:val="00DF3845"/>
    <w:rsid w:val="00E11B74"/>
    <w:rsid w:val="00E26772"/>
    <w:rsid w:val="00E30607"/>
    <w:rsid w:val="00E41911"/>
    <w:rsid w:val="00E92EEF"/>
    <w:rsid w:val="00EE0309"/>
    <w:rsid w:val="00EE5630"/>
    <w:rsid w:val="00F1179C"/>
    <w:rsid w:val="00F12F31"/>
    <w:rsid w:val="00F15858"/>
    <w:rsid w:val="00F24442"/>
    <w:rsid w:val="00F50AE3"/>
    <w:rsid w:val="00F67CF1"/>
    <w:rsid w:val="00F840F0"/>
    <w:rsid w:val="00FB0D0D"/>
    <w:rsid w:val="00FB43B4"/>
    <w:rsid w:val="00FD3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F9A7B9C-46FC-4E3F-9A17-9842398D5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3C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C9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87E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912_201304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10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14F29C-9A33-4405-9874-7BFB0480D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444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3912: Landrum High School Girls Cross Country Team - South Carolina Legislature Online</dc:title>
  <dc:creator>McDowell</dc:creator>
  <cp:lastModifiedBy>N Cumfer</cp:lastModifiedBy>
  <cp:revision>8</cp:revision>
  <cp:lastPrinted>2013-04-09T20:09:00Z</cp:lastPrinted>
  <dcterms:created xsi:type="dcterms:W3CDTF">2013-04-10T15:20:00Z</dcterms:created>
  <dcterms:modified xsi:type="dcterms:W3CDTF">2014-12-05T16:46:00Z</dcterms:modified>
</cp:coreProperties>
</file>