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129" w:rsidRDefault="00FA4129" w:rsidP="00FA4129">
      <w:pPr>
        <w:widowControl w:val="0"/>
        <w:jc w:val="center"/>
      </w:pPr>
      <w:r w:rsidRPr="00FA4129">
        <w:rPr>
          <w:b/>
        </w:rPr>
        <w:t>South Carolina General Assembly</w:t>
      </w:r>
    </w:p>
    <w:p w:rsidR="00FA4129" w:rsidRDefault="00FA4129" w:rsidP="00FA4129">
      <w:pPr>
        <w:widowControl w:val="0"/>
        <w:jc w:val="center"/>
      </w:pPr>
      <w:r>
        <w:t>120th Session, 2013-2014</w:t>
      </w:r>
    </w:p>
    <w:p w:rsidR="00FA4129" w:rsidRDefault="00FA4129" w:rsidP="00FA4129">
      <w:pPr>
        <w:widowControl w:val="0"/>
        <w:jc w:val="left"/>
      </w:pPr>
    </w:p>
    <w:p w:rsidR="00FA4129" w:rsidRDefault="00FA4129" w:rsidP="00FA4129">
      <w:pPr>
        <w:widowControl w:val="0"/>
        <w:jc w:val="left"/>
        <w:rPr>
          <w:b/>
        </w:rPr>
      </w:pPr>
      <w:r w:rsidRPr="00FA4129">
        <w:rPr>
          <w:b/>
        </w:rPr>
        <w:t>H. 3993</w:t>
      </w:r>
    </w:p>
    <w:p w:rsidR="00FA4129" w:rsidRDefault="00FA4129" w:rsidP="00FA4129">
      <w:pPr>
        <w:widowControl w:val="0"/>
        <w:jc w:val="left"/>
        <w:rPr>
          <w:b/>
        </w:rPr>
      </w:pPr>
    </w:p>
    <w:p w:rsidR="00FA4129" w:rsidRDefault="00FA4129" w:rsidP="00FA4129">
      <w:pPr>
        <w:widowControl w:val="0"/>
        <w:jc w:val="left"/>
      </w:pPr>
      <w:r w:rsidRPr="00FA4129">
        <w:rPr>
          <w:b/>
        </w:rPr>
        <w:t>STATUS INFORMATION</w:t>
      </w:r>
    </w:p>
    <w:p w:rsidR="00FA4129" w:rsidRDefault="00FA4129" w:rsidP="00FA4129">
      <w:pPr>
        <w:widowControl w:val="0"/>
        <w:jc w:val="left"/>
      </w:pPr>
    </w:p>
    <w:p w:rsidR="00FA4129" w:rsidRDefault="00FA4129" w:rsidP="00FA4129">
      <w:pPr>
        <w:widowControl w:val="0"/>
        <w:jc w:val="left"/>
      </w:pPr>
      <w:r>
        <w:t>General Bill</w:t>
      </w:r>
    </w:p>
    <w:p w:rsidR="00FA4129" w:rsidRDefault="00137716" w:rsidP="00FA4129">
      <w:pPr>
        <w:widowControl w:val="0"/>
        <w:jc w:val="left"/>
      </w:pPr>
      <w:r>
        <w:t>Sponsors: Reps. Daning, Crosby, Murphy, Bowen, Southard, Putnam, Thayer, Barfield, George, Hayes, Atwater, Toole, Huggins, Quinn and Bingham</w:t>
      </w:r>
    </w:p>
    <w:p w:rsidR="00FA4129" w:rsidRDefault="00FA4129" w:rsidP="00FA4129">
      <w:pPr>
        <w:widowControl w:val="0"/>
        <w:jc w:val="left"/>
      </w:pPr>
      <w:r>
        <w:t>Document Path: l:\council\bills\agm\19961ab13.docx</w:t>
      </w:r>
    </w:p>
    <w:p w:rsidR="00FA4129" w:rsidRDefault="00FA4129" w:rsidP="00FA4129">
      <w:pPr>
        <w:widowControl w:val="0"/>
        <w:jc w:val="left"/>
      </w:pPr>
    </w:p>
    <w:p w:rsidR="00FA4129" w:rsidRDefault="00FA4129" w:rsidP="00FA4129">
      <w:pPr>
        <w:widowControl w:val="0"/>
        <w:jc w:val="left"/>
      </w:pPr>
      <w:r>
        <w:t>Introduced in the House on April 18, 2013</w:t>
      </w:r>
    </w:p>
    <w:p w:rsidR="00FA4129" w:rsidRDefault="00FA4129" w:rsidP="00FA4129">
      <w:pPr>
        <w:widowControl w:val="0"/>
        <w:jc w:val="left"/>
      </w:pPr>
      <w:r>
        <w:t xml:space="preserve">Currently residing in the House Committee on </w:t>
      </w:r>
      <w:r w:rsidRPr="00FA4129">
        <w:rPr>
          <w:b/>
        </w:rPr>
        <w:t>Judiciary</w:t>
      </w:r>
    </w:p>
    <w:p w:rsidR="00FA4129" w:rsidRDefault="00FA4129" w:rsidP="00FA4129">
      <w:pPr>
        <w:widowControl w:val="0"/>
        <w:jc w:val="left"/>
      </w:pPr>
    </w:p>
    <w:p w:rsidR="00FA4129" w:rsidRDefault="00FA4129" w:rsidP="00FA4129">
      <w:pPr>
        <w:widowControl w:val="0"/>
        <w:jc w:val="left"/>
      </w:pPr>
      <w:r>
        <w:t xml:space="preserve">Summary: </w:t>
      </w:r>
      <w:r w:rsidR="0084219A">
        <w:t>Religious Viewpoints Antidiscrimination Act</w:t>
      </w:r>
    </w:p>
    <w:p w:rsidR="00FA4129" w:rsidRDefault="00FA4129" w:rsidP="00FA4129">
      <w:pPr>
        <w:widowControl w:val="0"/>
        <w:jc w:val="left"/>
      </w:pPr>
    </w:p>
    <w:p w:rsidR="00FA4129" w:rsidRDefault="00FA4129" w:rsidP="00FA4129">
      <w:pPr>
        <w:widowControl w:val="0"/>
        <w:jc w:val="left"/>
      </w:pPr>
    </w:p>
    <w:p w:rsidR="00FA4129" w:rsidRDefault="00FA4129" w:rsidP="00FA4129">
      <w:pPr>
        <w:widowControl w:val="0"/>
        <w:tabs>
          <w:tab w:val="center" w:pos="590"/>
          <w:tab w:val="center" w:pos="1440"/>
          <w:tab w:val="left" w:pos="1872"/>
          <w:tab w:val="left" w:pos="9187"/>
        </w:tabs>
        <w:jc w:val="left"/>
      </w:pPr>
      <w:r w:rsidRPr="00FA4129">
        <w:rPr>
          <w:b/>
        </w:rPr>
        <w:t>HISTORY OF LEGISLATIVE ACTIONS</w:t>
      </w:r>
    </w:p>
    <w:p w:rsidR="00FA4129" w:rsidRDefault="00FA4129" w:rsidP="00FA4129">
      <w:pPr>
        <w:widowControl w:val="0"/>
        <w:tabs>
          <w:tab w:val="center" w:pos="590"/>
          <w:tab w:val="center" w:pos="1440"/>
          <w:tab w:val="left" w:pos="1872"/>
          <w:tab w:val="left" w:pos="9187"/>
        </w:tabs>
        <w:jc w:val="left"/>
      </w:pPr>
    </w:p>
    <w:p w:rsidR="00FA4129" w:rsidRPr="00FA4129" w:rsidRDefault="00FA4129" w:rsidP="00FA4129">
      <w:pPr>
        <w:widowControl w:val="0"/>
        <w:tabs>
          <w:tab w:val="center" w:pos="590"/>
          <w:tab w:val="center" w:pos="1440"/>
          <w:tab w:val="left" w:pos="1872"/>
          <w:tab w:val="left" w:pos="9187"/>
        </w:tabs>
        <w:jc w:val="left"/>
      </w:pPr>
      <w:r w:rsidRPr="00FA4129">
        <w:rPr>
          <w:u w:val="single"/>
        </w:rPr>
        <w:tab/>
        <w:t>Date</w:t>
      </w:r>
      <w:r w:rsidRPr="00FA4129">
        <w:rPr>
          <w:u w:val="single"/>
        </w:rPr>
        <w:tab/>
        <w:t>Body</w:t>
      </w:r>
      <w:r w:rsidRPr="00FA4129">
        <w:rPr>
          <w:u w:val="single"/>
        </w:rPr>
        <w:tab/>
        <w:t>Action Description with journal page number</w:t>
      </w:r>
      <w:r w:rsidRPr="00FA4129">
        <w:rPr>
          <w:u w:val="single"/>
        </w:rPr>
        <w:tab/>
      </w:r>
      <w:bookmarkStart w:id="0" w:name="_GoBack"/>
      <w:bookmarkEnd w:id="0"/>
    </w:p>
    <w:p w:rsidR="00137716" w:rsidRDefault="00137716" w:rsidP="00137716">
      <w:pPr>
        <w:widowControl w:val="0"/>
        <w:tabs>
          <w:tab w:val="right" w:pos="1008"/>
          <w:tab w:val="left" w:pos="1152"/>
          <w:tab w:val="left" w:pos="1872"/>
          <w:tab w:val="left" w:pos="9187"/>
        </w:tabs>
        <w:ind w:left="2088" w:hanging="2088"/>
        <w:jc w:val="left"/>
      </w:pPr>
      <w:r>
        <w:tab/>
        <w:t>4/18/2013</w:t>
      </w:r>
      <w:r>
        <w:tab/>
        <w:t>House</w:t>
      </w:r>
      <w:r>
        <w:tab/>
      </w:r>
      <w:r w:rsidRPr="00681292">
        <w:t>Introduced and read first time (</w:t>
      </w:r>
      <w:hyperlink r:id="rId7" w:history="1">
        <w:r w:rsidRPr="00681292">
          <w:rPr>
            <w:rStyle w:val="Hyperlink"/>
          </w:rPr>
          <w:t>House Journal</w:t>
        </w:r>
        <w:r w:rsidRPr="00681292">
          <w:rPr>
            <w:rStyle w:val="Hyperlink"/>
          </w:rPr>
          <w:noBreakHyphen/>
          <w:t>page 61</w:t>
        </w:r>
      </w:hyperlink>
      <w:r w:rsidRPr="00681292">
        <w:t>)</w:t>
      </w:r>
    </w:p>
    <w:p w:rsidR="00137716" w:rsidRDefault="00137716" w:rsidP="00137716">
      <w:pPr>
        <w:widowControl w:val="0"/>
        <w:tabs>
          <w:tab w:val="right" w:pos="1008"/>
          <w:tab w:val="left" w:pos="1152"/>
          <w:tab w:val="left" w:pos="1872"/>
          <w:tab w:val="left" w:pos="9187"/>
        </w:tabs>
        <w:ind w:left="2088" w:hanging="2088"/>
        <w:jc w:val="left"/>
      </w:pPr>
      <w:r>
        <w:tab/>
        <w:t>4/18/2013</w:t>
      </w:r>
      <w:r>
        <w:tab/>
        <w:t>House</w:t>
      </w:r>
      <w:r>
        <w:tab/>
      </w:r>
      <w:r w:rsidRPr="00681292">
        <w:t>Ref</w:t>
      </w:r>
      <w:r>
        <w:t xml:space="preserve">erred to Committee on </w:t>
      </w:r>
      <w:r w:rsidRPr="00681292">
        <w:rPr>
          <w:b/>
        </w:rPr>
        <w:t>Judiciary</w:t>
      </w:r>
      <w:r>
        <w:t xml:space="preserve"> </w:t>
      </w:r>
      <w:r w:rsidRPr="00681292">
        <w:t>(</w:t>
      </w:r>
      <w:hyperlink r:id="rId8" w:history="1">
        <w:r w:rsidRPr="00681292">
          <w:rPr>
            <w:rStyle w:val="Hyperlink"/>
          </w:rPr>
          <w:t>House Journal</w:t>
        </w:r>
        <w:r w:rsidRPr="00681292">
          <w:rPr>
            <w:rStyle w:val="Hyperlink"/>
          </w:rPr>
          <w:noBreakHyphen/>
          <w:t>page 61</w:t>
        </w:r>
      </w:hyperlink>
      <w:r w:rsidRPr="00681292">
        <w:t>)</w:t>
      </w:r>
    </w:p>
    <w:p w:rsidR="00137716" w:rsidRDefault="00137716" w:rsidP="00137716">
      <w:pPr>
        <w:widowControl w:val="0"/>
        <w:tabs>
          <w:tab w:val="right" w:pos="1008"/>
          <w:tab w:val="left" w:pos="1152"/>
          <w:tab w:val="left" w:pos="1872"/>
          <w:tab w:val="left" w:pos="9187"/>
        </w:tabs>
        <w:ind w:left="2088" w:hanging="2088"/>
        <w:jc w:val="left"/>
      </w:pPr>
      <w:r>
        <w:tab/>
        <w:t>4/24/2013</w:t>
      </w:r>
      <w:r>
        <w:tab/>
        <w:t>House</w:t>
      </w:r>
      <w:r>
        <w:tab/>
      </w:r>
      <w:r w:rsidRPr="00681292">
        <w:t>Member(s)</w:t>
      </w:r>
      <w:r>
        <w:t xml:space="preserve"> request name added as sponsor: </w:t>
      </w:r>
      <w:r w:rsidRPr="00681292">
        <w:t>Barfield,</w:t>
      </w:r>
      <w:r>
        <w:t xml:space="preserve"> George, Hayes, Atwater, Toole, </w:t>
      </w:r>
      <w:r w:rsidRPr="00681292">
        <w:t>Huggins, Quinn, Bingham</w:t>
      </w:r>
    </w:p>
    <w:p w:rsidR="00137716" w:rsidRDefault="00137716" w:rsidP="00137716">
      <w:pPr>
        <w:widowControl w:val="0"/>
        <w:tabs>
          <w:tab w:val="right" w:pos="1008"/>
          <w:tab w:val="left" w:pos="1152"/>
          <w:tab w:val="left" w:pos="1872"/>
          <w:tab w:val="left" w:pos="9187"/>
        </w:tabs>
        <w:ind w:left="2088" w:hanging="2088"/>
        <w:jc w:val="left"/>
      </w:pPr>
    </w:p>
    <w:p w:rsidR="00FA4129" w:rsidRPr="00FA4129" w:rsidRDefault="00FA4129" w:rsidP="00FA4129">
      <w:pPr>
        <w:widowControl w:val="0"/>
        <w:tabs>
          <w:tab w:val="right" w:pos="1008"/>
          <w:tab w:val="left" w:pos="1152"/>
          <w:tab w:val="left" w:pos="1872"/>
          <w:tab w:val="left" w:pos="9187"/>
        </w:tabs>
        <w:ind w:left="2088" w:hanging="2088"/>
        <w:jc w:val="left"/>
      </w:pPr>
    </w:p>
    <w:p w:rsidR="00FA4129" w:rsidRDefault="00FA4129" w:rsidP="00FA4129">
      <w:pPr>
        <w:widowControl w:val="0"/>
        <w:jc w:val="left"/>
      </w:pPr>
      <w:r w:rsidRPr="00FA4129">
        <w:rPr>
          <w:b/>
        </w:rPr>
        <w:t>VERSIONS OF THIS BILL</w:t>
      </w:r>
    </w:p>
    <w:p w:rsidR="00FA4129" w:rsidRDefault="00FA4129" w:rsidP="00FA4129">
      <w:pPr>
        <w:widowControl w:val="0"/>
        <w:jc w:val="left"/>
      </w:pPr>
    </w:p>
    <w:p w:rsidR="00FA4129" w:rsidRDefault="00754F95" w:rsidP="00FA4129">
      <w:pPr>
        <w:widowControl w:val="0"/>
        <w:jc w:val="left"/>
      </w:pPr>
      <w:hyperlink r:id="rId9" w:history="1">
        <w:r w:rsidR="00FA4129">
          <w:rPr>
            <w:rStyle w:val="Hyperlink"/>
          </w:rPr>
          <w:t>4/18/2013</w:t>
        </w:r>
      </w:hyperlink>
    </w:p>
    <w:p w:rsidR="00FA4129" w:rsidRDefault="00FA4129" w:rsidP="00FA4129"/>
    <w:p w:rsidR="00FA4129" w:rsidRDefault="00FA4129" w:rsidP="00FA4129">
      <w:pPr>
        <w:sectPr w:rsidR="00FA4129" w:rsidSect="00FA4129">
          <w:pgSz w:w="12240" w:h="15840" w:code="1"/>
          <w:pgMar w:top="1080" w:right="1440" w:bottom="1080" w:left="1440" w:header="720" w:footer="720" w:gutter="0"/>
          <w:cols w:space="720"/>
          <w:noEndnote/>
          <w:docGrid w:linePitch="360"/>
        </w:sectPr>
      </w:pPr>
    </w:p>
    <w:p w:rsidR="007F46EE" w:rsidRDefault="007F46EE" w:rsidP="007F46EE">
      <w:pPr>
        <w:pStyle w:val="BillDots"/>
      </w:pPr>
    </w:p>
    <w:p w:rsidR="007F46EE" w:rsidRDefault="007F46EE" w:rsidP="007F46EE">
      <w:pPr>
        <w:pStyle w:val="Numbersforbill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2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F46EE">
        <w:noBreakHyphen/>
      </w:r>
      <w:r>
        <w:t>1</w:t>
      </w:r>
      <w:r w:rsidR="007F46EE">
        <w:noBreakHyphen/>
      </w:r>
      <w:r>
        <w:t>435, CODE OF LAWS OF SOUTH CAROLINA, 1976, RELATING TO THE RELIGIOUS VIEWPOINTS ANTIDISCRIMINATION ACT, SO AS TO REQUIRE SCHOOLS TO PROVIDE A LIMITED PUBLIC FORUM FOR STUDENT SPEAKERS AT CERTAIN EVENTS IN A CERTAIN TIME, PLACE, AND MANNER, SUBJECT TO EXISTING EXCEPTIONS FOR GRADUATION CEREMONIES AND SCHOOL</w:t>
      </w:r>
      <w:r w:rsidR="007F46EE">
        <w:noBreakHyphen/>
      </w:r>
      <w:r>
        <w:t>SPONSORED ATHLETIC EVENTS.</w:t>
      </w:r>
    </w:p>
    <w:p w:rsidR="0017028B" w:rsidRDefault="00170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nation founded on individual liberty, our founding fathers held the freedoms of speech and religion in such high regard that they placed them first among the amendments to our federal Constitution; and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students in the public schools in our great nation once opened their school day with prayer, but changes in federal law have curtailed this spoken expression of religious belief in recent decades; and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taken steps to empower students to exercise their constitutionally guaranteed religious liberty, but must do more in this regard within the related constraints imposed on public school officials; and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protecting public school students from discrimination over expressing religious viewpoints and permitting</w:t>
      </w:r>
      <w:r w:rsidR="007F46EE">
        <w:t xml:space="preserve"> students and providing student</w:t>
      </w:r>
      <w:r w:rsidR="007F46EE">
        <w:noBreakHyphen/>
      </w:r>
      <w:r>
        <w:t>delivered messages at graduation ceremonies and school</w:t>
      </w:r>
      <w:r w:rsidR="007F46EE">
        <w:noBreakHyphen/>
      </w:r>
      <w:r>
        <w:t>sponsored athletic events, this State also must empower these students to express their views by requiring the provision of a limited public forum for student speakers at all school events at which students are authorized to speak publicly. Now, therefore,</w:t>
      </w:r>
    </w:p>
    <w:p w:rsidR="009B7062" w:rsidRDefault="009B7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8B" w:rsidRDefault="00170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28B" w:rsidRDefault="00170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17028B"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7062">
        <w:t>Section 59</w:t>
      </w:r>
      <w:r w:rsidR="007F46EE">
        <w:noBreakHyphen/>
      </w:r>
      <w:r w:rsidR="009B7062">
        <w:t>1</w:t>
      </w:r>
      <w:r w:rsidR="007F46EE">
        <w:noBreakHyphen/>
      </w:r>
      <w:r w:rsidR="009B7062">
        <w:t>435 of the 1976 Code, as added by Act 180 of 2010, is amended to read: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F46EE">
        <w:noBreakHyphen/>
      </w:r>
      <w:r>
        <w:t>1</w:t>
      </w:r>
      <w:r w:rsidR="007F46EE">
        <w:noBreakHyphen/>
      </w:r>
      <w:r>
        <w:t>435.</w:t>
      </w:r>
      <w:r>
        <w:tab/>
      </w:r>
      <w:r>
        <w:rPr>
          <w:color w:val="000000"/>
        </w:rPr>
        <w:t>(A)</w:t>
      </w:r>
      <w:r>
        <w:rPr>
          <w:color w:val="000000"/>
        </w:rPr>
        <w:tab/>
      </w:r>
      <w:r w:rsidRPr="00C732DF">
        <w:rPr>
          <w:color w:val="000000"/>
        </w:rPr>
        <w:t xml:space="preserve">This section may be cited as the </w:t>
      </w:r>
      <w:r w:rsidR="007F46EE" w:rsidRPr="007F46EE">
        <w:rPr>
          <w:color w:val="000000"/>
        </w:rPr>
        <w:t>‘</w:t>
      </w:r>
      <w:r w:rsidRPr="00C732DF">
        <w:rPr>
          <w:color w:val="000000"/>
        </w:rPr>
        <w:t>Religious Viewpoints Antidiscrimination Act</w:t>
      </w:r>
      <w:r w:rsidR="007F46EE" w:rsidRPr="007F46EE">
        <w:rPr>
          <w:color w:val="000000"/>
        </w:rPr>
        <w:t>’</w:t>
      </w:r>
      <w:r w:rsidRPr="00C732DF">
        <w:rPr>
          <w:color w:val="000000"/>
        </w:rPr>
        <w:t xml:space="preserve">. </w:t>
      </w: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7F46EE">
        <w:rPr>
          <w:color w:val="000000"/>
        </w:rPr>
        <w:t xml:space="preserve">As used in this section, </w:t>
      </w:r>
      <w:r w:rsidR="007F46EE" w:rsidRPr="007F46EE">
        <w:rPr>
          <w:color w:val="000000"/>
        </w:rPr>
        <w:t>‘</w:t>
      </w:r>
      <w:r w:rsidRPr="00C732DF">
        <w:rPr>
          <w:color w:val="000000"/>
        </w:rPr>
        <w:t>discriminate</w:t>
      </w:r>
      <w:r w:rsidR="007F46EE" w:rsidRPr="007F46EE">
        <w:rPr>
          <w:color w:val="000000"/>
        </w:rPr>
        <w:t>’</w:t>
      </w:r>
      <w:r w:rsidRPr="00C732DF">
        <w:rPr>
          <w:color w:val="000000"/>
        </w:rPr>
        <w:t xml:space="preserve"> means to make a distinction in favor of or against a person on the basis of the group, class, or category to which the person belongs, rather than according to actual merit. </w:t>
      </w: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732DF">
        <w:rPr>
          <w:color w:val="000000"/>
        </w:rPr>
        <w:t>A school district shall treat a student</w:t>
      </w:r>
      <w:r w:rsidR="007F46EE" w:rsidRPr="007F46EE">
        <w:rPr>
          <w:color w:val="000000"/>
        </w:rPr>
        <w:t>’</w:t>
      </w:r>
      <w:r w:rsidRPr="00C732DF">
        <w:rPr>
          <w:color w:val="000000"/>
        </w:rPr>
        <w:t>s voluntary expression of a religious viewpoint, if any, on an otherwise permissible subject in the same manner the district treats a student</w:t>
      </w:r>
      <w:r w:rsidR="007F46EE" w:rsidRPr="007F46EE">
        <w:rPr>
          <w:color w:val="000000"/>
        </w:rPr>
        <w:t>’</w:t>
      </w:r>
      <w:r w:rsidRPr="00C732DF">
        <w:rPr>
          <w:color w:val="000000"/>
        </w:rPr>
        <w:t xml:space="preserve">s voluntary expression of a secular or other viewpoint on an otherwise permissible subject and must not discriminate against the student based on a religious viewpoint expressed by the student on an otherwise permissible subject. </w:t>
      </w: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732DF">
        <w:rPr>
          <w:color w:val="000000"/>
        </w:rPr>
        <w:t xml:space="preserve">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 </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C732DF">
        <w:rPr>
          <w:color w:val="000000"/>
        </w:rPr>
        <w:t xml:space="preserve">Students may organize prayer groups, religious clubs, </w:t>
      </w:r>
      <w:r w:rsidR="007F46EE" w:rsidRPr="007F46EE">
        <w:rPr>
          <w:color w:val="000000"/>
        </w:rPr>
        <w:t>‘</w:t>
      </w:r>
      <w:r w:rsidRPr="00C732DF">
        <w:rPr>
          <w:color w:val="000000"/>
        </w:rPr>
        <w:t>see you at the pole</w:t>
      </w:r>
      <w:r w:rsidR="007F46EE" w:rsidRPr="007F46EE">
        <w:rPr>
          <w:color w:val="000000"/>
        </w:rPr>
        <w:t>’</w:t>
      </w:r>
      <w:r w:rsidRPr="00C732DF">
        <w:rPr>
          <w:color w:val="000000"/>
        </w:rPr>
        <w:t xml:space="preserv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w:t>
      </w:r>
      <w:r w:rsidR="007F46EE" w:rsidRPr="007F46EE">
        <w:rPr>
          <w:color w:val="000000"/>
        </w:rPr>
        <w:t>’</w:t>
      </w:r>
      <w:r w:rsidRPr="00C732DF">
        <w:rPr>
          <w:color w:val="000000"/>
        </w:rPr>
        <w:t xml:space="preserve">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9B7062" w:rsidRPr="009B7062" w:rsidRDefault="00D04EFC"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04EFC">
        <w:tab/>
      </w:r>
      <w:r w:rsidR="009B7062" w:rsidRPr="009B7062">
        <w:rPr>
          <w:u w:val="single"/>
        </w:rPr>
        <w:t>(F)(1)</w:t>
      </w:r>
      <w:r w:rsidRPr="00D04EFC">
        <w:tab/>
      </w:r>
      <w:r w:rsidR="009B7062" w:rsidRPr="009B7062">
        <w:rPr>
          <w:u w:val="single"/>
        </w:rPr>
        <w:t>A student is entitled to speak at all school events if the school authorizes another student to speak publicly, and the school must accommodate this right by providing a limited public forum for this speech at these events. A school is not responsible for the content of speech delivered in this forum, but may limit the speech to a designated topic and shall prohibit obscene, vulgar, offensively lewd, or indecent speech. A school must adopt a neutral method for designating student speakers, and may impose reasonable time limits a</w:t>
      </w:r>
      <w:r w:rsidR="00D45334">
        <w:rPr>
          <w:u w:val="single"/>
        </w:rPr>
        <w:t>vailable for a speech, provided the time allowed for each student speech</w:t>
      </w:r>
      <w:r w:rsidR="009B7062" w:rsidRPr="009B7062">
        <w:rPr>
          <w:u w:val="single"/>
        </w:rPr>
        <w:t xml:space="preserve"> as a particular limited public forum must be </w:t>
      </w:r>
      <w:r w:rsidR="00D45334">
        <w:rPr>
          <w:u w:val="single"/>
        </w:rPr>
        <w:t>equal.</w:t>
      </w:r>
    </w:p>
    <w:p w:rsidR="009B7062" w:rsidRPr="009B7062" w:rsidRDefault="00D04EFC"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4EFC">
        <w:tab/>
      </w:r>
      <w:r w:rsidRPr="00D04EFC">
        <w:tab/>
      </w:r>
      <w:r w:rsidR="009B7062" w:rsidRPr="009B7062">
        <w:rPr>
          <w:u w:val="single"/>
        </w:rPr>
        <w:t>(2)</w:t>
      </w:r>
      <w:r w:rsidRPr="00D04EFC">
        <w:tab/>
      </w:r>
      <w:r w:rsidR="009B7062" w:rsidRPr="009B7062">
        <w:rPr>
          <w:u w:val="single"/>
        </w:rPr>
        <w:t>The provisions of this item do not apply to graduation ceremonies or school</w:t>
      </w:r>
      <w:r w:rsidR="007F46EE">
        <w:rPr>
          <w:u w:val="single"/>
        </w:rPr>
        <w:noBreakHyphen/>
      </w:r>
      <w:r w:rsidR="009B7062" w:rsidRPr="009B7062">
        <w:rPr>
          <w:u w:val="single"/>
        </w:rPr>
        <w:t>sponsored athletic events.</w:t>
      </w:r>
      <w:r w:rsidR="009B7062">
        <w:t>”</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w:t>
      </w:r>
      <w:r w:rsidR="00D45334">
        <w:t>effect</w:t>
      </w:r>
      <w:r>
        <w:t xml:space="preserve"> upon approval by the Governor and is applicable beginning with the 2013</w:t>
      </w:r>
      <w:r w:rsidR="007F46EE">
        <w:noBreakHyphen/>
      </w:r>
      <w:r>
        <w:t>2014 school year.</w:t>
      </w:r>
    </w:p>
    <w:p w:rsidR="00D95593" w:rsidRDefault="007F46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593" w:rsidRDefault="00D95593" w:rsidP="00FA4129">
      <w:pPr>
        <w:suppressAutoHyphens/>
      </w:pPr>
    </w:p>
    <w:sectPr w:rsidR="00D95593" w:rsidSect="00FA41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28B" w:rsidRDefault="0017028B" w:rsidP="009F0C77">
      <w:r>
        <w:separator/>
      </w:r>
    </w:p>
  </w:endnote>
  <w:endnote w:type="continuationSeparator" w:id="0">
    <w:p w:rsidR="0017028B" w:rsidRDefault="00170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B126A4-00A4-4141-9DFF-17A0ECF536DC}"/>
    <w:embedBold r:id="rId2" w:fontKey="{00AFF5D5-EA34-48BF-9375-7CB7D25B82DA}"/>
  </w:font>
  <w:font w:name="Calibri">
    <w:panose1 w:val="020F0502020204030204"/>
    <w:charset w:val="00"/>
    <w:family w:val="swiss"/>
    <w:pitch w:val="variable"/>
    <w:sig w:usb0="E10002FF" w:usb1="4000ACFF" w:usb2="00000009" w:usb3="00000000" w:csb0="0000019F" w:csb1="00000000"/>
    <w:embedRegular r:id="rId3" w:fontKey="{4926A70C-F91A-4DB7-9049-751414F2E341}"/>
  </w:font>
  <w:font w:name="Cambria">
    <w:panose1 w:val="02040503050406030204"/>
    <w:charset w:val="00"/>
    <w:family w:val="roman"/>
    <w:pitch w:val="variable"/>
    <w:sig w:usb0="E00002FF" w:usb1="400004FF" w:usb2="00000000" w:usb3="00000000" w:csb0="0000019F" w:csb1="00000000"/>
    <w:embedRegular r:id="rId4" w:fontKey="{754D6BBF-9A40-45E1-AE9B-CB2F756DF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29" w:rsidRPr="00D95593" w:rsidRDefault="00FA4129" w:rsidP="00D95593">
    <w:pPr>
      <w:pStyle w:val="Footer"/>
      <w:tabs>
        <w:tab w:val="clear" w:pos="4680"/>
        <w:tab w:val="clear" w:pos="9360"/>
        <w:tab w:val="center" w:pos="2995"/>
      </w:tabs>
      <w:spacing w:before="120"/>
    </w:pPr>
    <w:r>
      <w:t>[3993]</w:t>
    </w:r>
    <w:r>
      <w:tab/>
    </w:r>
    <w:r w:rsidR="00390DAB">
      <w:fldChar w:fldCharType="begin"/>
    </w:r>
    <w:r w:rsidR="00390DAB">
      <w:instrText xml:space="preserve"> PAGE  \* MERGEFORMAT </w:instrText>
    </w:r>
    <w:r w:rsidR="00390DAB">
      <w:fldChar w:fldCharType="separate"/>
    </w:r>
    <w:r w:rsidR="00754F95">
      <w:rPr>
        <w:noProof/>
      </w:rPr>
      <w:t>1</w:t>
    </w:r>
    <w:r w:rsidR="00390D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28B" w:rsidRDefault="0017028B" w:rsidP="009F0C77">
      <w:r>
        <w:separator/>
      </w:r>
    </w:p>
  </w:footnote>
  <w:footnote w:type="continuationSeparator" w:id="0">
    <w:p w:rsidR="0017028B" w:rsidRDefault="00170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61AB13"/>
    <w:docVar w:name="CoverBillType" w:val="b"/>
    <w:docVar w:name="docpath" w:val="L:\Council\bills\AGM\19961AB13.DOCX"/>
    <w:docVar w:name="dvBillNumber" w:val="3993"/>
    <w:docVar w:name="dvBillNumberPrefix" w:val="H. "/>
    <w:docVar w:name="dvOriginalBody" w:val="House"/>
    <w:docVar w:name="dvSteno" w:val="AGM"/>
    <w:docVar w:name="NameofBody" w:val="h"/>
    <w:docVar w:name="vgroup2" w:val="Council"/>
  </w:docVars>
  <w:rsids>
    <w:rsidRoot w:val="00F137FC"/>
    <w:rsid w:val="00011869"/>
    <w:rsid w:val="000E1785"/>
    <w:rsid w:val="000F2687"/>
    <w:rsid w:val="000F40FA"/>
    <w:rsid w:val="00101093"/>
    <w:rsid w:val="0010776B"/>
    <w:rsid w:val="00133E66"/>
    <w:rsid w:val="00137716"/>
    <w:rsid w:val="001435A3"/>
    <w:rsid w:val="0017028B"/>
    <w:rsid w:val="001D08F2"/>
    <w:rsid w:val="001D525B"/>
    <w:rsid w:val="001D7F4F"/>
    <w:rsid w:val="002321B6"/>
    <w:rsid w:val="00250967"/>
    <w:rsid w:val="002543C8"/>
    <w:rsid w:val="00284AAE"/>
    <w:rsid w:val="002944AC"/>
    <w:rsid w:val="002B21CE"/>
    <w:rsid w:val="002E5912"/>
    <w:rsid w:val="00301B21"/>
    <w:rsid w:val="00325348"/>
    <w:rsid w:val="0032732C"/>
    <w:rsid w:val="00336AD0"/>
    <w:rsid w:val="00344B64"/>
    <w:rsid w:val="0037079A"/>
    <w:rsid w:val="00390DAB"/>
    <w:rsid w:val="003A487C"/>
    <w:rsid w:val="003D01E8"/>
    <w:rsid w:val="003E5288"/>
    <w:rsid w:val="003F6D79"/>
    <w:rsid w:val="004027C3"/>
    <w:rsid w:val="0041760A"/>
    <w:rsid w:val="00417C01"/>
    <w:rsid w:val="0045325C"/>
    <w:rsid w:val="004809EE"/>
    <w:rsid w:val="004E7D54"/>
    <w:rsid w:val="005273C6"/>
    <w:rsid w:val="00530A69"/>
    <w:rsid w:val="00545593"/>
    <w:rsid w:val="00577C6C"/>
    <w:rsid w:val="005C2FE2"/>
    <w:rsid w:val="005E2BC9"/>
    <w:rsid w:val="00605102"/>
    <w:rsid w:val="006215AA"/>
    <w:rsid w:val="006805B5"/>
    <w:rsid w:val="006913C9"/>
    <w:rsid w:val="0069470D"/>
    <w:rsid w:val="00734F00"/>
    <w:rsid w:val="00754F95"/>
    <w:rsid w:val="007A70AE"/>
    <w:rsid w:val="007F46EE"/>
    <w:rsid w:val="008362E8"/>
    <w:rsid w:val="0084219A"/>
    <w:rsid w:val="008A1768"/>
    <w:rsid w:val="008F0F33"/>
    <w:rsid w:val="008F4429"/>
    <w:rsid w:val="0094021A"/>
    <w:rsid w:val="009B44AF"/>
    <w:rsid w:val="009B7062"/>
    <w:rsid w:val="009C6A0B"/>
    <w:rsid w:val="009F0C77"/>
    <w:rsid w:val="009F4DD1"/>
    <w:rsid w:val="00A41684"/>
    <w:rsid w:val="00A64E80"/>
    <w:rsid w:val="00A72BCD"/>
    <w:rsid w:val="00A741D9"/>
    <w:rsid w:val="00A833AB"/>
    <w:rsid w:val="00A9741D"/>
    <w:rsid w:val="00A9797D"/>
    <w:rsid w:val="00AD4B17"/>
    <w:rsid w:val="00B412D4"/>
    <w:rsid w:val="00BE3C22"/>
    <w:rsid w:val="00C0345E"/>
    <w:rsid w:val="00C3261F"/>
    <w:rsid w:val="00C3483A"/>
    <w:rsid w:val="00C74E9D"/>
    <w:rsid w:val="00C82FD3"/>
    <w:rsid w:val="00C92819"/>
    <w:rsid w:val="00CC6B7B"/>
    <w:rsid w:val="00CD2089"/>
    <w:rsid w:val="00CE07B6"/>
    <w:rsid w:val="00D04EFC"/>
    <w:rsid w:val="00D45334"/>
    <w:rsid w:val="00D73A67"/>
    <w:rsid w:val="00D95593"/>
    <w:rsid w:val="00D970A9"/>
    <w:rsid w:val="00DF3845"/>
    <w:rsid w:val="00E41911"/>
    <w:rsid w:val="00E92EEF"/>
    <w:rsid w:val="00EF6573"/>
    <w:rsid w:val="00F137FC"/>
    <w:rsid w:val="00F17FEC"/>
    <w:rsid w:val="00F24442"/>
    <w:rsid w:val="00F50AE3"/>
    <w:rsid w:val="00F67CF1"/>
    <w:rsid w:val="00F840F0"/>
    <w:rsid w:val="00FA3F74"/>
    <w:rsid w:val="00FA412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03DA7-0188-4E29-81C7-335523019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41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93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F22B-DD81-4B0E-915F-2F84AA08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854</Words>
  <Characters>4868</Characters>
  <Application>Microsoft Office Word</Application>
  <DocSecurity>0</DocSecurity>
  <Lines>40</Lines>
  <Paragraphs>11</Paragraphs>
  <ScaleCrop>false</ScaleCrop>
  <Company>LPITS</Company>
  <LinksUpToDate>false</LinksUpToDate>
  <CharactersWithSpaces>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3993: Religious Viewpoints Antidiscrimination Act - South Carolina Legislature Online</dc:title>
  <dc:creator>angiemorgan</dc:creator>
  <cp:lastModifiedBy>N Cumfer</cp:lastModifiedBy>
  <cp:revision>9</cp:revision>
  <cp:lastPrinted>2013-04-10T14:16:00Z</cp:lastPrinted>
  <dcterms:created xsi:type="dcterms:W3CDTF">2013-04-18T16:20:00Z</dcterms:created>
  <dcterms:modified xsi:type="dcterms:W3CDTF">2014-12-05T16:48:00Z</dcterms:modified>
</cp:coreProperties>
</file>