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522E" w:rsidRDefault="0023522E" w:rsidP="0023522E">
      <w:pPr>
        <w:widowControl w:val="0"/>
        <w:jc w:val="center"/>
      </w:pPr>
      <w:r w:rsidRPr="0023522E">
        <w:rPr>
          <w:b/>
        </w:rPr>
        <w:t>South Carolina General Assembly</w:t>
      </w:r>
    </w:p>
    <w:p w:rsidR="0023522E" w:rsidRDefault="0023522E" w:rsidP="0023522E">
      <w:pPr>
        <w:widowControl w:val="0"/>
        <w:jc w:val="center"/>
      </w:pPr>
      <w:r>
        <w:t>120th Session, 2013-2014</w:t>
      </w:r>
    </w:p>
    <w:p w:rsidR="0023522E" w:rsidRDefault="0023522E" w:rsidP="0023522E">
      <w:pPr>
        <w:widowControl w:val="0"/>
        <w:jc w:val="left"/>
      </w:pPr>
    </w:p>
    <w:p w:rsidR="0023522E" w:rsidRDefault="0023522E" w:rsidP="0023522E">
      <w:pPr>
        <w:widowControl w:val="0"/>
        <w:jc w:val="left"/>
        <w:rPr>
          <w:b/>
        </w:rPr>
      </w:pPr>
      <w:r w:rsidRPr="0023522E">
        <w:rPr>
          <w:b/>
        </w:rPr>
        <w:t>H. 4093</w:t>
      </w:r>
    </w:p>
    <w:p w:rsidR="0023522E" w:rsidRDefault="0023522E" w:rsidP="0023522E">
      <w:pPr>
        <w:widowControl w:val="0"/>
        <w:jc w:val="left"/>
        <w:rPr>
          <w:b/>
        </w:rPr>
      </w:pPr>
    </w:p>
    <w:p w:rsidR="0023522E" w:rsidRDefault="0023522E" w:rsidP="0023522E">
      <w:pPr>
        <w:widowControl w:val="0"/>
        <w:jc w:val="left"/>
      </w:pPr>
      <w:r w:rsidRPr="0023522E">
        <w:rPr>
          <w:b/>
        </w:rPr>
        <w:t>STATUS INFORMATION</w:t>
      </w:r>
    </w:p>
    <w:p w:rsidR="0023522E" w:rsidRDefault="0023522E" w:rsidP="0023522E">
      <w:pPr>
        <w:widowControl w:val="0"/>
        <w:jc w:val="left"/>
      </w:pPr>
    </w:p>
    <w:p w:rsidR="0023522E" w:rsidRDefault="0023522E" w:rsidP="0023522E">
      <w:pPr>
        <w:widowControl w:val="0"/>
        <w:jc w:val="left"/>
      </w:pPr>
      <w:r>
        <w:t>House Resolution</w:t>
      </w:r>
    </w:p>
    <w:p w:rsidR="0023522E" w:rsidRDefault="0023522E" w:rsidP="0023522E">
      <w:pPr>
        <w:widowControl w:val="0"/>
        <w:jc w:val="left"/>
      </w:pPr>
      <w:r>
        <w:t>Sponsors: Rep. Burns</w:t>
      </w:r>
    </w:p>
    <w:p w:rsidR="0023522E" w:rsidRDefault="0023522E" w:rsidP="0023522E">
      <w:pPr>
        <w:widowControl w:val="0"/>
        <w:jc w:val="left"/>
      </w:pPr>
      <w:r>
        <w:t>Document Path: l:\council\bills\rm\1260dg13.docx</w:t>
      </w:r>
    </w:p>
    <w:p w:rsidR="0023522E" w:rsidRDefault="0023522E" w:rsidP="0023522E">
      <w:pPr>
        <w:widowControl w:val="0"/>
        <w:jc w:val="left"/>
      </w:pPr>
    </w:p>
    <w:p w:rsidR="0023522E" w:rsidRDefault="0023522E" w:rsidP="0023522E">
      <w:pPr>
        <w:widowControl w:val="0"/>
        <w:jc w:val="left"/>
      </w:pPr>
      <w:r>
        <w:t>Introduced in the House on May 2, 2013</w:t>
      </w:r>
    </w:p>
    <w:p w:rsidR="0023522E" w:rsidRDefault="0023522E" w:rsidP="0023522E">
      <w:pPr>
        <w:widowControl w:val="0"/>
        <w:jc w:val="left"/>
      </w:pPr>
      <w:r>
        <w:t>Adopted by the House on May 2, 2013</w:t>
      </w:r>
    </w:p>
    <w:p w:rsidR="0023522E" w:rsidRDefault="0023522E" w:rsidP="0023522E">
      <w:pPr>
        <w:widowControl w:val="0"/>
        <w:jc w:val="left"/>
      </w:pPr>
    </w:p>
    <w:p w:rsidR="0023522E" w:rsidRDefault="0023522E" w:rsidP="0023522E">
      <w:pPr>
        <w:widowControl w:val="0"/>
        <w:jc w:val="left"/>
      </w:pPr>
      <w:r>
        <w:t xml:space="preserve">Summary: </w:t>
      </w:r>
      <w:r w:rsidR="00743220">
        <w:t>Blue Ridge Middle School Junior Beta Club</w:t>
      </w:r>
    </w:p>
    <w:p w:rsidR="0023522E" w:rsidRDefault="0023522E" w:rsidP="0023522E">
      <w:pPr>
        <w:widowControl w:val="0"/>
        <w:jc w:val="left"/>
      </w:pPr>
    </w:p>
    <w:p w:rsidR="0023522E" w:rsidRDefault="0023522E" w:rsidP="0023522E">
      <w:pPr>
        <w:widowControl w:val="0"/>
        <w:jc w:val="left"/>
      </w:pPr>
    </w:p>
    <w:p w:rsidR="0023522E" w:rsidRDefault="0023522E" w:rsidP="00235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522E">
        <w:rPr>
          <w:b/>
        </w:rPr>
        <w:t>HISTORY OF LEGISLATIVE ACTIONS</w:t>
      </w:r>
    </w:p>
    <w:p w:rsidR="0023522E" w:rsidRDefault="0023522E" w:rsidP="00235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522E" w:rsidRPr="0023522E" w:rsidRDefault="0023522E" w:rsidP="002352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522E">
        <w:rPr>
          <w:u w:val="single"/>
        </w:rPr>
        <w:tab/>
        <w:t>Date</w:t>
      </w:r>
      <w:r w:rsidRPr="0023522E">
        <w:rPr>
          <w:u w:val="single"/>
        </w:rPr>
        <w:tab/>
        <w:t>Body</w:t>
      </w:r>
      <w:r w:rsidRPr="0023522E">
        <w:rPr>
          <w:u w:val="single"/>
        </w:rPr>
        <w:tab/>
        <w:t>Action Description with journal page number</w:t>
      </w:r>
      <w:r w:rsidRPr="0023522E">
        <w:rPr>
          <w:u w:val="single"/>
        </w:rPr>
        <w:tab/>
      </w:r>
      <w:bookmarkStart w:id="0" w:name="_GoBack"/>
      <w:bookmarkEnd w:id="0"/>
    </w:p>
    <w:p w:rsidR="00EB22C2" w:rsidRDefault="00EB22C2" w:rsidP="00EB22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B6161E">
        <w:t>Introduced and adopted (</w:t>
      </w:r>
      <w:hyperlink r:id="rId7" w:history="1">
        <w:r w:rsidRPr="00B6161E">
          <w:rPr>
            <w:rStyle w:val="Hyperlink"/>
          </w:rPr>
          <w:t>House Journal</w:t>
        </w:r>
        <w:r w:rsidRPr="00B6161E">
          <w:rPr>
            <w:rStyle w:val="Hyperlink"/>
          </w:rPr>
          <w:noBreakHyphen/>
          <w:t>page 11</w:t>
        </w:r>
      </w:hyperlink>
      <w:r w:rsidRPr="00B6161E">
        <w:t>)</w:t>
      </w:r>
    </w:p>
    <w:p w:rsidR="00EB22C2" w:rsidRDefault="00EB22C2" w:rsidP="00EB22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22E" w:rsidRPr="0023522E" w:rsidRDefault="0023522E" w:rsidP="002352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522E" w:rsidRDefault="0023522E" w:rsidP="0023522E">
      <w:r w:rsidRPr="0023522E">
        <w:rPr>
          <w:b/>
        </w:rPr>
        <w:t>VERSIONS OF THIS BILL</w:t>
      </w:r>
    </w:p>
    <w:p w:rsidR="0023522E" w:rsidRDefault="0023522E" w:rsidP="0023522E"/>
    <w:p w:rsidR="0023522E" w:rsidRDefault="008D78B4" w:rsidP="0023522E">
      <w:hyperlink r:id="rId8" w:history="1">
        <w:r w:rsidR="0023522E">
          <w:rPr>
            <w:rStyle w:val="Hyperlink"/>
          </w:rPr>
          <w:t>5/2/2013</w:t>
        </w:r>
      </w:hyperlink>
    </w:p>
    <w:p w:rsidR="0023522E" w:rsidRDefault="0023522E" w:rsidP="0023522E"/>
    <w:p w:rsidR="0023522E" w:rsidRDefault="0023522E" w:rsidP="0023522E">
      <w:pPr>
        <w:sectPr w:rsidR="0023522E" w:rsidSect="002352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5B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054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DEC" w:rsidRPr="00705CB0" w:rsidRDefault="003C5274" w:rsidP="00DA2D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802BC">
        <w:t>CONGRATULATE</w:t>
      </w:r>
      <w:r w:rsidR="00DA2DEC" w:rsidRPr="00705CB0">
        <w:t xml:space="preserve"> THE </w:t>
      </w:r>
      <w:r w:rsidR="00DA2DEC">
        <w:t xml:space="preserve">BLUE RIDGE MIDDLE SCHOOL </w:t>
      </w:r>
      <w:r w:rsidR="000802BC">
        <w:t xml:space="preserve">JUNIOR BETA CLUB </w:t>
      </w:r>
      <w:r w:rsidR="00DA2DEC" w:rsidRPr="00705CB0">
        <w:t xml:space="preserve">ON ITS </w:t>
      </w:r>
      <w:r w:rsidR="000802BC">
        <w:t>EXCITING</w:t>
      </w:r>
      <w:r w:rsidR="00DA2DEC" w:rsidRPr="00705CB0">
        <w:t xml:space="preserve"> </w:t>
      </w:r>
      <w:r w:rsidR="000802BC">
        <w:t xml:space="preserve">STATE </w:t>
      </w:r>
      <w:r w:rsidR="00DA2DEC" w:rsidRPr="00705CB0">
        <w:t>WIN</w:t>
      </w:r>
      <w:r w:rsidR="00A057B8">
        <w:t>S AT</w:t>
      </w:r>
      <w:r w:rsidR="00DA2DEC" w:rsidRPr="00705CB0">
        <w:t xml:space="preserve"> THE 20</w:t>
      </w:r>
      <w:r w:rsidR="00DA2DEC">
        <w:t>1</w:t>
      </w:r>
      <w:r w:rsidR="000802BC">
        <w:t>3</w:t>
      </w:r>
      <w:r w:rsidR="00DA2DEC" w:rsidRPr="00705CB0">
        <w:t xml:space="preserve"> </w:t>
      </w:r>
      <w:r w:rsidR="000802BC">
        <w:t xml:space="preserve">JUNIOR BETA CLUB </w:t>
      </w:r>
      <w:r w:rsidR="00A057B8">
        <w:t>CONVENTION</w:t>
      </w:r>
      <w:r w:rsidR="00DA2DEC" w:rsidRPr="00705CB0">
        <w:t xml:space="preserve"> AND TO WISH ITS MEMBERS ALL THE BEST </w:t>
      </w:r>
      <w:r w:rsidR="00DA2DEC">
        <w:t>AS THEY COMPETE AT THE NATIONAL LEVEL IN JUNE.</w:t>
      </w:r>
    </w:p>
    <w:p w:rsidR="00C60541" w:rsidRDefault="00C605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02BC" w:rsidRDefault="00C60541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64ED0" w:rsidRPr="00705CB0">
        <w:t xml:space="preserve">the </w:t>
      </w:r>
      <w:r w:rsidR="00264ED0">
        <w:t xml:space="preserve">South Carolina </w:t>
      </w:r>
      <w:r w:rsidR="00BD5E07">
        <w:t>House of Representatives</w:t>
      </w:r>
      <w:r w:rsidR="00264ED0">
        <w:t xml:space="preserve"> is pleased to learn that </w:t>
      </w:r>
      <w:r w:rsidR="00D526A1">
        <w:t xml:space="preserve">in January 2013 </w:t>
      </w:r>
      <w:r w:rsidR="00264ED0">
        <w:t xml:space="preserve">the Blue Ridge Middle School </w:t>
      </w:r>
      <w:r w:rsidR="000802BC">
        <w:t>Junior Beta Club captured the 2013 Junior Beta Club Quiz Bowl State Championship</w:t>
      </w:r>
      <w:r w:rsidR="00D526A1">
        <w:t xml:space="preserve">, </w:t>
      </w:r>
      <w:r w:rsidR="000802BC">
        <w:t>toppling R</w:t>
      </w:r>
      <w:r w:rsidR="00880081">
        <w:t>i</w:t>
      </w:r>
      <w:r w:rsidR="000802BC">
        <w:t>verside M</w:t>
      </w:r>
      <w:r w:rsidR="00880081">
        <w:t>i</w:t>
      </w:r>
      <w:r w:rsidR="000802BC">
        <w:t>ddle in the semifinals and Wren Middle in the finals; and</w:t>
      </w:r>
    </w:p>
    <w:p w:rsidR="000802BC" w:rsidRDefault="000802BC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02BC" w:rsidRDefault="000802BC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2295">
        <w:t xml:space="preserve">this state victory earned the Blue Ridge Middle </w:t>
      </w:r>
      <w:r w:rsidR="005C0D05">
        <w:t xml:space="preserve">School </w:t>
      </w:r>
      <w:r w:rsidR="00BA2295">
        <w:t xml:space="preserve">Quiz Bowl team a berth in the </w:t>
      </w:r>
      <w:r w:rsidR="000C32EE">
        <w:t xml:space="preserve">June 2013 </w:t>
      </w:r>
      <w:r w:rsidR="00BA2295">
        <w:t xml:space="preserve">national competition, </w:t>
      </w:r>
      <w:r w:rsidR="000C32EE">
        <w:t xml:space="preserve">to be </w:t>
      </w:r>
      <w:r w:rsidR="00BA2295">
        <w:t>held in Mobile, Alabama, at the National Junior Beta Club Convention; and</w:t>
      </w:r>
    </w:p>
    <w:p w:rsidR="000802BC" w:rsidRDefault="000802BC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E9B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D5662">
        <w:rPr>
          <w:color w:val="000000" w:themeColor="text1"/>
          <w:u w:color="000000" w:themeColor="text1"/>
        </w:rPr>
        <w:t xml:space="preserve">he Quiz Bowl </w:t>
      </w:r>
      <w:r>
        <w:rPr>
          <w:color w:val="000000" w:themeColor="text1"/>
          <w:u w:color="000000" w:themeColor="text1"/>
        </w:rPr>
        <w:t>t</w:t>
      </w:r>
      <w:r w:rsidRPr="00ED5662">
        <w:rPr>
          <w:color w:val="000000" w:themeColor="text1"/>
          <w:u w:color="000000" w:themeColor="text1"/>
        </w:rPr>
        <w:t>eam</w:t>
      </w:r>
      <w:r w:rsidR="004264FD">
        <w:rPr>
          <w:color w:val="000000" w:themeColor="text1"/>
          <w:u w:color="000000" w:themeColor="text1"/>
        </w:rPr>
        <w:t xml:space="preserve"> is c</w:t>
      </w:r>
      <w:r w:rsidRPr="00ED5662">
        <w:rPr>
          <w:color w:val="000000" w:themeColor="text1"/>
          <w:u w:color="000000" w:themeColor="text1"/>
        </w:rPr>
        <w:t xml:space="preserve">omprised of Amy Barnette, Addie Callahan, Campbell Davenport, </w:t>
      </w:r>
      <w:r>
        <w:rPr>
          <w:color w:val="000000" w:themeColor="text1"/>
          <w:u w:color="000000" w:themeColor="text1"/>
        </w:rPr>
        <w:t xml:space="preserve">and </w:t>
      </w:r>
      <w:r w:rsidRPr="00ED5662">
        <w:rPr>
          <w:color w:val="000000" w:themeColor="text1"/>
          <w:u w:color="000000" w:themeColor="text1"/>
        </w:rPr>
        <w:t xml:space="preserve">Jake Holland, </w:t>
      </w:r>
      <w:r w:rsidR="004264FD">
        <w:rPr>
          <w:color w:val="000000" w:themeColor="text1"/>
          <w:u w:color="000000" w:themeColor="text1"/>
        </w:rPr>
        <w:t xml:space="preserve">with </w:t>
      </w:r>
      <w:r w:rsidRPr="00ED5662">
        <w:rPr>
          <w:color w:val="000000" w:themeColor="text1"/>
          <w:u w:color="000000" w:themeColor="text1"/>
        </w:rPr>
        <w:t xml:space="preserve">Caleigh Terry as </w:t>
      </w:r>
      <w:r>
        <w:rPr>
          <w:color w:val="000000" w:themeColor="text1"/>
          <w:u w:color="000000" w:themeColor="text1"/>
        </w:rPr>
        <w:t>a</w:t>
      </w:r>
      <w:r w:rsidRPr="00ED5662">
        <w:rPr>
          <w:color w:val="000000" w:themeColor="text1"/>
          <w:u w:color="000000" w:themeColor="text1"/>
        </w:rPr>
        <w:t>lternate</w:t>
      </w:r>
      <w:r>
        <w:rPr>
          <w:color w:val="000000" w:themeColor="text1"/>
          <w:u w:color="000000" w:themeColor="text1"/>
        </w:rPr>
        <w:t>; and</w:t>
      </w: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E9B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adding further luster to an already shining Blue Ridge victory</w:t>
      </w:r>
      <w:r w:rsidR="00A057B8">
        <w:rPr>
          <w:color w:val="000000" w:themeColor="text1"/>
          <w:u w:color="000000" w:themeColor="text1"/>
        </w:rPr>
        <w:t xml:space="preserve"> at the South Carolina Junior Beta Club Convention in Myrtle Beach</w:t>
      </w:r>
      <w:r>
        <w:rPr>
          <w:color w:val="000000" w:themeColor="text1"/>
          <w:u w:color="000000" w:themeColor="text1"/>
        </w:rPr>
        <w:t>, the school</w:t>
      </w:r>
      <w:r w:rsidR="00662CEB" w:rsidRPr="00662C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Poster</w:t>
      </w:r>
      <w:r w:rsidRPr="00ED5662">
        <w:rPr>
          <w:color w:val="000000" w:themeColor="text1"/>
          <w:u w:color="000000" w:themeColor="text1"/>
        </w:rPr>
        <w:t xml:space="preserve"> Design</w:t>
      </w:r>
      <w:r w:rsidRPr="00ED5662">
        <w:rPr>
          <w:b/>
          <w:color w:val="000000" w:themeColor="text1"/>
          <w:u w:color="000000" w:themeColor="text1"/>
        </w:rPr>
        <w:t xml:space="preserve"> </w:t>
      </w:r>
      <w:r w:rsidRPr="00A057B8">
        <w:rPr>
          <w:color w:val="000000" w:themeColor="text1"/>
          <w:u w:color="000000" w:themeColor="text1"/>
        </w:rPr>
        <w:t>t</w:t>
      </w:r>
      <w:r w:rsidRPr="00ED5662">
        <w:rPr>
          <w:color w:val="000000" w:themeColor="text1"/>
          <w:u w:color="000000" w:themeColor="text1"/>
        </w:rPr>
        <w:t xml:space="preserve">eam also took first place. The team was given </w:t>
      </w:r>
      <w:r>
        <w:rPr>
          <w:color w:val="000000" w:themeColor="text1"/>
          <w:u w:color="000000" w:themeColor="text1"/>
        </w:rPr>
        <w:t>sixty</w:t>
      </w:r>
      <w:r w:rsidRPr="00ED5662">
        <w:rPr>
          <w:color w:val="000000" w:themeColor="text1"/>
          <w:u w:color="000000" w:themeColor="text1"/>
        </w:rPr>
        <w:t xml:space="preserve"> minutes, a set of eight colored markers, and the theme “</w:t>
      </w:r>
      <w:r>
        <w:rPr>
          <w:color w:val="000000" w:themeColor="text1"/>
          <w:u w:color="000000" w:themeColor="text1"/>
        </w:rPr>
        <w:t>c</w:t>
      </w:r>
      <w:r w:rsidRPr="00ED5662">
        <w:rPr>
          <w:color w:val="000000" w:themeColor="text1"/>
          <w:u w:color="000000" w:themeColor="text1"/>
        </w:rPr>
        <w:t>harity”</w:t>
      </w:r>
      <w:r>
        <w:rPr>
          <w:color w:val="000000" w:themeColor="text1"/>
          <w:u w:color="000000" w:themeColor="text1"/>
        </w:rPr>
        <w:t xml:space="preserve"> as tools for producing a design, and by the end of the allotted hour team members</w:t>
      </w:r>
      <w:r w:rsidRPr="00ED5662">
        <w:rPr>
          <w:color w:val="000000" w:themeColor="text1"/>
          <w:u w:color="000000" w:themeColor="text1"/>
        </w:rPr>
        <w:t xml:space="preserve"> Kandra Aho, Camryn Barnes, Bailey Black, and Shana Pereira</w:t>
      </w:r>
      <w:r>
        <w:rPr>
          <w:color w:val="000000" w:themeColor="text1"/>
          <w:u w:color="000000" w:themeColor="text1"/>
        </w:rPr>
        <w:t xml:space="preserve"> had nailed the win; and</w:t>
      </w: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E9B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D5662">
        <w:rPr>
          <w:color w:val="000000" w:themeColor="text1"/>
          <w:u w:color="000000" w:themeColor="text1"/>
        </w:rPr>
        <w:t xml:space="preserve">Blue Ridge </w:t>
      </w:r>
      <w:r w:rsidR="00A057B8">
        <w:rPr>
          <w:color w:val="000000" w:themeColor="text1"/>
          <w:u w:color="000000" w:themeColor="text1"/>
        </w:rPr>
        <w:t xml:space="preserve">accrued another </w:t>
      </w:r>
      <w:r>
        <w:rPr>
          <w:color w:val="000000" w:themeColor="text1"/>
          <w:u w:color="000000" w:themeColor="text1"/>
        </w:rPr>
        <w:t>first</w:t>
      </w:r>
      <w:r w:rsidR="007762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victory</w:t>
      </w:r>
      <w:r w:rsidR="00A057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when the Tigers came out on top i</w:t>
      </w:r>
      <w:r w:rsidRPr="00ED5662">
        <w:rPr>
          <w:color w:val="000000" w:themeColor="text1"/>
          <w:u w:color="000000" w:themeColor="text1"/>
        </w:rPr>
        <w:t xml:space="preserve">n the Banner competition. The </w:t>
      </w:r>
      <w:r>
        <w:rPr>
          <w:color w:val="000000" w:themeColor="text1"/>
          <w:u w:color="000000" w:themeColor="text1"/>
        </w:rPr>
        <w:t xml:space="preserve">winning </w:t>
      </w:r>
      <w:r w:rsidRPr="00ED5662">
        <w:rPr>
          <w:color w:val="000000" w:themeColor="text1"/>
          <w:u w:color="000000" w:themeColor="text1"/>
        </w:rPr>
        <w:lastRenderedPageBreak/>
        <w:t>banner</w:t>
      </w:r>
      <w:r>
        <w:rPr>
          <w:color w:val="000000" w:themeColor="text1"/>
          <w:u w:color="000000" w:themeColor="text1"/>
        </w:rPr>
        <w:t xml:space="preserve"> f</w:t>
      </w:r>
      <w:r w:rsidRPr="00ED5662">
        <w:rPr>
          <w:color w:val="000000" w:themeColor="text1"/>
          <w:u w:color="000000" w:themeColor="text1"/>
        </w:rPr>
        <w:t>eatur</w:t>
      </w:r>
      <w:r>
        <w:rPr>
          <w:color w:val="000000" w:themeColor="text1"/>
          <w:u w:color="000000" w:themeColor="text1"/>
        </w:rPr>
        <w:t>ed</w:t>
      </w:r>
      <w:r w:rsidRPr="00ED5662">
        <w:rPr>
          <w:color w:val="000000" w:themeColor="text1"/>
          <w:u w:color="000000" w:themeColor="text1"/>
        </w:rPr>
        <w:t xml:space="preserve"> the keys of Beta Club</w:t>
      </w:r>
      <w:r w:rsidR="005D6682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Pr="00ED5662">
        <w:rPr>
          <w:color w:val="000000" w:themeColor="text1"/>
          <w:u w:color="000000" w:themeColor="text1"/>
        </w:rPr>
        <w:t>character, leadership, service, and achievement</w:t>
      </w:r>
      <w:r>
        <w:rPr>
          <w:color w:val="000000" w:themeColor="text1"/>
          <w:u w:color="000000" w:themeColor="text1"/>
        </w:rPr>
        <w:t>; and</w:t>
      </w: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E9B" w:rsidRPr="00ED5662" w:rsidRDefault="00822E9B" w:rsidP="00822E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other </w:t>
      </w:r>
      <w:r w:rsidR="005D6682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 xml:space="preserve">winners were </w:t>
      </w:r>
      <w:r w:rsidRPr="00ED5662">
        <w:rPr>
          <w:color w:val="000000" w:themeColor="text1"/>
          <w:u w:color="000000" w:themeColor="text1"/>
        </w:rPr>
        <w:t>Addie Callahan</w:t>
      </w:r>
      <w:r>
        <w:rPr>
          <w:color w:val="000000" w:themeColor="text1"/>
          <w:u w:color="000000" w:themeColor="text1"/>
        </w:rPr>
        <w:t>, who</w:t>
      </w:r>
      <w:r w:rsidRPr="00ED5662">
        <w:rPr>
          <w:color w:val="000000" w:themeColor="text1"/>
          <w:u w:color="000000" w:themeColor="text1"/>
        </w:rPr>
        <w:t xml:space="preserve"> took third place </w:t>
      </w:r>
      <w:r w:rsidR="00810271">
        <w:rPr>
          <w:color w:val="000000" w:themeColor="text1"/>
          <w:u w:color="000000" w:themeColor="text1"/>
        </w:rPr>
        <w:t>in</w:t>
      </w:r>
      <w:r w:rsidRPr="00ED5662">
        <w:rPr>
          <w:color w:val="000000" w:themeColor="text1"/>
          <w:u w:color="000000" w:themeColor="text1"/>
        </w:rPr>
        <w:t xml:space="preserve"> the Language Arts test</w:t>
      </w:r>
      <w:r>
        <w:rPr>
          <w:color w:val="000000" w:themeColor="text1"/>
          <w:u w:color="000000" w:themeColor="text1"/>
        </w:rPr>
        <w:t xml:space="preserve">; </w:t>
      </w:r>
      <w:r w:rsidRPr="00ED5662">
        <w:rPr>
          <w:color w:val="000000" w:themeColor="text1"/>
          <w:u w:color="000000" w:themeColor="text1"/>
        </w:rPr>
        <w:t>Samantha Hartley</w:t>
      </w:r>
      <w:r>
        <w:rPr>
          <w:color w:val="000000" w:themeColor="text1"/>
          <w:u w:color="000000" w:themeColor="text1"/>
        </w:rPr>
        <w:t>, who</w:t>
      </w:r>
      <w:r w:rsidR="002D7430">
        <w:rPr>
          <w:color w:val="000000" w:themeColor="text1"/>
          <w:u w:color="000000" w:themeColor="text1"/>
        </w:rPr>
        <w:t xml:space="preserve"> won</w:t>
      </w:r>
      <w:r w:rsidRPr="00ED5662">
        <w:rPr>
          <w:color w:val="000000" w:themeColor="text1"/>
          <w:u w:color="000000" w:themeColor="text1"/>
        </w:rPr>
        <w:t xml:space="preserve"> third place in Black and White Photography</w:t>
      </w:r>
      <w:r>
        <w:rPr>
          <w:color w:val="000000" w:themeColor="text1"/>
          <w:u w:color="000000" w:themeColor="text1"/>
        </w:rPr>
        <w:t xml:space="preserve">; and </w:t>
      </w:r>
      <w:r w:rsidRPr="00ED5662">
        <w:rPr>
          <w:color w:val="000000" w:themeColor="text1"/>
          <w:u w:color="000000" w:themeColor="text1"/>
        </w:rPr>
        <w:t>Micah Arms</w:t>
      </w:r>
      <w:r>
        <w:rPr>
          <w:color w:val="000000" w:themeColor="text1"/>
          <w:u w:color="000000" w:themeColor="text1"/>
        </w:rPr>
        <w:t>, who</w:t>
      </w:r>
      <w:r w:rsidRPr="00ED5662">
        <w:rPr>
          <w:color w:val="000000" w:themeColor="text1"/>
          <w:u w:color="000000" w:themeColor="text1"/>
        </w:rPr>
        <w:t xml:space="preserve"> </w:t>
      </w:r>
      <w:r w:rsidR="00F8707C">
        <w:rPr>
          <w:color w:val="000000" w:themeColor="text1"/>
          <w:u w:color="000000" w:themeColor="text1"/>
        </w:rPr>
        <w:t>netted</w:t>
      </w:r>
      <w:r w:rsidR="002D7430">
        <w:rPr>
          <w:color w:val="000000" w:themeColor="text1"/>
          <w:u w:color="000000" w:themeColor="text1"/>
        </w:rPr>
        <w:t xml:space="preserve"> </w:t>
      </w:r>
      <w:r w:rsidRPr="00ED5662">
        <w:rPr>
          <w:color w:val="000000" w:themeColor="text1"/>
          <w:u w:color="000000" w:themeColor="text1"/>
        </w:rPr>
        <w:t>third place in Color Photography</w:t>
      </w:r>
      <w:r>
        <w:rPr>
          <w:color w:val="000000" w:themeColor="text1"/>
          <w:u w:color="000000" w:themeColor="text1"/>
        </w:rPr>
        <w:t>; and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thriving under the leadership of </w:t>
      </w:r>
      <w:r w:rsidR="00B7608A">
        <w:t xml:space="preserve">Coach </w:t>
      </w:r>
      <w:r>
        <w:t xml:space="preserve">Peggy Johnson, </w:t>
      </w:r>
      <w:r w:rsidR="00B7608A">
        <w:t xml:space="preserve">Blue Ridge demonstrated that hard work and determination pay off and that </w:t>
      </w:r>
      <w:r>
        <w:t xml:space="preserve">they </w:t>
      </w:r>
      <w:r w:rsidRPr="002D2F94">
        <w:t>will be the team to beat in future competition</w:t>
      </w:r>
      <w:r w:rsidR="00B7608A">
        <w:t>s</w:t>
      </w:r>
      <w:r w:rsidRPr="002D2F94">
        <w:t>; and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Whereas, the </w:t>
      </w:r>
      <w:r w:rsidR="00BD5E07">
        <w:t>House of Representatives</w:t>
      </w:r>
      <w:r w:rsidRPr="002D2F94">
        <w:t xml:space="preserve"> take</w:t>
      </w:r>
      <w:r>
        <w:t>s</w:t>
      </w:r>
      <w:r w:rsidRPr="002D2F94">
        <w:t xml:space="preserve"> great pride in commending the young men and women of </w:t>
      </w:r>
      <w:r w:rsidR="00B7608A">
        <w:t xml:space="preserve">the Blue Ridge Middle School </w:t>
      </w:r>
      <w:r w:rsidR="00C16271">
        <w:t xml:space="preserve">Junior Beta Club </w:t>
      </w:r>
      <w:r w:rsidR="00FE2837">
        <w:t>f</w:t>
      </w:r>
      <w:r w:rsidR="00C16271">
        <w:t xml:space="preserve">or </w:t>
      </w:r>
      <w:r w:rsidRPr="002D2F94">
        <w:t>th</w:t>
      </w:r>
      <w:r>
        <w:t>eir remarkable achievement</w:t>
      </w:r>
      <w:r w:rsidR="000D23EB">
        <w:t>s</w:t>
      </w:r>
      <w:r>
        <w:t xml:space="preserve">, and the members anticipate with interest hearing of the </w:t>
      </w:r>
      <w:r w:rsidR="00293754">
        <w:t>club</w:t>
      </w:r>
      <w:r w:rsidR="00662CEB" w:rsidRPr="00662CEB">
        <w:t>’</w:t>
      </w:r>
      <w:r>
        <w:t>s continued successes in the years to come</w:t>
      </w:r>
      <w:r w:rsidRPr="002D2F94">
        <w:t>. Now, therefore,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5E07" w:rsidRDefault="00BD5E07" w:rsidP="00BD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4CD" w:rsidRPr="00705CB0" w:rsidRDefault="00264ED0" w:rsidP="00D90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D2F94">
        <w:t xml:space="preserve">That the members of the </w:t>
      </w:r>
      <w:r>
        <w:t>S</w:t>
      </w:r>
      <w:r w:rsidRPr="002D2F94">
        <w:t>outh Carolina</w:t>
      </w:r>
      <w:r>
        <w:t xml:space="preserve"> </w:t>
      </w:r>
      <w:r w:rsidR="00BD5E07">
        <w:t>House of Representatives</w:t>
      </w:r>
      <w:r w:rsidRPr="002D2F94">
        <w:t xml:space="preserve">, by this resolution, </w:t>
      </w:r>
      <w:r w:rsidR="00C16271">
        <w:t>congratulate</w:t>
      </w:r>
      <w:r w:rsidRPr="002D2F94">
        <w:t xml:space="preserve"> </w:t>
      </w:r>
      <w:r w:rsidR="00D904CD" w:rsidRPr="00705CB0">
        <w:t xml:space="preserve">the </w:t>
      </w:r>
      <w:r w:rsidR="00D904CD">
        <w:t xml:space="preserve">Blue Ridge Middle School Junior Beta Club </w:t>
      </w:r>
      <w:r w:rsidR="00D904CD" w:rsidRPr="00705CB0">
        <w:t xml:space="preserve">on its </w:t>
      </w:r>
      <w:r w:rsidR="00D904CD">
        <w:t>exciting</w:t>
      </w:r>
      <w:r w:rsidR="00D904CD" w:rsidRPr="00705CB0">
        <w:t xml:space="preserve"> </w:t>
      </w:r>
      <w:r w:rsidR="00D904CD">
        <w:t xml:space="preserve">state </w:t>
      </w:r>
      <w:r w:rsidR="00D904CD" w:rsidRPr="00705CB0">
        <w:t>win</w:t>
      </w:r>
      <w:r w:rsidR="00A057B8">
        <w:t xml:space="preserve">s at </w:t>
      </w:r>
      <w:r w:rsidR="00D904CD" w:rsidRPr="00705CB0">
        <w:t>the 20</w:t>
      </w:r>
      <w:r w:rsidR="00D904CD">
        <w:t>13</w:t>
      </w:r>
      <w:r w:rsidR="00D904CD" w:rsidRPr="00705CB0">
        <w:t xml:space="preserve"> </w:t>
      </w:r>
      <w:r w:rsidR="00A057B8">
        <w:t>Junior Beta Club Convention</w:t>
      </w:r>
      <w:r w:rsidR="00D904CD" w:rsidRPr="00705CB0">
        <w:t xml:space="preserve"> and wish its members all the best </w:t>
      </w:r>
      <w:r w:rsidR="00D904CD">
        <w:t>as they compete at the national level in June.</w:t>
      </w: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ED0" w:rsidRPr="002D2F94" w:rsidRDefault="00264ED0" w:rsidP="0026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D2F94">
        <w:t xml:space="preserve">Be it further resolved that a copy of this resolution be </w:t>
      </w:r>
      <w:r>
        <w:t xml:space="preserve">presented to </w:t>
      </w:r>
      <w:r w:rsidR="00D904CD">
        <w:t xml:space="preserve">Principal </w:t>
      </w:r>
      <w:r w:rsidR="00057657">
        <w:t>Rebecca R. Greene</w:t>
      </w:r>
      <w:r w:rsidR="00D904CD">
        <w:t xml:space="preserve"> and Coach </w:t>
      </w:r>
      <w:r>
        <w:t>Peggy Johnson</w:t>
      </w:r>
      <w:r w:rsidR="00D904CD">
        <w:t xml:space="preserve"> of Blue Ridge Middle School</w:t>
      </w:r>
      <w:r>
        <w:t>.</w:t>
      </w:r>
    </w:p>
    <w:p w:rsidR="00ED5B48" w:rsidRDefault="007762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5B48" w:rsidRDefault="00ED5B48" w:rsidP="0023522E">
      <w:pPr>
        <w:suppressAutoHyphens/>
      </w:pPr>
    </w:p>
    <w:sectPr w:rsidR="00ED5B48" w:rsidSect="0023522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2EF" w:rsidRDefault="007762EF" w:rsidP="009F0C77">
      <w:r>
        <w:separator/>
      </w:r>
    </w:p>
  </w:endnote>
  <w:endnote w:type="continuationSeparator" w:id="0">
    <w:p w:rsidR="007762EF" w:rsidRDefault="007762E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FB8316-BC5C-482C-8EDD-01001333A420}"/>
    <w:embedBold r:id="rId2" w:fontKey="{9E615ECB-DF89-48A1-8F9D-BA628C9FF2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79345F6-DFFE-45C9-85A2-BC92937AC2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FBC9BE3-18E1-4651-9A08-2EEE3BCA7A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19DEB4-D292-4684-B9C9-F09A81E327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522E" w:rsidRPr="00ED5B48" w:rsidRDefault="0023522E" w:rsidP="00ED5B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[4093]</w:t>
    </w:r>
    <w:r>
      <w:tab/>
    </w:r>
    <w:r w:rsidR="006C1861">
      <w:fldChar w:fldCharType="begin"/>
    </w:r>
    <w:r w:rsidR="006C1861">
      <w:instrText xml:space="preserve"> PAGE  \* MERGEFORMAT </w:instrText>
    </w:r>
    <w:r w:rsidR="006C1861">
      <w:fldChar w:fldCharType="separate"/>
    </w:r>
    <w:r w:rsidR="008D78B4">
      <w:rPr>
        <w:noProof/>
      </w:rPr>
      <w:t>1</w:t>
    </w:r>
    <w:r w:rsidR="006C18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2EF" w:rsidRDefault="007762EF" w:rsidP="009F0C77">
      <w:r>
        <w:separator/>
      </w:r>
    </w:p>
  </w:footnote>
  <w:footnote w:type="continuationSeparator" w:id="0">
    <w:p w:rsidR="007762EF" w:rsidRDefault="007762E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60DG13"/>
    <w:docVar w:name="CoverBillType" w:val="r"/>
    <w:docVar w:name="docpath" w:val="L:\Council\bills\RM\1260DG13.DOCX"/>
    <w:docVar w:name="dvBillNumber" w:val="40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4583"/>
    <w:rsid w:val="00011869"/>
    <w:rsid w:val="00042539"/>
    <w:rsid w:val="00057657"/>
    <w:rsid w:val="000802BC"/>
    <w:rsid w:val="000C32EE"/>
    <w:rsid w:val="000D23E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22E"/>
    <w:rsid w:val="00250967"/>
    <w:rsid w:val="002543C8"/>
    <w:rsid w:val="00264ED0"/>
    <w:rsid w:val="00284AAE"/>
    <w:rsid w:val="00293754"/>
    <w:rsid w:val="002D7430"/>
    <w:rsid w:val="002E5912"/>
    <w:rsid w:val="00301B21"/>
    <w:rsid w:val="00325348"/>
    <w:rsid w:val="0032732C"/>
    <w:rsid w:val="00336AD0"/>
    <w:rsid w:val="0037079A"/>
    <w:rsid w:val="003910E0"/>
    <w:rsid w:val="003C5274"/>
    <w:rsid w:val="003D01E8"/>
    <w:rsid w:val="003E5288"/>
    <w:rsid w:val="003F6D79"/>
    <w:rsid w:val="0041760A"/>
    <w:rsid w:val="00417C01"/>
    <w:rsid w:val="004264FD"/>
    <w:rsid w:val="0043788E"/>
    <w:rsid w:val="00465277"/>
    <w:rsid w:val="004809EE"/>
    <w:rsid w:val="004E7D54"/>
    <w:rsid w:val="005273C6"/>
    <w:rsid w:val="00530A69"/>
    <w:rsid w:val="00545593"/>
    <w:rsid w:val="00577C6C"/>
    <w:rsid w:val="005C0D05"/>
    <w:rsid w:val="005C2FE2"/>
    <w:rsid w:val="005D6682"/>
    <w:rsid w:val="005E0270"/>
    <w:rsid w:val="005E2BC9"/>
    <w:rsid w:val="00605102"/>
    <w:rsid w:val="006215AA"/>
    <w:rsid w:val="00662CEB"/>
    <w:rsid w:val="006913C9"/>
    <w:rsid w:val="0069470D"/>
    <w:rsid w:val="006A5777"/>
    <w:rsid w:val="006C1861"/>
    <w:rsid w:val="006F7410"/>
    <w:rsid w:val="00734F00"/>
    <w:rsid w:val="00743220"/>
    <w:rsid w:val="00745E7B"/>
    <w:rsid w:val="007762EF"/>
    <w:rsid w:val="007A70AE"/>
    <w:rsid w:val="007E748E"/>
    <w:rsid w:val="00810271"/>
    <w:rsid w:val="00822E9B"/>
    <w:rsid w:val="008362E8"/>
    <w:rsid w:val="00880081"/>
    <w:rsid w:val="008A1768"/>
    <w:rsid w:val="008D78B4"/>
    <w:rsid w:val="008F0C49"/>
    <w:rsid w:val="008F0F33"/>
    <w:rsid w:val="008F4429"/>
    <w:rsid w:val="0094021A"/>
    <w:rsid w:val="009B44AF"/>
    <w:rsid w:val="009C6A0B"/>
    <w:rsid w:val="009F0C77"/>
    <w:rsid w:val="009F4DD1"/>
    <w:rsid w:val="00A057B8"/>
    <w:rsid w:val="00A41684"/>
    <w:rsid w:val="00A64E80"/>
    <w:rsid w:val="00A72BCD"/>
    <w:rsid w:val="00A741D9"/>
    <w:rsid w:val="00A833AB"/>
    <w:rsid w:val="00A96411"/>
    <w:rsid w:val="00A9741D"/>
    <w:rsid w:val="00AC54CF"/>
    <w:rsid w:val="00AD4B17"/>
    <w:rsid w:val="00AF1D98"/>
    <w:rsid w:val="00B24583"/>
    <w:rsid w:val="00B412D4"/>
    <w:rsid w:val="00B7608A"/>
    <w:rsid w:val="00BA2295"/>
    <w:rsid w:val="00BC60D2"/>
    <w:rsid w:val="00BD5E07"/>
    <w:rsid w:val="00BE3C22"/>
    <w:rsid w:val="00C0345E"/>
    <w:rsid w:val="00C16271"/>
    <w:rsid w:val="00C3483A"/>
    <w:rsid w:val="00C60541"/>
    <w:rsid w:val="00C74E9D"/>
    <w:rsid w:val="00C82FD3"/>
    <w:rsid w:val="00C92819"/>
    <w:rsid w:val="00CC6B7B"/>
    <w:rsid w:val="00CD2089"/>
    <w:rsid w:val="00D526A1"/>
    <w:rsid w:val="00D73A67"/>
    <w:rsid w:val="00D904CD"/>
    <w:rsid w:val="00D970A9"/>
    <w:rsid w:val="00DA2DEC"/>
    <w:rsid w:val="00DC6230"/>
    <w:rsid w:val="00DF3845"/>
    <w:rsid w:val="00E41911"/>
    <w:rsid w:val="00E92EEF"/>
    <w:rsid w:val="00EB22C2"/>
    <w:rsid w:val="00ED5B48"/>
    <w:rsid w:val="00F106F5"/>
    <w:rsid w:val="00F24442"/>
    <w:rsid w:val="00F50AE3"/>
    <w:rsid w:val="00F67CF1"/>
    <w:rsid w:val="00F840F0"/>
    <w:rsid w:val="00F8707C"/>
    <w:rsid w:val="00FB0D0D"/>
    <w:rsid w:val="00FB43B4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FDDC056-E4CB-4365-B25C-12466D245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02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52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93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5F7B5-DEB7-4717-874C-32E892914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1</TotalTime>
  <Pages>3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4093: Blue Ridge Middle School Junior Beta Club - South Carolina Legislature Online</dc:title>
  <dc:creator>McDowell</dc:creator>
  <cp:lastModifiedBy>N Cumfer</cp:lastModifiedBy>
  <cp:revision>7</cp:revision>
  <cp:lastPrinted>2013-05-02T13:04:00Z</cp:lastPrinted>
  <dcterms:created xsi:type="dcterms:W3CDTF">2013-05-02T14:56:00Z</dcterms:created>
  <dcterms:modified xsi:type="dcterms:W3CDTF">2014-12-05T16:50:00Z</dcterms:modified>
</cp:coreProperties>
</file>