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B92" w:rsidRDefault="00562B92" w:rsidP="00562B92">
      <w:pPr>
        <w:widowControl w:val="0"/>
        <w:jc w:val="center"/>
      </w:pPr>
      <w:r w:rsidRPr="00562B92">
        <w:rPr>
          <w:b/>
        </w:rPr>
        <w:t>South Carolina General Assembly</w:t>
      </w:r>
    </w:p>
    <w:p w:rsidR="00562B92" w:rsidRDefault="00562B92" w:rsidP="00562B92">
      <w:pPr>
        <w:widowControl w:val="0"/>
        <w:jc w:val="center"/>
      </w:pPr>
      <w:r>
        <w:t>120th Session, 2013-2014</w:t>
      </w:r>
    </w:p>
    <w:p w:rsidR="00562B92" w:rsidRDefault="00562B92" w:rsidP="00562B92">
      <w:pPr>
        <w:widowControl w:val="0"/>
        <w:jc w:val="left"/>
      </w:pPr>
    </w:p>
    <w:p w:rsidR="00562B92" w:rsidRDefault="00562B92" w:rsidP="00562B92">
      <w:pPr>
        <w:widowControl w:val="0"/>
        <w:jc w:val="left"/>
        <w:rPr>
          <w:b/>
        </w:rPr>
      </w:pPr>
      <w:r w:rsidRPr="00562B92">
        <w:rPr>
          <w:b/>
        </w:rPr>
        <w:t>H. 4137</w:t>
      </w:r>
    </w:p>
    <w:p w:rsidR="00562B92" w:rsidRDefault="00562B92" w:rsidP="00562B92">
      <w:pPr>
        <w:widowControl w:val="0"/>
        <w:jc w:val="left"/>
        <w:rPr>
          <w:b/>
        </w:rPr>
      </w:pPr>
    </w:p>
    <w:p w:rsidR="00562B92" w:rsidRDefault="00562B92" w:rsidP="00562B92">
      <w:pPr>
        <w:widowControl w:val="0"/>
        <w:jc w:val="left"/>
      </w:pPr>
      <w:r w:rsidRPr="00562B92">
        <w:rPr>
          <w:b/>
        </w:rPr>
        <w:t>STATUS INFORMATION</w:t>
      </w:r>
    </w:p>
    <w:p w:rsidR="00562B92" w:rsidRDefault="00562B92" w:rsidP="00562B92">
      <w:pPr>
        <w:widowControl w:val="0"/>
        <w:jc w:val="left"/>
      </w:pPr>
    </w:p>
    <w:p w:rsidR="00562B92" w:rsidRDefault="00562B92" w:rsidP="00562B92">
      <w:pPr>
        <w:widowControl w:val="0"/>
        <w:jc w:val="left"/>
      </w:pPr>
      <w:r>
        <w:t>House Resolution</w:t>
      </w:r>
    </w:p>
    <w:p w:rsidR="00562B92" w:rsidRDefault="00DA18F1" w:rsidP="00562B92">
      <w:pPr>
        <w:widowControl w:val="0"/>
        <w:jc w:val="left"/>
      </w:pPr>
      <w:r>
        <w:t>Sponsors: Reps. Clyburn, Alexander, Allison, Anderson,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62B92" w:rsidRDefault="00562B92" w:rsidP="00562B92">
      <w:pPr>
        <w:widowControl w:val="0"/>
        <w:jc w:val="left"/>
      </w:pPr>
      <w:r>
        <w:t>Document Path: l:\council\bills\rm\1284htc13.docx</w:t>
      </w:r>
    </w:p>
    <w:p w:rsidR="00562B92" w:rsidRDefault="00562B92" w:rsidP="00562B92">
      <w:pPr>
        <w:widowControl w:val="0"/>
        <w:jc w:val="left"/>
      </w:pPr>
    </w:p>
    <w:p w:rsidR="00562B92" w:rsidRDefault="00562B92" w:rsidP="00562B92">
      <w:pPr>
        <w:widowControl w:val="0"/>
        <w:jc w:val="left"/>
      </w:pPr>
      <w:r>
        <w:t>Introduced in the House on May 16, 2013</w:t>
      </w:r>
    </w:p>
    <w:p w:rsidR="00562B92" w:rsidRDefault="00562B92" w:rsidP="00562B92">
      <w:pPr>
        <w:widowControl w:val="0"/>
        <w:jc w:val="left"/>
      </w:pPr>
      <w:r>
        <w:t>Adopted by the House on May 16, 2013</w:t>
      </w:r>
    </w:p>
    <w:p w:rsidR="00562B92" w:rsidRDefault="00562B92" w:rsidP="00562B92">
      <w:pPr>
        <w:widowControl w:val="0"/>
        <w:jc w:val="left"/>
      </w:pPr>
    </w:p>
    <w:p w:rsidR="00562B92" w:rsidRDefault="00562B92" w:rsidP="00562B92">
      <w:pPr>
        <w:widowControl w:val="0"/>
        <w:jc w:val="left"/>
      </w:pPr>
      <w:r>
        <w:t xml:space="preserve">Summary: </w:t>
      </w:r>
      <w:r w:rsidR="00F62846">
        <w:t>Trinity Community Church</w:t>
      </w:r>
    </w:p>
    <w:p w:rsidR="00562B92" w:rsidRDefault="00562B92" w:rsidP="00562B92">
      <w:pPr>
        <w:widowControl w:val="0"/>
        <w:jc w:val="left"/>
      </w:pPr>
    </w:p>
    <w:p w:rsidR="00562B92" w:rsidRDefault="00562B92" w:rsidP="00562B92">
      <w:pPr>
        <w:widowControl w:val="0"/>
        <w:jc w:val="left"/>
      </w:pPr>
    </w:p>
    <w:p w:rsidR="00562B92" w:rsidRDefault="00562B92" w:rsidP="00562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2B92">
        <w:rPr>
          <w:b/>
        </w:rPr>
        <w:t>HISTORY OF LEGISLATIVE ACTIONS</w:t>
      </w:r>
    </w:p>
    <w:p w:rsidR="00562B92" w:rsidRDefault="00562B92" w:rsidP="00562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2B92" w:rsidRPr="00562B92" w:rsidRDefault="00562B92" w:rsidP="00562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2B92">
        <w:rPr>
          <w:u w:val="single"/>
        </w:rPr>
        <w:tab/>
        <w:t>Date</w:t>
      </w:r>
      <w:r w:rsidRPr="00562B92">
        <w:rPr>
          <w:u w:val="single"/>
        </w:rPr>
        <w:tab/>
        <w:t>Body</w:t>
      </w:r>
      <w:r w:rsidRPr="00562B92">
        <w:rPr>
          <w:u w:val="single"/>
        </w:rPr>
        <w:tab/>
        <w:t>Action Description with journal page number</w:t>
      </w:r>
      <w:r w:rsidRPr="00562B92">
        <w:rPr>
          <w:u w:val="single"/>
        </w:rPr>
        <w:tab/>
      </w:r>
      <w:bookmarkStart w:id="0" w:name="_GoBack"/>
      <w:bookmarkEnd w:id="0"/>
    </w:p>
    <w:p w:rsidR="00B35545" w:rsidRDefault="00B35545" w:rsidP="00B35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34450F">
        <w:t>Introduced and adopted (</w:t>
      </w:r>
      <w:hyperlink r:id="rId7" w:history="1">
        <w:r w:rsidRPr="0034450F">
          <w:rPr>
            <w:rStyle w:val="Hyperlink"/>
          </w:rPr>
          <w:t>House Journal</w:t>
        </w:r>
        <w:r w:rsidRPr="0034450F">
          <w:rPr>
            <w:rStyle w:val="Hyperlink"/>
          </w:rPr>
          <w:noBreakHyphen/>
          <w:t>page 5</w:t>
        </w:r>
      </w:hyperlink>
      <w:r w:rsidRPr="0034450F">
        <w:t>)</w:t>
      </w:r>
    </w:p>
    <w:p w:rsidR="00B35545" w:rsidRDefault="00B35545" w:rsidP="00B35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2B92" w:rsidRPr="00562B92" w:rsidRDefault="00562B92" w:rsidP="00562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2B92" w:rsidRDefault="00562B92" w:rsidP="00562B92">
      <w:r w:rsidRPr="00562B92">
        <w:rPr>
          <w:b/>
        </w:rPr>
        <w:t>VERSIONS OF THIS BILL</w:t>
      </w:r>
    </w:p>
    <w:p w:rsidR="00562B92" w:rsidRDefault="00562B92" w:rsidP="00562B92"/>
    <w:p w:rsidR="00562B92" w:rsidRDefault="006B7844" w:rsidP="00562B92">
      <w:hyperlink r:id="rId8" w:history="1">
        <w:r w:rsidR="00562B92">
          <w:rPr>
            <w:rStyle w:val="Hyperlink"/>
          </w:rPr>
          <w:t>5/16/2013</w:t>
        </w:r>
      </w:hyperlink>
    </w:p>
    <w:p w:rsidR="00562B92" w:rsidRDefault="00562B92" w:rsidP="00562B92"/>
    <w:p w:rsidR="00562B92" w:rsidRDefault="00562B92" w:rsidP="00562B92">
      <w:pPr>
        <w:sectPr w:rsidR="00562B92" w:rsidSect="00562B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8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BB3" w:rsidRDefault="005F2AAF" w:rsidP="00B02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02BB3">
        <w:t xml:space="preserve">CONGRATULATE </w:t>
      </w:r>
      <w:r w:rsidR="005F7B21">
        <w:t>TRINITY COMMUNITY</w:t>
      </w:r>
      <w:r w:rsidR="00B02BB3">
        <w:t xml:space="preserve"> CHURCH OF </w:t>
      </w:r>
      <w:r w:rsidR="005F7B21">
        <w:t>EDGEFIELD</w:t>
      </w:r>
      <w:r w:rsidR="00B02BB3">
        <w:t xml:space="preserve"> ON THE OCCASION OF ITS HISTORIC </w:t>
      </w:r>
      <w:r w:rsidR="005F7B21">
        <w:t>ONE</w:t>
      </w:r>
      <w:r w:rsidR="00B02BB3">
        <w:t xml:space="preserve"> HUNDRED</w:t>
      </w:r>
      <w:r w:rsidR="005F7B21">
        <w:t xml:space="preserve"> FIFTY</w:t>
      </w:r>
      <w:r w:rsidR="00E92F6E">
        <w:noBreakHyphen/>
      </w:r>
      <w:r w:rsidR="005F7B21">
        <w:t>SIXTH</w:t>
      </w:r>
      <w:r w:rsidR="00B02BB3">
        <w:t xml:space="preserve"> ANNIVERSARY AND COMMEND THE CHURCH FOR </w:t>
      </w:r>
      <w:r w:rsidR="005F7B21">
        <w:t xml:space="preserve">MORE THAN A CENTURY AND A HALF </w:t>
      </w:r>
      <w:r w:rsidR="00B02BB3">
        <w:t>OF SERVICE TO GOD AND THE COMMUNITY.</w:t>
      </w:r>
    </w:p>
    <w:p w:rsidR="006968EF" w:rsidRDefault="00696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15DF" w:rsidRDefault="006968EF" w:rsidP="003A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5499">
        <w:t>having been founded in 18</w:t>
      </w:r>
      <w:r w:rsidR="001B3431">
        <w:t>57</w:t>
      </w:r>
      <w:r w:rsidR="00B85499">
        <w:t xml:space="preserve">, </w:t>
      </w:r>
      <w:r w:rsidR="001B3431">
        <w:t xml:space="preserve">Trinity Community </w:t>
      </w:r>
      <w:r w:rsidR="00B85499">
        <w:t xml:space="preserve">Church </w:t>
      </w:r>
      <w:r w:rsidR="001B3431">
        <w:t>o</w:t>
      </w:r>
      <w:r w:rsidR="00B85499">
        <w:t xml:space="preserve">f </w:t>
      </w:r>
      <w:r w:rsidR="001B3431">
        <w:t>Edgefield</w:t>
      </w:r>
      <w:r w:rsidR="00B85499">
        <w:t xml:space="preserve"> </w:t>
      </w:r>
      <w:r w:rsidR="001B3431">
        <w:t xml:space="preserve">is </w:t>
      </w:r>
      <w:r w:rsidR="00B85499">
        <w:t>celebrat</w:t>
      </w:r>
      <w:r w:rsidR="001B3431">
        <w:t>ing</w:t>
      </w:r>
      <w:r w:rsidR="00B85499">
        <w:t xml:space="preserve"> its historic </w:t>
      </w:r>
      <w:r w:rsidR="0026411C">
        <w:t>one</w:t>
      </w:r>
      <w:r w:rsidR="00B85499">
        <w:t xml:space="preserve"> hundred</w:t>
      </w:r>
      <w:r w:rsidR="001B3431">
        <w:t xml:space="preserve"> fifty</w:t>
      </w:r>
      <w:r w:rsidR="00E92F6E">
        <w:noBreakHyphen/>
      </w:r>
      <w:r w:rsidR="001B3431">
        <w:t>six</w:t>
      </w:r>
      <w:r w:rsidR="00B85499">
        <w:t>th anniversary in 2013</w:t>
      </w:r>
      <w:r w:rsidR="003A15DF">
        <w:rPr>
          <w:color w:val="000000" w:themeColor="text1"/>
          <w:u w:color="000000" w:themeColor="text1"/>
        </w:rPr>
        <w:t>; and</w:t>
      </w:r>
    </w:p>
    <w:p w:rsidR="003A15DF" w:rsidRDefault="003A15DF" w:rsidP="003A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453" w:rsidRDefault="002A26BB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on Sunday, May 19, 2013, the grateful congregation of Trinity Community Church will commemorate its one hundred fifty</w:t>
      </w:r>
      <w:r w:rsidR="00E92F6E">
        <w:noBreakHyphen/>
      </w:r>
      <w:r>
        <w:t xml:space="preserve">sixth anniversary with </w:t>
      </w:r>
      <w:r w:rsidR="00494453">
        <w:t>two special services to</w:t>
      </w:r>
      <w:r>
        <w:t xml:space="preserve"> celebrate God</w:t>
      </w:r>
      <w:r w:rsidR="00E92F6E" w:rsidRPr="00E92F6E">
        <w:t>’</w:t>
      </w:r>
      <w:r>
        <w:t xml:space="preserve">s faithfulness to the church, both spiritually and materially, </w:t>
      </w:r>
      <w:r w:rsidR="00494453">
        <w:t>throughout the years</w:t>
      </w:r>
      <w:r>
        <w:t>.</w:t>
      </w:r>
      <w:r w:rsidR="00494453">
        <w:t xml:space="preserve"> During t</w:t>
      </w:r>
      <w:r w:rsidR="002018E2" w:rsidRPr="00701750">
        <w:rPr>
          <w:color w:val="000000" w:themeColor="text1"/>
          <w:u w:color="000000" w:themeColor="text1"/>
        </w:rPr>
        <w:t>he first service</w:t>
      </w:r>
      <w:r w:rsidR="00494453">
        <w:rPr>
          <w:color w:val="000000" w:themeColor="text1"/>
          <w:u w:color="000000" w:themeColor="text1"/>
        </w:rPr>
        <w:t>, members of t</w:t>
      </w:r>
      <w:r w:rsidR="002018E2" w:rsidRPr="00701750">
        <w:rPr>
          <w:color w:val="000000" w:themeColor="text1"/>
          <w:u w:color="000000" w:themeColor="text1"/>
        </w:rPr>
        <w:t>he Jackson family</w:t>
      </w:r>
      <w:r w:rsidR="00494453">
        <w:rPr>
          <w:color w:val="000000" w:themeColor="text1"/>
          <w:u w:color="000000" w:themeColor="text1"/>
        </w:rPr>
        <w:t xml:space="preserve">, </w:t>
      </w:r>
      <w:r w:rsidR="004E1740">
        <w:rPr>
          <w:color w:val="000000" w:themeColor="text1"/>
          <w:u w:color="000000" w:themeColor="text1"/>
        </w:rPr>
        <w:t>all of whom</w:t>
      </w:r>
      <w:r w:rsidR="00494453">
        <w:rPr>
          <w:color w:val="000000" w:themeColor="text1"/>
          <w:u w:color="000000" w:themeColor="text1"/>
        </w:rPr>
        <w:t xml:space="preserve"> </w:t>
      </w:r>
      <w:r w:rsidR="00494453" w:rsidRPr="00701750">
        <w:rPr>
          <w:color w:val="000000" w:themeColor="text1"/>
          <w:u w:color="000000" w:themeColor="text1"/>
        </w:rPr>
        <w:t xml:space="preserve">grew up in the Edgefield </w:t>
      </w:r>
      <w:r w:rsidR="00C97E4E">
        <w:rPr>
          <w:color w:val="000000" w:themeColor="text1"/>
          <w:u w:color="000000" w:themeColor="text1"/>
        </w:rPr>
        <w:t>c</w:t>
      </w:r>
      <w:r w:rsidR="00494453" w:rsidRPr="00701750">
        <w:rPr>
          <w:color w:val="000000" w:themeColor="text1"/>
          <w:u w:color="000000" w:themeColor="text1"/>
        </w:rPr>
        <w:t>ommunity and attended Trinity Church</w:t>
      </w:r>
      <w:r w:rsidR="00494453">
        <w:rPr>
          <w:color w:val="000000" w:themeColor="text1"/>
          <w:u w:color="000000" w:themeColor="text1"/>
        </w:rPr>
        <w:t xml:space="preserve">, </w:t>
      </w:r>
      <w:r w:rsidR="002018E2" w:rsidRPr="00701750">
        <w:rPr>
          <w:color w:val="000000" w:themeColor="text1"/>
          <w:u w:color="000000" w:themeColor="text1"/>
        </w:rPr>
        <w:t xml:space="preserve">will </w:t>
      </w:r>
      <w:r w:rsidR="00494453">
        <w:rPr>
          <w:color w:val="000000" w:themeColor="text1"/>
          <w:u w:color="000000" w:themeColor="text1"/>
        </w:rPr>
        <w:t>serve as</w:t>
      </w:r>
      <w:r w:rsidR="002018E2" w:rsidRPr="00701750">
        <w:rPr>
          <w:color w:val="000000" w:themeColor="text1"/>
          <w:u w:color="000000" w:themeColor="text1"/>
        </w:rPr>
        <w:t xml:space="preserve"> guest speakers</w:t>
      </w:r>
      <w:r w:rsidR="00494453">
        <w:rPr>
          <w:color w:val="000000" w:themeColor="text1"/>
          <w:u w:color="000000" w:themeColor="text1"/>
        </w:rPr>
        <w:t>; and</w:t>
      </w:r>
    </w:p>
    <w:p w:rsidR="00494453" w:rsidRDefault="00494453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F53" w:rsidRDefault="00494453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18E2" w:rsidRPr="00701750">
        <w:rPr>
          <w:color w:val="000000" w:themeColor="text1"/>
          <w:u w:color="000000" w:themeColor="text1"/>
        </w:rPr>
        <w:t xml:space="preserve">elected government officials </w:t>
      </w:r>
      <w:r w:rsidR="00E241C4">
        <w:rPr>
          <w:color w:val="000000" w:themeColor="text1"/>
          <w:u w:color="000000" w:themeColor="text1"/>
        </w:rPr>
        <w:t xml:space="preserve">will </w:t>
      </w:r>
      <w:r w:rsidR="00393840">
        <w:rPr>
          <w:color w:val="000000" w:themeColor="text1"/>
          <w:u w:color="000000" w:themeColor="text1"/>
        </w:rPr>
        <w:t>attend the second service</w:t>
      </w:r>
      <w:r w:rsidR="00E241C4">
        <w:rPr>
          <w:color w:val="000000" w:themeColor="text1"/>
          <w:u w:color="000000" w:themeColor="text1"/>
        </w:rPr>
        <w:t xml:space="preserve">, </w:t>
      </w:r>
      <w:r w:rsidR="001958C6">
        <w:rPr>
          <w:color w:val="000000" w:themeColor="text1"/>
          <w:u w:color="000000" w:themeColor="text1"/>
        </w:rPr>
        <w:t xml:space="preserve">with </w:t>
      </w:r>
      <w:r w:rsidR="002018E2" w:rsidRPr="00701750">
        <w:rPr>
          <w:color w:val="000000" w:themeColor="text1"/>
          <w:u w:color="000000" w:themeColor="text1"/>
        </w:rPr>
        <w:t>Pastor Tom Dimarco from Episcopal Church of the Ridge</w:t>
      </w:r>
      <w:r w:rsidR="001958C6">
        <w:rPr>
          <w:color w:val="000000" w:themeColor="text1"/>
          <w:u w:color="000000" w:themeColor="text1"/>
        </w:rPr>
        <w:t xml:space="preserve"> as guest speaker</w:t>
      </w:r>
      <w:r w:rsidR="00FC7374">
        <w:rPr>
          <w:color w:val="000000" w:themeColor="text1"/>
          <w:u w:color="000000" w:themeColor="text1"/>
        </w:rPr>
        <w:t>. D</w:t>
      </w:r>
      <w:r w:rsidR="002018E2" w:rsidRPr="00701750">
        <w:rPr>
          <w:color w:val="000000" w:themeColor="text1"/>
          <w:u w:color="000000" w:themeColor="text1"/>
        </w:rPr>
        <w:t>r. Robert A. Williamson</w:t>
      </w:r>
      <w:r w:rsidR="00E241C4">
        <w:rPr>
          <w:color w:val="000000" w:themeColor="text1"/>
          <w:u w:color="000000" w:themeColor="text1"/>
        </w:rPr>
        <w:t>,</w:t>
      </w:r>
      <w:r w:rsidR="002018E2" w:rsidRPr="00701750">
        <w:rPr>
          <w:color w:val="000000" w:themeColor="text1"/>
          <w:u w:color="000000" w:themeColor="text1"/>
        </w:rPr>
        <w:t xml:space="preserve"> Jr.</w:t>
      </w:r>
      <w:r w:rsidR="00E241C4">
        <w:rPr>
          <w:color w:val="000000" w:themeColor="text1"/>
          <w:u w:color="000000" w:themeColor="text1"/>
        </w:rPr>
        <w:t>,</w:t>
      </w:r>
      <w:r w:rsidR="002018E2" w:rsidRPr="00701750">
        <w:rPr>
          <w:color w:val="000000" w:themeColor="text1"/>
          <w:u w:color="000000" w:themeColor="text1"/>
        </w:rPr>
        <w:t xml:space="preserve"> </w:t>
      </w:r>
      <w:r w:rsidR="00C60731">
        <w:rPr>
          <w:color w:val="000000" w:themeColor="text1"/>
          <w:u w:color="000000" w:themeColor="text1"/>
        </w:rPr>
        <w:t>of</w:t>
      </w:r>
      <w:r w:rsidR="002018E2" w:rsidRPr="00701750">
        <w:rPr>
          <w:color w:val="000000" w:themeColor="text1"/>
          <w:u w:color="000000" w:themeColor="text1"/>
        </w:rPr>
        <w:t xml:space="preserve"> the Edgefield Baptist Association will rededicate Trinity Community Church </w:t>
      </w:r>
      <w:r w:rsidR="00E241C4">
        <w:rPr>
          <w:color w:val="000000" w:themeColor="text1"/>
          <w:u w:color="000000" w:themeColor="text1"/>
        </w:rPr>
        <w:t>to the service of God</w:t>
      </w:r>
      <w:r w:rsidR="002018E2" w:rsidRPr="00701750">
        <w:rPr>
          <w:color w:val="000000" w:themeColor="text1"/>
          <w:u w:color="000000" w:themeColor="text1"/>
        </w:rPr>
        <w:t xml:space="preserve">. </w:t>
      </w:r>
      <w:r w:rsidR="00E241C4">
        <w:rPr>
          <w:color w:val="000000" w:themeColor="text1"/>
          <w:u w:color="000000" w:themeColor="text1"/>
        </w:rPr>
        <w:t xml:space="preserve">As well, </w:t>
      </w:r>
      <w:r w:rsidR="002018E2" w:rsidRPr="00701750">
        <w:rPr>
          <w:color w:val="000000" w:themeColor="text1"/>
          <w:u w:color="000000" w:themeColor="text1"/>
        </w:rPr>
        <w:t>Thomasina Adams Dais, president of the Old Edgefield District African Genealogical Society, will shar</w:t>
      </w:r>
      <w:r w:rsidR="00E241C4">
        <w:rPr>
          <w:color w:val="000000" w:themeColor="text1"/>
          <w:u w:color="000000" w:themeColor="text1"/>
        </w:rPr>
        <w:t>e</w:t>
      </w:r>
      <w:r w:rsidR="002018E2" w:rsidRPr="00701750">
        <w:rPr>
          <w:color w:val="000000" w:themeColor="text1"/>
          <w:u w:color="000000" w:themeColor="text1"/>
        </w:rPr>
        <w:t xml:space="preserve"> Trinity</w:t>
      </w:r>
      <w:r w:rsidR="00E92F6E" w:rsidRPr="00E92F6E">
        <w:rPr>
          <w:color w:val="000000" w:themeColor="text1"/>
          <w:u w:color="000000" w:themeColor="text1"/>
        </w:rPr>
        <w:t>’</w:t>
      </w:r>
      <w:r w:rsidR="002018E2" w:rsidRPr="00701750">
        <w:rPr>
          <w:color w:val="000000" w:themeColor="text1"/>
          <w:u w:color="000000" w:themeColor="text1"/>
        </w:rPr>
        <w:t>s history</w:t>
      </w:r>
      <w:r w:rsidR="00983F53">
        <w:rPr>
          <w:color w:val="000000" w:themeColor="text1"/>
          <w:u w:color="000000" w:themeColor="text1"/>
        </w:rPr>
        <w:t xml:space="preserve">; </w:t>
      </w:r>
      <w:r w:rsidR="00FC7374">
        <w:rPr>
          <w:color w:val="000000" w:themeColor="text1"/>
          <w:u w:color="000000" w:themeColor="text1"/>
        </w:rPr>
        <w:t>an</w:t>
      </w:r>
      <w:r w:rsidR="00983F53">
        <w:rPr>
          <w:color w:val="000000" w:themeColor="text1"/>
          <w:u w:color="000000" w:themeColor="text1"/>
        </w:rPr>
        <w:t>d</w:t>
      </w:r>
    </w:p>
    <w:p w:rsidR="00983F53" w:rsidRDefault="00983F53" w:rsidP="0049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3F53" w:rsidRPr="00701750">
        <w:rPr>
          <w:color w:val="000000" w:themeColor="text1"/>
          <w:u w:color="000000" w:themeColor="text1"/>
        </w:rPr>
        <w:t>Trinity Community Church</w:t>
      </w:r>
      <w:r>
        <w:t xml:space="preserve"> has been a beacon of light in the </w:t>
      </w:r>
      <w:r w:rsidR="00983F53">
        <w:t>Edgefield</w:t>
      </w:r>
      <w:r>
        <w:t xml:space="preserve"> area for </w:t>
      </w:r>
      <w:r w:rsidR="00983F53">
        <w:t>one hundred fifty</w:t>
      </w:r>
      <w:r w:rsidR="00E92F6E">
        <w:noBreakHyphen/>
      </w:r>
      <w:r w:rsidR="00983F53">
        <w:t xml:space="preserve">six </w:t>
      </w:r>
      <w:r>
        <w:t>years, and, God willing, will continue its godly heritage for many more years of worship and service. Now, therefore,</w:t>
      </w: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374" w:rsidRDefault="00B85499" w:rsidP="00FC7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</w:t>
      </w:r>
      <w:r w:rsidR="00FC7374">
        <w:t>Trinity Community Church of Edgefield on the occasion of its historic one hundred fifty</w:t>
      </w:r>
      <w:r w:rsidR="00E92F6E">
        <w:noBreakHyphen/>
      </w:r>
      <w:r w:rsidR="00FC7374">
        <w:t>sixth anniversary and commend the church for more than a century and a half of service to God and the community.</w:t>
      </w: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5499" w:rsidRDefault="00B85499" w:rsidP="00B8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Pastor </w:t>
      </w:r>
      <w:r w:rsidR="00FC7374">
        <w:t>Eddie Wood</w:t>
      </w:r>
      <w:r>
        <w:t xml:space="preserve"> </w:t>
      </w:r>
      <w:r w:rsidR="0042709E">
        <w:t>for</w:t>
      </w:r>
      <w:r>
        <w:t xml:space="preserve"> </w:t>
      </w:r>
      <w:r w:rsidR="00FC7374">
        <w:t>Trinity Community Church</w:t>
      </w:r>
      <w:r>
        <w:t>.</w:t>
      </w:r>
    </w:p>
    <w:p w:rsidR="0020674D" w:rsidRDefault="00E92F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674D" w:rsidRDefault="0020674D" w:rsidP="00562B92">
      <w:pPr>
        <w:suppressAutoHyphens/>
      </w:pPr>
    </w:p>
    <w:sectPr w:rsidR="0020674D" w:rsidSect="00562B9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453" w:rsidRDefault="00494453" w:rsidP="009F0C77">
      <w:r>
        <w:separator/>
      </w:r>
    </w:p>
  </w:endnote>
  <w:endnote w:type="continuationSeparator" w:id="0">
    <w:p w:rsidR="00494453" w:rsidRDefault="004944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95E49D-0B7E-4A07-805E-5BED3BE6670A}"/>
    <w:embedBold r:id="rId2" w:fontKey="{B82BD60F-ABBD-446E-A286-107593A02B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B052CA-47CE-47A2-95A2-E6673FE260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AA797F-2FD0-44AC-92F4-3D51C78F38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A8EE8D-875D-4261-8534-5CBD6845EC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B92" w:rsidRPr="0020674D" w:rsidRDefault="00562B92" w:rsidP="002067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r w:rsidR="00A82634">
      <w:fldChar w:fldCharType="begin"/>
    </w:r>
    <w:r w:rsidR="00DA18F1">
      <w:instrText xml:space="preserve"> PAGE  \* MERGEFORMAT </w:instrText>
    </w:r>
    <w:r w:rsidR="00A82634">
      <w:fldChar w:fldCharType="separate"/>
    </w:r>
    <w:r w:rsidR="006B7844">
      <w:rPr>
        <w:noProof/>
      </w:rPr>
      <w:t>1</w:t>
    </w:r>
    <w:r w:rsidR="00A826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453" w:rsidRDefault="00494453" w:rsidP="009F0C77">
      <w:r>
        <w:separator/>
      </w:r>
    </w:p>
  </w:footnote>
  <w:footnote w:type="continuationSeparator" w:id="0">
    <w:p w:rsidR="00494453" w:rsidRDefault="004944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4HTC13"/>
    <w:docVar w:name="CoverBillType" w:val="r"/>
    <w:docVar w:name="docpath" w:val="L:\Council\bills\RM\1284HTC13.DOCX"/>
    <w:docVar w:name="dvBillNumber" w:val="41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3D5B"/>
    <w:rsid w:val="00011869"/>
    <w:rsid w:val="00060CB8"/>
    <w:rsid w:val="00070AA6"/>
    <w:rsid w:val="000E1785"/>
    <w:rsid w:val="000F40FA"/>
    <w:rsid w:val="0010776B"/>
    <w:rsid w:val="00133E66"/>
    <w:rsid w:val="001435A3"/>
    <w:rsid w:val="00190D69"/>
    <w:rsid w:val="001958C6"/>
    <w:rsid w:val="001B3431"/>
    <w:rsid w:val="001D08F2"/>
    <w:rsid w:val="001D525B"/>
    <w:rsid w:val="001D7F4F"/>
    <w:rsid w:val="002018E2"/>
    <w:rsid w:val="0020674D"/>
    <w:rsid w:val="002321B6"/>
    <w:rsid w:val="00250967"/>
    <w:rsid w:val="002543C8"/>
    <w:rsid w:val="00256BE6"/>
    <w:rsid w:val="0026411C"/>
    <w:rsid w:val="00284AAE"/>
    <w:rsid w:val="002A26BB"/>
    <w:rsid w:val="002A797E"/>
    <w:rsid w:val="002E5912"/>
    <w:rsid w:val="00301B21"/>
    <w:rsid w:val="003243C7"/>
    <w:rsid w:val="00325348"/>
    <w:rsid w:val="0032732C"/>
    <w:rsid w:val="00336AD0"/>
    <w:rsid w:val="0037079A"/>
    <w:rsid w:val="0038767B"/>
    <w:rsid w:val="00390946"/>
    <w:rsid w:val="00393840"/>
    <w:rsid w:val="003A15DF"/>
    <w:rsid w:val="003D01E8"/>
    <w:rsid w:val="003E5288"/>
    <w:rsid w:val="003F6D79"/>
    <w:rsid w:val="0041760A"/>
    <w:rsid w:val="00417C01"/>
    <w:rsid w:val="0042709E"/>
    <w:rsid w:val="0043231B"/>
    <w:rsid w:val="004809EE"/>
    <w:rsid w:val="00494453"/>
    <w:rsid w:val="004E1740"/>
    <w:rsid w:val="004E7D54"/>
    <w:rsid w:val="005273C6"/>
    <w:rsid w:val="00530A69"/>
    <w:rsid w:val="00545593"/>
    <w:rsid w:val="00562B92"/>
    <w:rsid w:val="00577C6C"/>
    <w:rsid w:val="005C2FE2"/>
    <w:rsid w:val="005E2BC9"/>
    <w:rsid w:val="005F2AAF"/>
    <w:rsid w:val="005F7B21"/>
    <w:rsid w:val="0060242B"/>
    <w:rsid w:val="00605102"/>
    <w:rsid w:val="006215AA"/>
    <w:rsid w:val="00664D9F"/>
    <w:rsid w:val="006913C9"/>
    <w:rsid w:val="0069470D"/>
    <w:rsid w:val="006968EF"/>
    <w:rsid w:val="006A6915"/>
    <w:rsid w:val="006B7844"/>
    <w:rsid w:val="006B7DB7"/>
    <w:rsid w:val="00734F00"/>
    <w:rsid w:val="007A70AE"/>
    <w:rsid w:val="007D2FEC"/>
    <w:rsid w:val="008362E8"/>
    <w:rsid w:val="008648E1"/>
    <w:rsid w:val="008A1768"/>
    <w:rsid w:val="008D28C7"/>
    <w:rsid w:val="008F0F33"/>
    <w:rsid w:val="008F4429"/>
    <w:rsid w:val="0094021A"/>
    <w:rsid w:val="00983F53"/>
    <w:rsid w:val="009B44AF"/>
    <w:rsid w:val="009C6A0B"/>
    <w:rsid w:val="009F0C77"/>
    <w:rsid w:val="009F4DD1"/>
    <w:rsid w:val="00A41684"/>
    <w:rsid w:val="00A5512E"/>
    <w:rsid w:val="00A64E80"/>
    <w:rsid w:val="00A67B3D"/>
    <w:rsid w:val="00A72BCD"/>
    <w:rsid w:val="00A741D9"/>
    <w:rsid w:val="00A82634"/>
    <w:rsid w:val="00A833AB"/>
    <w:rsid w:val="00A9741D"/>
    <w:rsid w:val="00AD4B17"/>
    <w:rsid w:val="00B02BB3"/>
    <w:rsid w:val="00B35545"/>
    <w:rsid w:val="00B412D4"/>
    <w:rsid w:val="00B85499"/>
    <w:rsid w:val="00BA3FC1"/>
    <w:rsid w:val="00BB6515"/>
    <w:rsid w:val="00BD621E"/>
    <w:rsid w:val="00BE3C22"/>
    <w:rsid w:val="00C0345E"/>
    <w:rsid w:val="00C20C4E"/>
    <w:rsid w:val="00C3483A"/>
    <w:rsid w:val="00C60731"/>
    <w:rsid w:val="00C63D5B"/>
    <w:rsid w:val="00C74E9D"/>
    <w:rsid w:val="00C82FD3"/>
    <w:rsid w:val="00C85F23"/>
    <w:rsid w:val="00C92819"/>
    <w:rsid w:val="00C97E4E"/>
    <w:rsid w:val="00CC6B7B"/>
    <w:rsid w:val="00CD2089"/>
    <w:rsid w:val="00D45976"/>
    <w:rsid w:val="00D72B43"/>
    <w:rsid w:val="00D73A67"/>
    <w:rsid w:val="00D970A9"/>
    <w:rsid w:val="00DA18F1"/>
    <w:rsid w:val="00DF3845"/>
    <w:rsid w:val="00E241C4"/>
    <w:rsid w:val="00E41911"/>
    <w:rsid w:val="00E92EEF"/>
    <w:rsid w:val="00E92F6E"/>
    <w:rsid w:val="00EC15AD"/>
    <w:rsid w:val="00F24442"/>
    <w:rsid w:val="00F50AE3"/>
    <w:rsid w:val="00F62846"/>
    <w:rsid w:val="00F67CF1"/>
    <w:rsid w:val="00F840F0"/>
    <w:rsid w:val="00FB0D0D"/>
    <w:rsid w:val="00FB43B4"/>
    <w:rsid w:val="00FC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4536F0-9B0D-4AC9-87AD-9210BB3C8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A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AA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2B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37_2013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E0D37-8C9F-450E-BBDA-AA95A689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4137: Trinity Community Church - South Carolina Legislature Online</dc:title>
  <dc:creator>McDowell</dc:creator>
  <cp:lastModifiedBy>N Cumfer</cp:lastModifiedBy>
  <cp:revision>9</cp:revision>
  <cp:lastPrinted>2013-05-15T19:27:00Z</cp:lastPrinted>
  <dcterms:created xsi:type="dcterms:W3CDTF">2013-05-16T15:07:00Z</dcterms:created>
  <dcterms:modified xsi:type="dcterms:W3CDTF">2014-12-05T16:51:00Z</dcterms:modified>
</cp:coreProperties>
</file>