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B92" w:rsidRDefault="00EF0B92" w:rsidP="00EF0B92">
      <w:pPr>
        <w:widowControl w:val="0"/>
        <w:jc w:val="center"/>
      </w:pPr>
      <w:r w:rsidRPr="00EF0B92">
        <w:rPr>
          <w:b/>
        </w:rPr>
        <w:t>South Carolina General Assembly</w:t>
      </w:r>
    </w:p>
    <w:p w:rsidR="00EF0B92" w:rsidRDefault="00EF0B92" w:rsidP="00EF0B92">
      <w:pPr>
        <w:widowControl w:val="0"/>
        <w:jc w:val="center"/>
      </w:pPr>
      <w:r>
        <w:t>120th Session, 2013-2014</w:t>
      </w:r>
    </w:p>
    <w:p w:rsidR="00EF0B92" w:rsidRDefault="00EF0B92" w:rsidP="00EF0B92">
      <w:pPr>
        <w:widowControl w:val="0"/>
        <w:jc w:val="left"/>
      </w:pPr>
    </w:p>
    <w:p w:rsidR="00EF0B92" w:rsidRDefault="00EF0B92" w:rsidP="00EF0B92">
      <w:pPr>
        <w:widowControl w:val="0"/>
        <w:jc w:val="left"/>
        <w:rPr>
          <w:b/>
        </w:rPr>
      </w:pPr>
      <w:r w:rsidRPr="00EF0B92">
        <w:rPr>
          <w:b/>
        </w:rPr>
        <w:t>H. 4181</w:t>
      </w:r>
    </w:p>
    <w:p w:rsidR="00EF0B92" w:rsidRDefault="00EF0B92" w:rsidP="00EF0B92">
      <w:pPr>
        <w:widowControl w:val="0"/>
        <w:jc w:val="left"/>
        <w:rPr>
          <w:b/>
        </w:rPr>
      </w:pPr>
    </w:p>
    <w:p w:rsidR="00EF0B92" w:rsidRDefault="00EF0B92" w:rsidP="00EF0B92">
      <w:pPr>
        <w:widowControl w:val="0"/>
        <w:jc w:val="left"/>
      </w:pPr>
      <w:r w:rsidRPr="00EF0B92">
        <w:rPr>
          <w:b/>
        </w:rPr>
        <w:t>STATUS INFORMATION</w:t>
      </w:r>
    </w:p>
    <w:p w:rsidR="00EF0B92" w:rsidRDefault="00EF0B92" w:rsidP="00EF0B92">
      <w:pPr>
        <w:widowControl w:val="0"/>
        <w:jc w:val="left"/>
      </w:pPr>
    </w:p>
    <w:p w:rsidR="00EF0B92" w:rsidRDefault="00EF0B92" w:rsidP="00EF0B92">
      <w:pPr>
        <w:widowControl w:val="0"/>
        <w:jc w:val="left"/>
      </w:pPr>
      <w:r>
        <w:t>General Bill</w:t>
      </w:r>
    </w:p>
    <w:p w:rsidR="00EF0B92" w:rsidRDefault="00EF0B92" w:rsidP="00EF0B92">
      <w:pPr>
        <w:widowControl w:val="0"/>
        <w:jc w:val="left"/>
      </w:pPr>
      <w:r>
        <w:t>Sponsors: Reps. Gilliard, Williams, King, Knight, Jefferson, Herbkersman, Hosey, Howard, Mack, Neal, Powers Norrell and Robinson</w:t>
      </w:r>
      <w:r>
        <w:noBreakHyphen/>
        <w:t>Simpson</w:t>
      </w:r>
    </w:p>
    <w:p w:rsidR="00EF0B92" w:rsidRDefault="00EF0B92" w:rsidP="00EF0B92">
      <w:pPr>
        <w:widowControl w:val="0"/>
        <w:jc w:val="left"/>
      </w:pPr>
      <w:r>
        <w:t>Document Path: l:\council\bills\agm\18003ab13.docx</w:t>
      </w:r>
    </w:p>
    <w:p w:rsidR="00EF0B92" w:rsidRDefault="00EF0B92" w:rsidP="00EF0B92">
      <w:pPr>
        <w:widowControl w:val="0"/>
        <w:jc w:val="left"/>
      </w:pPr>
    </w:p>
    <w:p w:rsidR="00EF0B92" w:rsidRDefault="00EF0B92" w:rsidP="00EF0B92">
      <w:pPr>
        <w:widowControl w:val="0"/>
        <w:jc w:val="left"/>
      </w:pPr>
      <w:r>
        <w:t>Introduced in the House on May 21, 2013</w:t>
      </w:r>
    </w:p>
    <w:p w:rsidR="00EF0B92" w:rsidRDefault="00EF0B92" w:rsidP="00EF0B92">
      <w:pPr>
        <w:widowControl w:val="0"/>
        <w:jc w:val="left"/>
      </w:pPr>
      <w:r>
        <w:t xml:space="preserve">Currently residing in the House Committee on </w:t>
      </w:r>
      <w:r w:rsidRPr="00EF0B92">
        <w:rPr>
          <w:b/>
        </w:rPr>
        <w:t>Labor, Commerce and Industry</w:t>
      </w:r>
    </w:p>
    <w:p w:rsidR="00EF0B92" w:rsidRDefault="00EF0B92" w:rsidP="00EF0B92">
      <w:pPr>
        <w:widowControl w:val="0"/>
        <w:jc w:val="left"/>
      </w:pPr>
    </w:p>
    <w:p w:rsidR="00EF0B92" w:rsidRDefault="00EF0B92" w:rsidP="00EF0B92">
      <w:pPr>
        <w:widowControl w:val="0"/>
        <w:jc w:val="left"/>
      </w:pPr>
      <w:r>
        <w:t xml:space="preserve">Summary: </w:t>
      </w:r>
      <w:r w:rsidR="00702B48">
        <w:t>Homeowner's insurance policy</w:t>
      </w:r>
    </w:p>
    <w:p w:rsidR="00EF0B92" w:rsidRDefault="00EF0B92" w:rsidP="00EF0B92">
      <w:pPr>
        <w:widowControl w:val="0"/>
        <w:jc w:val="left"/>
      </w:pPr>
    </w:p>
    <w:p w:rsidR="00EF0B92" w:rsidRDefault="00EF0B92" w:rsidP="00EF0B92">
      <w:pPr>
        <w:widowControl w:val="0"/>
        <w:jc w:val="left"/>
      </w:pPr>
    </w:p>
    <w:p w:rsidR="00EF0B92" w:rsidRDefault="00EF0B92" w:rsidP="00EF0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0B92">
        <w:rPr>
          <w:b/>
        </w:rPr>
        <w:t>HISTORY OF LEGISLATIVE ACTIONS</w:t>
      </w:r>
    </w:p>
    <w:p w:rsidR="00EF0B92" w:rsidRDefault="00EF0B92" w:rsidP="00EF0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0B92" w:rsidRPr="00EF0B92" w:rsidRDefault="00EF0B92" w:rsidP="00EF0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0B92">
        <w:rPr>
          <w:u w:val="single"/>
        </w:rPr>
        <w:tab/>
        <w:t>Date</w:t>
      </w:r>
      <w:r w:rsidRPr="00EF0B92">
        <w:rPr>
          <w:u w:val="single"/>
        </w:rPr>
        <w:tab/>
        <w:t>Body</w:t>
      </w:r>
      <w:r w:rsidRPr="00EF0B92">
        <w:rPr>
          <w:u w:val="single"/>
        </w:rPr>
        <w:tab/>
        <w:t>Action Description with journal page number</w:t>
      </w:r>
      <w:r w:rsidRPr="00EF0B92">
        <w:rPr>
          <w:u w:val="single"/>
        </w:rPr>
        <w:tab/>
      </w:r>
      <w:bookmarkStart w:id="0" w:name="_GoBack"/>
      <w:bookmarkEnd w:id="0"/>
    </w:p>
    <w:p w:rsidR="007E3C97" w:rsidRDefault="007E3C97" w:rsidP="007E3C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9C2517">
        <w:t>Introduced and read first time (</w:t>
      </w:r>
      <w:hyperlink r:id="rId7" w:history="1">
        <w:r w:rsidRPr="009C2517">
          <w:rPr>
            <w:rStyle w:val="Hyperlink"/>
          </w:rPr>
          <w:t>House Journal</w:t>
        </w:r>
        <w:r w:rsidRPr="009C2517">
          <w:rPr>
            <w:rStyle w:val="Hyperlink"/>
          </w:rPr>
          <w:noBreakHyphen/>
          <w:t>page 22</w:t>
        </w:r>
      </w:hyperlink>
      <w:r w:rsidRPr="009C2517">
        <w:t>)</w:t>
      </w:r>
    </w:p>
    <w:p w:rsidR="007E3C97" w:rsidRDefault="007E3C97" w:rsidP="007E3C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9C2517">
        <w:t>Referred to C</w:t>
      </w:r>
      <w:r>
        <w:t xml:space="preserve">ommittee on </w:t>
      </w:r>
      <w:r w:rsidRPr="009C2517">
        <w:rPr>
          <w:b/>
        </w:rPr>
        <w:t>Labor, Commerce and Industry</w:t>
      </w:r>
      <w:r w:rsidRPr="009C2517">
        <w:t xml:space="preserve"> (</w:t>
      </w:r>
      <w:hyperlink r:id="rId8" w:history="1">
        <w:r w:rsidRPr="009C2517">
          <w:rPr>
            <w:rStyle w:val="Hyperlink"/>
          </w:rPr>
          <w:t>House Journal</w:t>
        </w:r>
        <w:r w:rsidRPr="009C2517">
          <w:rPr>
            <w:rStyle w:val="Hyperlink"/>
          </w:rPr>
          <w:noBreakHyphen/>
          <w:t>page 22</w:t>
        </w:r>
      </w:hyperlink>
      <w:r w:rsidRPr="009C2517">
        <w:t>)</w:t>
      </w:r>
    </w:p>
    <w:p w:rsidR="007E3C97" w:rsidRDefault="007E3C97" w:rsidP="007E3C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0B92" w:rsidRPr="00EF0B92" w:rsidRDefault="00EF0B92" w:rsidP="00EF0B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0B92" w:rsidRDefault="00EF0B92" w:rsidP="00EF0B92">
      <w:pPr>
        <w:widowControl w:val="0"/>
        <w:jc w:val="left"/>
      </w:pPr>
      <w:r w:rsidRPr="00EF0B92">
        <w:rPr>
          <w:b/>
        </w:rPr>
        <w:t>VERSIONS OF THIS BILL</w:t>
      </w:r>
    </w:p>
    <w:p w:rsidR="00EF0B92" w:rsidRDefault="00EF0B92" w:rsidP="00EF0B92">
      <w:pPr>
        <w:widowControl w:val="0"/>
        <w:jc w:val="left"/>
      </w:pPr>
    </w:p>
    <w:p w:rsidR="00EF0B92" w:rsidRDefault="00281D25" w:rsidP="00EF0B92">
      <w:pPr>
        <w:widowControl w:val="0"/>
        <w:jc w:val="left"/>
      </w:pPr>
      <w:hyperlink r:id="rId9" w:history="1">
        <w:r w:rsidR="00EF0B92">
          <w:rPr>
            <w:rStyle w:val="Hyperlink"/>
          </w:rPr>
          <w:t>5/21/2013</w:t>
        </w:r>
      </w:hyperlink>
    </w:p>
    <w:p w:rsidR="00EF0B92" w:rsidRDefault="00EF0B92" w:rsidP="00EF0B92"/>
    <w:p w:rsidR="00EF0B92" w:rsidRDefault="00EF0B92" w:rsidP="00EF0B92">
      <w:pPr>
        <w:sectPr w:rsidR="00EF0B92" w:rsidSect="00EF0B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6E8F" w:rsidRDefault="00066E8F" w:rsidP="00066E8F">
      <w:pPr>
        <w:pStyle w:val="BillDots"/>
      </w:pPr>
    </w:p>
    <w:p w:rsidR="00066E8F" w:rsidRDefault="00066E8F" w:rsidP="00066E8F">
      <w:pPr>
        <w:pStyle w:val="Numbersforbills"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E8F" w:rsidRDefault="00066E8F" w:rsidP="000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7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493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38</w:t>
      </w:r>
      <w:r w:rsidR="00982E98">
        <w:noBreakHyphen/>
      </w:r>
      <w:r>
        <w:t>73</w:t>
      </w:r>
      <w:r w:rsidR="00982E98">
        <w:noBreakHyphen/>
      </w:r>
      <w:r>
        <w:t>25 SO AS TO PROVIDE A PROPERTY CASUALTY INSURANCE RATE</w:t>
      </w:r>
      <w:r w:rsidR="00982E98">
        <w:noBreakHyphen/>
      </w:r>
      <w:r>
        <w:t>MAKING ORGANIZATION MAY NOT USE A CREDIT SCORE OR CREDIT REPORT TO DETERMINE THE RATE FOR A HOMEOWNER</w:t>
      </w:r>
      <w:r w:rsidR="00982E98" w:rsidRPr="00982E98">
        <w:t>’</w:t>
      </w:r>
      <w:r>
        <w:t>S INSURANCE POLICY; AND BY ADDING SECTION 38</w:t>
      </w:r>
      <w:r w:rsidR="00982E98">
        <w:noBreakHyphen/>
      </w:r>
      <w:r>
        <w:t>75</w:t>
      </w:r>
      <w:r w:rsidR="00982E98">
        <w:noBreakHyphen/>
      </w:r>
      <w:r>
        <w:t>1235 SO AS TO PROVIDE AN INSURER MAY NOT REFUSE TO ISSUE, REFUSE TO RENEW, OR CANCEL A HOMEOWNER</w:t>
      </w:r>
      <w:r w:rsidR="00982E98" w:rsidRPr="00982E98">
        <w:t>’</w:t>
      </w:r>
      <w:r>
        <w:t>S INSURANCE POLICY BASED ON A CREDIT SCORE OR CREDIT REPORT.</w:t>
      </w:r>
    </w:p>
    <w:p w:rsidR="002C4937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4937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4937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2C4937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06E3A">
        <w:t>Article 1, Chapter 73, Title 38 of the 1976 Code is amended by adding: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982E98">
        <w:noBreakHyphen/>
      </w:r>
      <w:r>
        <w:t>73</w:t>
      </w:r>
      <w:r w:rsidR="00982E98">
        <w:noBreakHyphen/>
      </w:r>
      <w:r>
        <w:t>25.</w:t>
      </w:r>
      <w:r>
        <w:tab/>
        <w:t>(A)</w:t>
      </w:r>
      <w:r>
        <w:tab/>
        <w:t>A property casualty insurance rate</w:t>
      </w:r>
      <w:r w:rsidR="00982E98">
        <w:noBreakHyphen/>
      </w:r>
      <w:r>
        <w:t>making organization may not base the rate of a homeowner</w:t>
      </w:r>
      <w:r w:rsidR="00982E98" w:rsidRPr="00982E98">
        <w:t>’</w:t>
      </w:r>
      <w:r>
        <w:t>s insurance policy on a credit score or credit report.</w:t>
      </w:r>
      <w:r>
        <w:tab/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the purposes of this article: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982E98" w:rsidRPr="00982E98">
        <w:t>‘</w:t>
      </w:r>
      <w:r>
        <w:t>Consumer</w:t>
      </w:r>
      <w:r w:rsidR="00982E98" w:rsidRPr="00982E98">
        <w:t>’</w:t>
      </w:r>
      <w:r>
        <w:t xml:space="preserve"> means an individual person.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982E98" w:rsidRPr="00982E98">
        <w:t>‘</w:t>
      </w:r>
      <w:r>
        <w:t>Credit report</w:t>
      </w:r>
      <w:r w:rsidR="00982E98" w:rsidRPr="00982E98">
        <w:t>’</w:t>
      </w:r>
      <w:r>
        <w:t xml:space="preserve"> means a written, oral, or other communication of any information produced by a consumer reporting agency that bears on a consumer</w:t>
      </w:r>
      <w:r w:rsidR="00982E98" w:rsidRPr="00982E98">
        <w:t>’</w:t>
      </w:r>
      <w:r>
        <w:t>s creditworthiness, credit standing, credit capacity, character, general reputation, personal characteristics, or mode of living that is used or collected to serve as a factor in establishing the consumer</w:t>
      </w:r>
      <w:r w:rsidR="00982E98" w:rsidRPr="00982E98">
        <w:t>’</w:t>
      </w:r>
      <w:r>
        <w:t>s</w:t>
      </w:r>
      <w:r w:rsidRPr="00106E3A">
        <w:t xml:space="preserve"> </w:t>
      </w:r>
      <w:r>
        <w:t>eligibility for credit.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982E98" w:rsidRPr="00982E98">
        <w:t>‘</w:t>
      </w:r>
      <w:r>
        <w:t>Credit score</w:t>
      </w:r>
      <w:r w:rsidR="00982E98" w:rsidRPr="00982E98">
        <w:t>’</w:t>
      </w:r>
      <w:r>
        <w:t xml:space="preserve"> or </w:t>
      </w:r>
      <w:r w:rsidR="00982E98" w:rsidRPr="00982E98">
        <w:t>‘</w:t>
      </w:r>
      <w:r>
        <w:t>risk predictor</w:t>
      </w:r>
      <w:r w:rsidR="00982E98" w:rsidRPr="00982E98">
        <w:t>’</w:t>
      </w:r>
      <w:r>
        <w:t xml:space="preserve"> or </w:t>
      </w:r>
      <w:r w:rsidR="00982E98" w:rsidRPr="00982E98">
        <w:t>‘</w:t>
      </w:r>
      <w:r>
        <w:t>risk score</w:t>
      </w:r>
      <w:r w:rsidR="00982E98" w:rsidRPr="00982E98">
        <w:t>’</w:t>
      </w:r>
      <w:r>
        <w:t xml:space="preserve"> means a numeric value or categorization derived from a statistical tool or </w:t>
      </w:r>
      <w:r>
        <w:lastRenderedPageBreak/>
        <w:t>modeling system used to predict the likelihood of a consumer</w:t>
      </w:r>
      <w:r w:rsidR="00982E98" w:rsidRPr="00982E98">
        <w:t>’</w:t>
      </w:r>
      <w:r>
        <w:t>s credit behavior, including default.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="00982E98" w:rsidRPr="00982E98">
        <w:t>‘</w:t>
      </w:r>
      <w:r>
        <w:t>Consumer credit reporting agency</w:t>
      </w:r>
      <w:r w:rsidR="00982E98" w:rsidRPr="00982E98">
        <w:t>’</w:t>
      </w:r>
      <w:r>
        <w:t xml:space="preserve"> means an organization that regularly engages in the practice of assembling or evaluating consumer credit information, creating consumer credit reports, or creating consumer credit scores for use by third parties.”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982E98">
        <w:t>Article 13</w:t>
      </w:r>
      <w:r>
        <w:t>, Chapter 75, Title 38 of the 1976 Code is amended by adding: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982E98">
        <w:noBreakHyphen/>
      </w:r>
      <w:r>
        <w:t>75</w:t>
      </w:r>
      <w:r w:rsidR="00982E98">
        <w:noBreakHyphen/>
      </w:r>
      <w:r>
        <w:t>1235.</w:t>
      </w:r>
      <w:r>
        <w:tab/>
        <w:t>(A)</w:t>
      </w:r>
      <w:r>
        <w:tab/>
        <w:t>An insurer may not refuse to issue, refuse to renew, or cancel a homeowner</w:t>
      </w:r>
      <w:r w:rsidR="00982E98" w:rsidRPr="00982E98">
        <w:t>’</w:t>
      </w:r>
      <w:r>
        <w:t>s insurance policy based on a credit score or credit report.</w:t>
      </w:r>
      <w:r>
        <w:tab/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the purposes of this article: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982E98" w:rsidRPr="00982E98">
        <w:t>‘</w:t>
      </w:r>
      <w:r>
        <w:t>Consumer</w:t>
      </w:r>
      <w:r w:rsidR="00982E98" w:rsidRPr="00982E98">
        <w:t>’</w:t>
      </w:r>
      <w:r>
        <w:t xml:space="preserve"> means an individual person.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982E98" w:rsidRPr="00982E98">
        <w:t>‘</w:t>
      </w:r>
      <w:r>
        <w:t>Credit report</w:t>
      </w:r>
      <w:r w:rsidR="00982E98" w:rsidRPr="00982E98">
        <w:t>’</w:t>
      </w:r>
      <w:r>
        <w:t xml:space="preserve"> means a written, oral, or other communication of any information produced by a consumer reporting agency that bears on a consumer</w:t>
      </w:r>
      <w:r w:rsidR="00982E98" w:rsidRPr="00982E98">
        <w:t>’</w:t>
      </w:r>
      <w:r>
        <w:t>s creditworthiness, credit standing, credit capacity, character, general reputation, personal characteristics, or mode of living that is used or collected to serve as a factor in establishing the consumer</w:t>
      </w:r>
      <w:r w:rsidR="00982E98" w:rsidRPr="00982E98">
        <w:t>’</w:t>
      </w:r>
      <w:r>
        <w:t>s</w:t>
      </w:r>
      <w:r w:rsidRPr="00106E3A">
        <w:t xml:space="preserve"> </w:t>
      </w:r>
      <w:r>
        <w:t>eligibility for credit.</w:t>
      </w:r>
    </w:p>
    <w:p w:rsidR="00106E3A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982E98" w:rsidRPr="00982E98">
        <w:t>‘</w:t>
      </w:r>
      <w:r>
        <w:t>Credit score</w:t>
      </w:r>
      <w:r w:rsidR="00982E98" w:rsidRPr="00982E98">
        <w:t>’</w:t>
      </w:r>
      <w:r>
        <w:t xml:space="preserve"> or </w:t>
      </w:r>
      <w:r w:rsidR="00982E98" w:rsidRPr="00982E98">
        <w:t>‘</w:t>
      </w:r>
      <w:r>
        <w:t>risk predictor</w:t>
      </w:r>
      <w:r w:rsidR="00982E98" w:rsidRPr="00982E98">
        <w:t>’</w:t>
      </w:r>
      <w:r>
        <w:t xml:space="preserve"> or </w:t>
      </w:r>
      <w:r w:rsidR="00982E98" w:rsidRPr="00982E98">
        <w:t>‘</w:t>
      </w:r>
      <w:r>
        <w:t>risk score</w:t>
      </w:r>
      <w:r w:rsidR="00982E98" w:rsidRPr="00982E98">
        <w:t>’</w:t>
      </w:r>
      <w:r>
        <w:t xml:space="preserve"> means a numeric value or categorization derived from a statistical tool or modeling system used to predict the likelihood of a consumer</w:t>
      </w:r>
      <w:r w:rsidR="00982E98" w:rsidRPr="00982E98">
        <w:t>’</w:t>
      </w:r>
      <w:r>
        <w:t>s credit behavior, including default.</w:t>
      </w:r>
    </w:p>
    <w:p w:rsidR="002C4937" w:rsidRDefault="00106E3A" w:rsidP="00106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="00982E98" w:rsidRPr="00982E98">
        <w:t>‘</w:t>
      </w:r>
      <w:r>
        <w:t>Consumer credit reporting agency</w:t>
      </w:r>
      <w:r w:rsidR="00982E98" w:rsidRPr="00982E98">
        <w:t>’</w:t>
      </w:r>
      <w:r>
        <w:t xml:space="preserve"> means an organization that regularly engages in the practice of assembling or evaluating consumer credit information, creating consumer credit reports, or creating consumer credit scores for use by third parties.”</w:t>
      </w:r>
    </w:p>
    <w:p w:rsidR="002C4937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4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6E3A">
        <w:t>3</w:t>
      </w:r>
      <w:r>
        <w:t>.</w:t>
      </w:r>
      <w:r>
        <w:tab/>
        <w:t>This act takes effect upon approval by the Governor.</w:t>
      </w:r>
    </w:p>
    <w:p w:rsidR="002479E1" w:rsidRDefault="00982E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9E1" w:rsidRDefault="002479E1" w:rsidP="00EF0B92">
      <w:pPr>
        <w:suppressAutoHyphens/>
      </w:pPr>
    </w:p>
    <w:sectPr w:rsidR="002479E1" w:rsidSect="00EF0B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937" w:rsidRDefault="002C4937" w:rsidP="009F0C77">
      <w:r>
        <w:separator/>
      </w:r>
    </w:p>
  </w:endnote>
  <w:endnote w:type="continuationSeparator" w:id="0">
    <w:p w:rsidR="002C4937" w:rsidRDefault="002C49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F5B791-F88B-4749-9DA6-80CB58899ECF}"/>
    <w:embedBold r:id="rId2" w:fontKey="{D2B224B8-A02E-4A82-B23B-B17BD75B06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9596A6-7753-410B-8000-B96F3294C0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5F2E13-1663-4AF5-B0E0-835A019A5E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5ED74C-40FF-4351-926A-1063823597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B92" w:rsidRPr="002479E1" w:rsidRDefault="00EF0B92" w:rsidP="002479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[4181]</w:t>
    </w:r>
    <w:r>
      <w:tab/>
    </w:r>
    <w:r w:rsidR="00E14AE3">
      <w:fldChar w:fldCharType="begin"/>
    </w:r>
    <w:r w:rsidR="00E14AE3">
      <w:instrText xml:space="preserve"> PAGE  \* MERGEFORMAT </w:instrText>
    </w:r>
    <w:r w:rsidR="00E14AE3">
      <w:fldChar w:fldCharType="separate"/>
    </w:r>
    <w:r w:rsidR="00281D25">
      <w:rPr>
        <w:noProof/>
      </w:rPr>
      <w:t>1</w:t>
    </w:r>
    <w:r w:rsidR="00E14A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937" w:rsidRDefault="002C4937" w:rsidP="009F0C77">
      <w:r>
        <w:separator/>
      </w:r>
    </w:p>
  </w:footnote>
  <w:footnote w:type="continuationSeparator" w:id="0">
    <w:p w:rsidR="002C4937" w:rsidRDefault="002C49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03AB13"/>
    <w:docVar w:name="CoverBillType" w:val="b"/>
    <w:docVar w:name="docpath" w:val="L:\Council\bills\AGM\18003AB13.DOCX"/>
    <w:docVar w:name="dvBillNumber" w:val="418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228B3"/>
    <w:rsid w:val="00011869"/>
    <w:rsid w:val="00022838"/>
    <w:rsid w:val="00066E8F"/>
    <w:rsid w:val="000E1785"/>
    <w:rsid w:val="000F40FA"/>
    <w:rsid w:val="00106E3A"/>
    <w:rsid w:val="0010776B"/>
    <w:rsid w:val="00133E66"/>
    <w:rsid w:val="001435A3"/>
    <w:rsid w:val="0017098E"/>
    <w:rsid w:val="00176B97"/>
    <w:rsid w:val="00184CB8"/>
    <w:rsid w:val="001D08F2"/>
    <w:rsid w:val="001D525B"/>
    <w:rsid w:val="001D7F4F"/>
    <w:rsid w:val="002228B3"/>
    <w:rsid w:val="002321B6"/>
    <w:rsid w:val="002479E1"/>
    <w:rsid w:val="00250967"/>
    <w:rsid w:val="002543C8"/>
    <w:rsid w:val="00281D25"/>
    <w:rsid w:val="00284AAE"/>
    <w:rsid w:val="002C4937"/>
    <w:rsid w:val="002E5912"/>
    <w:rsid w:val="00301B21"/>
    <w:rsid w:val="00325348"/>
    <w:rsid w:val="0032732C"/>
    <w:rsid w:val="00336AD0"/>
    <w:rsid w:val="0036326A"/>
    <w:rsid w:val="0037079A"/>
    <w:rsid w:val="003D01E8"/>
    <w:rsid w:val="003E5288"/>
    <w:rsid w:val="003F6D79"/>
    <w:rsid w:val="0040759D"/>
    <w:rsid w:val="0041760A"/>
    <w:rsid w:val="00417C01"/>
    <w:rsid w:val="004809EE"/>
    <w:rsid w:val="004E7D54"/>
    <w:rsid w:val="00522B0B"/>
    <w:rsid w:val="005273C6"/>
    <w:rsid w:val="00530A69"/>
    <w:rsid w:val="00545593"/>
    <w:rsid w:val="00577C6C"/>
    <w:rsid w:val="005C2FE2"/>
    <w:rsid w:val="005E2BC9"/>
    <w:rsid w:val="005F4F00"/>
    <w:rsid w:val="00605102"/>
    <w:rsid w:val="006215AA"/>
    <w:rsid w:val="006913C9"/>
    <w:rsid w:val="0069470D"/>
    <w:rsid w:val="00702B48"/>
    <w:rsid w:val="00734F00"/>
    <w:rsid w:val="007A70AE"/>
    <w:rsid w:val="007E3C97"/>
    <w:rsid w:val="008362E8"/>
    <w:rsid w:val="008A1768"/>
    <w:rsid w:val="008F0F33"/>
    <w:rsid w:val="008F4429"/>
    <w:rsid w:val="0094021A"/>
    <w:rsid w:val="00982E9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68FD"/>
    <w:rsid w:val="00B412D4"/>
    <w:rsid w:val="00B9761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938"/>
    <w:rsid w:val="00E14AE3"/>
    <w:rsid w:val="00E41911"/>
    <w:rsid w:val="00E92EEF"/>
    <w:rsid w:val="00EE32F2"/>
    <w:rsid w:val="00EF0B9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81384A-2350-45D7-B7D5-CDA18054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B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B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0B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81_2013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A22BC-B5AF-4C1A-8CD2-AFF115A40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587</Words>
  <Characters>3350</Characters>
  <Application>Microsoft Office Word</Application>
  <DocSecurity>0</DocSecurity>
  <Lines>27</Lines>
  <Paragraphs>7</Paragraphs>
  <ScaleCrop>false</ScaleCrop>
  <Company>LPITS</Company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4181: Homeowner's insurance policy - South Carolina Legislature Online</dc:title>
  <dc:creator>angiemorgan</dc:creator>
  <cp:lastModifiedBy>N Cumfer</cp:lastModifiedBy>
  <cp:revision>7</cp:revision>
  <cp:lastPrinted>2013-05-21T13:03:00Z</cp:lastPrinted>
  <dcterms:created xsi:type="dcterms:W3CDTF">2013-05-21T18:07:00Z</dcterms:created>
  <dcterms:modified xsi:type="dcterms:W3CDTF">2014-12-05T16:52:00Z</dcterms:modified>
</cp:coreProperties>
</file>