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78" w:rsidRDefault="00044278" w:rsidP="00044278">
      <w:pPr>
        <w:widowControl w:val="0"/>
        <w:jc w:val="center"/>
      </w:pPr>
      <w:r w:rsidRPr="00044278">
        <w:rPr>
          <w:b/>
        </w:rPr>
        <w:t>South Carolina General Assembly</w:t>
      </w:r>
    </w:p>
    <w:p w:rsidR="00044278" w:rsidRDefault="00044278" w:rsidP="00044278">
      <w:pPr>
        <w:widowControl w:val="0"/>
        <w:jc w:val="center"/>
      </w:pPr>
      <w:r>
        <w:t>120th Session, 2013-2014</w:t>
      </w: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jc w:val="left"/>
        <w:rPr>
          <w:b/>
        </w:rPr>
      </w:pPr>
      <w:r w:rsidRPr="00044278">
        <w:rPr>
          <w:b/>
        </w:rPr>
        <w:t>H. 4187</w:t>
      </w:r>
    </w:p>
    <w:p w:rsidR="00044278" w:rsidRDefault="00044278" w:rsidP="00044278">
      <w:pPr>
        <w:widowControl w:val="0"/>
        <w:jc w:val="left"/>
        <w:rPr>
          <w:b/>
        </w:rPr>
      </w:pPr>
    </w:p>
    <w:p w:rsidR="00044278" w:rsidRDefault="00044278" w:rsidP="00044278">
      <w:pPr>
        <w:widowControl w:val="0"/>
        <w:jc w:val="left"/>
      </w:pPr>
      <w:r w:rsidRPr="00044278">
        <w:rPr>
          <w:b/>
        </w:rPr>
        <w:t>STATUS INFORMATION</w:t>
      </w: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jc w:val="left"/>
      </w:pPr>
      <w:r>
        <w:t>House Resolution</w:t>
      </w:r>
    </w:p>
    <w:p w:rsidR="00044278" w:rsidRDefault="0099110A" w:rsidP="00044278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44278" w:rsidRDefault="00044278" w:rsidP="00044278">
      <w:pPr>
        <w:widowControl w:val="0"/>
        <w:jc w:val="left"/>
      </w:pPr>
      <w:r>
        <w:t>Document Path: l:\council\bills\gm\29778cm13.docx</w:t>
      </w: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jc w:val="left"/>
      </w:pPr>
      <w:r>
        <w:t>Introduced in the House on May 22, 2013</w:t>
      </w:r>
    </w:p>
    <w:p w:rsidR="00044278" w:rsidRDefault="00044278" w:rsidP="00044278">
      <w:pPr>
        <w:widowControl w:val="0"/>
        <w:jc w:val="left"/>
      </w:pPr>
      <w:r>
        <w:t>Adopted by the House on May 22, 2013</w:t>
      </w: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jc w:val="left"/>
      </w:pPr>
      <w:r>
        <w:t xml:space="preserve">Summary: </w:t>
      </w:r>
      <w:r w:rsidR="00F4759D">
        <w:t>Christ Church Episcopal School Boys Varsity Golf Team</w:t>
      </w: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jc w:val="left"/>
      </w:pPr>
    </w:p>
    <w:p w:rsidR="00044278" w:rsidRDefault="00044278" w:rsidP="000442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278">
        <w:rPr>
          <w:b/>
        </w:rPr>
        <w:t>HISTORY OF LEGISLATIVE ACTIONS</w:t>
      </w:r>
    </w:p>
    <w:p w:rsidR="00044278" w:rsidRDefault="00044278" w:rsidP="000442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4278" w:rsidRPr="00044278" w:rsidRDefault="00044278" w:rsidP="000442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278">
        <w:rPr>
          <w:u w:val="single"/>
        </w:rPr>
        <w:tab/>
        <w:t>Date</w:t>
      </w:r>
      <w:r w:rsidRPr="00044278">
        <w:rPr>
          <w:u w:val="single"/>
        </w:rPr>
        <w:tab/>
        <w:t>Body</w:t>
      </w:r>
      <w:r w:rsidRPr="00044278">
        <w:rPr>
          <w:u w:val="single"/>
        </w:rPr>
        <w:tab/>
        <w:t>Action Description with journal page number</w:t>
      </w:r>
      <w:r w:rsidRPr="00044278">
        <w:rPr>
          <w:u w:val="single"/>
        </w:rPr>
        <w:tab/>
      </w:r>
      <w:bookmarkStart w:id="0" w:name="_GoBack"/>
      <w:bookmarkEnd w:id="0"/>
    </w:p>
    <w:p w:rsidR="00EA1F62" w:rsidRDefault="00EA1F62" w:rsidP="00EA1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296AC7">
        <w:t>Introduced and adopted (</w:t>
      </w:r>
      <w:hyperlink r:id="rId7" w:history="1">
        <w:r w:rsidRPr="00296AC7">
          <w:rPr>
            <w:rStyle w:val="Hyperlink"/>
          </w:rPr>
          <w:t>House Journal</w:t>
        </w:r>
        <w:r w:rsidRPr="00296AC7">
          <w:rPr>
            <w:rStyle w:val="Hyperlink"/>
          </w:rPr>
          <w:noBreakHyphen/>
          <w:t>page 7</w:t>
        </w:r>
      </w:hyperlink>
      <w:r w:rsidRPr="00296AC7">
        <w:t>)</w:t>
      </w:r>
    </w:p>
    <w:p w:rsidR="00EA1F62" w:rsidRDefault="00EA1F62" w:rsidP="00EA1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278" w:rsidRPr="00044278" w:rsidRDefault="00044278" w:rsidP="00044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278" w:rsidRDefault="00044278" w:rsidP="00044278">
      <w:r w:rsidRPr="00044278">
        <w:rPr>
          <w:b/>
        </w:rPr>
        <w:t>VERSIONS OF THIS BILL</w:t>
      </w:r>
    </w:p>
    <w:p w:rsidR="00044278" w:rsidRDefault="00044278" w:rsidP="00044278"/>
    <w:p w:rsidR="00044278" w:rsidRDefault="00890604" w:rsidP="00044278">
      <w:hyperlink r:id="rId8" w:history="1">
        <w:r w:rsidR="00044278">
          <w:rPr>
            <w:rStyle w:val="Hyperlink"/>
          </w:rPr>
          <w:t>5/22/2013</w:t>
        </w:r>
      </w:hyperlink>
    </w:p>
    <w:p w:rsidR="00044278" w:rsidRDefault="00044278" w:rsidP="00044278"/>
    <w:p w:rsidR="00044278" w:rsidRDefault="00044278" w:rsidP="00044278">
      <w:pPr>
        <w:sectPr w:rsidR="00044278" w:rsidSect="000442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9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7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CHRIST CHURCH EPISCOPAL SCHOOL BOYS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67DF" w:rsidRDefault="002339F4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67DF">
        <w:t xml:space="preserve">the South Carolina House of Representatives is pleased to learn that the members of the Christ Church Episcopal School golf team </w:t>
      </w:r>
      <w:r w:rsidR="003067DF">
        <w:rPr>
          <w:color w:val="000000" w:themeColor="text1"/>
          <w:u w:color="000000" w:themeColor="text1"/>
        </w:rPr>
        <w:t xml:space="preserve">of Greenville County </w:t>
      </w:r>
      <w:r w:rsidR="003067DF">
        <w:t xml:space="preserve">took top honors at the state competition </w:t>
      </w:r>
      <w:r w:rsidR="002A6CCE">
        <w:t>i</w:t>
      </w:r>
      <w:r w:rsidR="003067DF">
        <w:t xml:space="preserve">n </w:t>
      </w:r>
      <w:r w:rsidR="002A6CCE">
        <w:t>May 2013</w:t>
      </w:r>
      <w:r w:rsidR="003067DF">
        <w:t xml:space="preserve"> at </w:t>
      </w:r>
      <w:r w:rsidR="001E734E">
        <w:t>Pinecrest Golf Club</w:t>
      </w:r>
      <w:r w:rsidR="003067DF">
        <w:t xml:space="preserve"> in </w:t>
      </w:r>
      <w:r w:rsidR="001E734E">
        <w:t>Bluffton</w:t>
      </w:r>
      <w:r w:rsidR="003067DF">
        <w:t>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6CCE">
        <w:t xml:space="preserve">as if thirteen were their lucky number, the Christ Church Cavaliers </w:t>
      </w:r>
      <w:r w:rsidR="00253AE2">
        <w:t>confidently entered the state championship tournament to claim the school</w:t>
      </w:r>
      <w:r w:rsidR="00023378" w:rsidRPr="00023378">
        <w:t>’</w:t>
      </w:r>
      <w:r w:rsidR="00253AE2">
        <w:t>s thirteenth golf title and finished ten strokes ahead of their nearest challenger, St. Joseph</w:t>
      </w:r>
      <w:r w:rsidR="00023378" w:rsidRPr="00023378">
        <w:t>’</w:t>
      </w:r>
      <w:r w:rsidR="00253AE2">
        <w:t>s Catholic School of Greenville;</w:t>
      </w:r>
      <w:r>
        <w:t xml:space="preserve"> and</w:t>
      </w:r>
    </w:p>
    <w:p w:rsidR="00253AE2" w:rsidRDefault="00253AE2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3AE2" w:rsidRDefault="00253AE2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carding a 613 for the tournament, the Cavaliers </w:t>
      </w:r>
      <w:r w:rsidR="00023378">
        <w:t>redeem</w:t>
      </w:r>
      <w:r>
        <w:t>ed themselves for their second</w:t>
      </w:r>
      <w:r w:rsidR="00023378">
        <w:noBreakHyphen/>
      </w:r>
      <w:r>
        <w:t>place finish in the 2012 state championship; and</w:t>
      </w: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Cavalier sophomore Jackson Weede won the individual title finishing just three over par with a 148, and teammate Stephen Reynolds tied for the sixth place in the tournament with 152; and </w:t>
      </w: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only two Cavalier golfers </w:t>
      </w:r>
      <w:r w:rsidR="00023378">
        <w:t>finished</w:t>
      </w:r>
      <w:r>
        <w:t xml:space="preserve"> in the top ten, the strong depth of individual players kept Christ Church in the tournament competition shooting </w:t>
      </w:r>
      <w:r w:rsidR="00253AE2">
        <w:t xml:space="preserve">an even </w:t>
      </w:r>
      <w:r>
        <w:t xml:space="preserve">five strokes ahead </w:t>
      </w:r>
      <w:r w:rsidR="00023378">
        <w:t>o</w:t>
      </w:r>
      <w:r>
        <w:t xml:space="preserve">f </w:t>
      </w:r>
      <w:r w:rsidR="00253AE2">
        <w:t>St. Joseph</w:t>
      </w:r>
      <w:r w:rsidR="00023378" w:rsidRPr="00023378">
        <w:t>’</w:t>
      </w:r>
      <w:r w:rsidR="00253AE2">
        <w:t>s both days</w:t>
      </w:r>
      <w:r>
        <w:t>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and greens</w:t>
      </w:r>
      <w:r>
        <w:rPr>
          <w:color w:val="000000" w:themeColor="text1"/>
          <w:u w:color="000000" w:themeColor="text1"/>
        </w:rPr>
        <w:t xml:space="preserve">, Head </w:t>
      </w:r>
      <w:r>
        <w:t>Coach Kristen Rooke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023378">
        <w:rPr>
          <w:color w:val="000000" w:themeColor="text1"/>
          <w:u w:color="000000" w:themeColor="text1"/>
        </w:rPr>
        <w:t>accomplished</w:t>
      </w:r>
      <w:r>
        <w:rPr>
          <w:color w:val="000000" w:themeColor="text1"/>
          <w:u w:color="000000" w:themeColor="text1"/>
        </w:rPr>
        <w:t xml:space="preserve"> coaching </w:t>
      </w:r>
      <w:r w:rsidR="00023378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 xml:space="preserve">used their athletic ability and </w:t>
      </w:r>
      <w:r w:rsidR="00023378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to forge a championship team and teach these athletes lessons for the course of life;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F4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</w:t>
      </w:r>
      <w:r w:rsidR="002A6CCE">
        <w:rPr>
          <w:color w:val="000000" w:themeColor="text1"/>
          <w:u w:color="000000" w:themeColor="text1"/>
        </w:rPr>
        <w:t>ified by</w:t>
      </w:r>
      <w:r>
        <w:rPr>
          <w:color w:val="000000" w:themeColor="text1"/>
          <w:u w:color="000000" w:themeColor="text1"/>
        </w:rPr>
        <w:t xml:space="preserve"> the pride and </w:t>
      </w:r>
      <w:r w:rsidR="00023378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A6CCE">
        <w:t>Christ Church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023378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>s in the days ahead</w:t>
      </w:r>
      <w:r w:rsidR="002339F4">
        <w:t>.  Now, therefore,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7DF" w:rsidRDefault="002339F4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67DF">
        <w:t xml:space="preserve"> the members of the South Carolina House of Representatives, by this resolution, r</w:t>
      </w:r>
      <w:r w:rsidR="003067DF">
        <w:rPr>
          <w:color w:val="000000" w:themeColor="text1"/>
          <w:u w:color="000000" w:themeColor="text1"/>
        </w:rPr>
        <w:t xml:space="preserve">ecognize and honor the </w:t>
      </w:r>
      <w:r w:rsidR="003067DF">
        <w:t>Christ Church Episcopal School boys varsity golf</w:t>
      </w:r>
      <w:r w:rsidR="003067DF">
        <w:rPr>
          <w:color w:val="000000" w:themeColor="text1"/>
          <w:u w:color="000000" w:themeColor="text1"/>
        </w:rPr>
        <w:t xml:space="preserve"> </w:t>
      </w:r>
      <w:r w:rsidR="003067DF" w:rsidRPr="00E542AE">
        <w:rPr>
          <w:color w:val="000000" w:themeColor="text1"/>
          <w:u w:color="000000" w:themeColor="text1"/>
        </w:rPr>
        <w:t>team</w:t>
      </w:r>
      <w:r w:rsidR="003067DF">
        <w:rPr>
          <w:color w:val="000000" w:themeColor="text1"/>
          <w:u w:color="000000" w:themeColor="text1"/>
        </w:rPr>
        <w:t>, coaches, and school officials</w:t>
      </w:r>
      <w:r w:rsidR="003067DF" w:rsidRPr="00E542AE">
        <w:rPr>
          <w:color w:val="000000" w:themeColor="text1"/>
          <w:u w:color="000000" w:themeColor="text1"/>
        </w:rPr>
        <w:t xml:space="preserve"> for </w:t>
      </w:r>
      <w:r w:rsidR="003067DF">
        <w:rPr>
          <w:color w:val="000000" w:themeColor="text1"/>
          <w:u w:color="000000" w:themeColor="text1"/>
        </w:rPr>
        <w:t>an</w:t>
      </w:r>
      <w:r w:rsidR="003067DF" w:rsidRPr="00E542AE">
        <w:rPr>
          <w:color w:val="000000" w:themeColor="text1"/>
          <w:u w:color="000000" w:themeColor="text1"/>
        </w:rPr>
        <w:t xml:space="preserve"> outstanding season and </w:t>
      </w:r>
      <w:r w:rsidR="003067DF">
        <w:rPr>
          <w:color w:val="000000" w:themeColor="text1"/>
          <w:u w:color="000000" w:themeColor="text1"/>
        </w:rPr>
        <w:t>congratulate them for winnin</w:t>
      </w:r>
      <w:r w:rsidR="003067DF" w:rsidRPr="00E542AE">
        <w:rPr>
          <w:color w:val="000000" w:themeColor="text1"/>
          <w:u w:color="000000" w:themeColor="text1"/>
        </w:rPr>
        <w:t xml:space="preserve">g the </w:t>
      </w:r>
      <w:r w:rsidR="003067DF">
        <w:rPr>
          <w:color w:val="000000" w:themeColor="text1"/>
          <w:u w:color="000000" w:themeColor="text1"/>
        </w:rPr>
        <w:t xml:space="preserve">2013 South Carolina </w:t>
      </w:r>
      <w:r w:rsidR="003067DF" w:rsidRPr="00E542AE">
        <w:rPr>
          <w:color w:val="000000" w:themeColor="text1"/>
          <w:u w:color="000000" w:themeColor="text1"/>
        </w:rPr>
        <w:t>Class</w:t>
      </w:r>
      <w:r w:rsidR="003067DF">
        <w:rPr>
          <w:color w:val="000000" w:themeColor="text1"/>
          <w:u w:color="000000" w:themeColor="text1"/>
        </w:rPr>
        <w:t xml:space="preserve"> A </w:t>
      </w:r>
      <w:r w:rsidR="003067DF" w:rsidRPr="00E542AE">
        <w:rPr>
          <w:color w:val="000000" w:themeColor="text1"/>
          <w:u w:color="000000" w:themeColor="text1"/>
        </w:rPr>
        <w:t xml:space="preserve">State Championship </w:t>
      </w:r>
      <w:r w:rsidR="003067DF">
        <w:rPr>
          <w:color w:val="000000" w:themeColor="text1"/>
          <w:u w:color="000000" w:themeColor="text1"/>
        </w:rPr>
        <w:t>t</w:t>
      </w:r>
      <w:r w:rsidR="003067DF" w:rsidRPr="00E542AE">
        <w:rPr>
          <w:color w:val="000000" w:themeColor="text1"/>
          <w:u w:color="000000" w:themeColor="text1"/>
        </w:rPr>
        <w:t>itle.</w:t>
      </w:r>
    </w:p>
    <w:p w:rsidR="003067DF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Upper School Director Peter Sanders and Coach Kristen Rooke.</w:t>
      </w:r>
    </w:p>
    <w:p w:rsidR="00D04B89" w:rsidRDefault="000233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B89" w:rsidRDefault="00D04B89" w:rsidP="00044278">
      <w:pPr>
        <w:suppressAutoHyphens/>
      </w:pPr>
    </w:p>
    <w:sectPr w:rsidR="00D04B89" w:rsidSect="0004427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AE2" w:rsidRDefault="00253AE2" w:rsidP="009F0C77">
      <w:r>
        <w:separator/>
      </w:r>
    </w:p>
  </w:endnote>
  <w:endnote w:type="continuationSeparator" w:id="0">
    <w:p w:rsidR="00253AE2" w:rsidRDefault="00253A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1F678-EEFC-4C86-AA92-8DA5DC71A00F}"/>
    <w:embedBold r:id="rId2" w:fontKey="{AD63FFCB-BB6B-4B50-BA40-B607C8A671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8C4D50-5201-4889-BF7B-0FACD9DC0B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4D4B22-B5EA-4C77-8AC7-01B3BA9D8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2907D0-6A91-45B1-8E70-404E5D4E6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278" w:rsidRPr="00D04B89" w:rsidRDefault="00044278" w:rsidP="00D04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[4187]</w:t>
    </w:r>
    <w:r>
      <w:tab/>
    </w:r>
    <w:r w:rsidR="00B9178B">
      <w:fldChar w:fldCharType="begin"/>
    </w:r>
    <w:r w:rsidR="0099110A">
      <w:instrText xml:space="preserve"> PAGE  \* MERGEFORMAT </w:instrText>
    </w:r>
    <w:r w:rsidR="00B9178B">
      <w:fldChar w:fldCharType="separate"/>
    </w:r>
    <w:r w:rsidR="00890604">
      <w:rPr>
        <w:noProof/>
      </w:rPr>
      <w:t>1</w:t>
    </w:r>
    <w:r w:rsidR="00B917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AE2" w:rsidRDefault="00253AE2" w:rsidP="009F0C77">
      <w:r>
        <w:separator/>
      </w:r>
    </w:p>
  </w:footnote>
  <w:footnote w:type="continuationSeparator" w:id="0">
    <w:p w:rsidR="00253AE2" w:rsidRDefault="00253A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8CM13"/>
    <w:docVar w:name="CoverBillType" w:val="r"/>
    <w:docVar w:name="docpath" w:val="L:\Council\bills\GM\29778CM13.DOCX"/>
    <w:docVar w:name="dvBillNumber" w:val="41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157B"/>
    <w:rsid w:val="00011869"/>
    <w:rsid w:val="00023378"/>
    <w:rsid w:val="00044278"/>
    <w:rsid w:val="000E1785"/>
    <w:rsid w:val="000F40FA"/>
    <w:rsid w:val="0010776B"/>
    <w:rsid w:val="00111685"/>
    <w:rsid w:val="00133E66"/>
    <w:rsid w:val="001435A3"/>
    <w:rsid w:val="0018638F"/>
    <w:rsid w:val="001D08F2"/>
    <w:rsid w:val="001D525B"/>
    <w:rsid w:val="001D7F4F"/>
    <w:rsid w:val="001E734E"/>
    <w:rsid w:val="002321B6"/>
    <w:rsid w:val="002339F4"/>
    <w:rsid w:val="00250967"/>
    <w:rsid w:val="00253AE2"/>
    <w:rsid w:val="002543C8"/>
    <w:rsid w:val="00284AAE"/>
    <w:rsid w:val="002A6CCE"/>
    <w:rsid w:val="002E5912"/>
    <w:rsid w:val="002E5F18"/>
    <w:rsid w:val="00301B21"/>
    <w:rsid w:val="003067DF"/>
    <w:rsid w:val="00325348"/>
    <w:rsid w:val="0032732C"/>
    <w:rsid w:val="00336AD0"/>
    <w:rsid w:val="0037079A"/>
    <w:rsid w:val="003D01E8"/>
    <w:rsid w:val="003D157B"/>
    <w:rsid w:val="003E5288"/>
    <w:rsid w:val="003F6D79"/>
    <w:rsid w:val="0041760A"/>
    <w:rsid w:val="00417C01"/>
    <w:rsid w:val="004809EE"/>
    <w:rsid w:val="0048395D"/>
    <w:rsid w:val="004E7D54"/>
    <w:rsid w:val="005273C6"/>
    <w:rsid w:val="00530A69"/>
    <w:rsid w:val="00545593"/>
    <w:rsid w:val="00550285"/>
    <w:rsid w:val="00577C6C"/>
    <w:rsid w:val="005C2FE2"/>
    <w:rsid w:val="005E2BC9"/>
    <w:rsid w:val="00605102"/>
    <w:rsid w:val="006215AA"/>
    <w:rsid w:val="006913C9"/>
    <w:rsid w:val="0069470D"/>
    <w:rsid w:val="00734F00"/>
    <w:rsid w:val="007371E1"/>
    <w:rsid w:val="007A70AE"/>
    <w:rsid w:val="007F5781"/>
    <w:rsid w:val="0082673B"/>
    <w:rsid w:val="008362E8"/>
    <w:rsid w:val="00890604"/>
    <w:rsid w:val="008A1768"/>
    <w:rsid w:val="008F0F33"/>
    <w:rsid w:val="008F4429"/>
    <w:rsid w:val="009254C8"/>
    <w:rsid w:val="0094021A"/>
    <w:rsid w:val="0099110A"/>
    <w:rsid w:val="009B44AF"/>
    <w:rsid w:val="009C6A0B"/>
    <w:rsid w:val="009D7F4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178B"/>
    <w:rsid w:val="00BE3C22"/>
    <w:rsid w:val="00C0345E"/>
    <w:rsid w:val="00C05511"/>
    <w:rsid w:val="00C3483A"/>
    <w:rsid w:val="00C74E9D"/>
    <w:rsid w:val="00C82FD3"/>
    <w:rsid w:val="00C92819"/>
    <w:rsid w:val="00CC6B7B"/>
    <w:rsid w:val="00CD2089"/>
    <w:rsid w:val="00D04B89"/>
    <w:rsid w:val="00D73A67"/>
    <w:rsid w:val="00D75B37"/>
    <w:rsid w:val="00D970A9"/>
    <w:rsid w:val="00DF3845"/>
    <w:rsid w:val="00E41911"/>
    <w:rsid w:val="00E7734D"/>
    <w:rsid w:val="00E92EEF"/>
    <w:rsid w:val="00EA1F62"/>
    <w:rsid w:val="00F24442"/>
    <w:rsid w:val="00F4759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0A9494-2DAD-4325-B931-DC850E5B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42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7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4194D-2322-4A04-AFC0-6F2F6240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4187: Christ Church Episcopal School Boys Varsity Golf Team - South Carolina Legislature Online</dc:title>
  <dc:creator>%USERNAME%</dc:creator>
  <cp:lastModifiedBy>N Cumfer</cp:lastModifiedBy>
  <cp:revision>9</cp:revision>
  <cp:lastPrinted>2013-05-21T13:53:00Z</cp:lastPrinted>
  <dcterms:created xsi:type="dcterms:W3CDTF">2013-05-22T15:07:00Z</dcterms:created>
  <dcterms:modified xsi:type="dcterms:W3CDTF">2014-12-05T16:52:00Z</dcterms:modified>
</cp:coreProperties>
</file>