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ECC" w:rsidRDefault="00331ECC" w:rsidP="00331ECC">
      <w:pPr>
        <w:widowControl w:val="0"/>
        <w:jc w:val="center"/>
      </w:pPr>
      <w:r w:rsidRPr="00331ECC">
        <w:rPr>
          <w:b/>
        </w:rPr>
        <w:t>South Carolina General Assembly</w:t>
      </w:r>
    </w:p>
    <w:p w:rsidR="00331ECC" w:rsidRDefault="00331ECC" w:rsidP="00331ECC">
      <w:pPr>
        <w:widowControl w:val="0"/>
        <w:jc w:val="center"/>
      </w:pPr>
      <w:r>
        <w:t>120th Session, 2013-2014</w:t>
      </w:r>
    </w:p>
    <w:p w:rsidR="00331ECC" w:rsidRDefault="00331ECC" w:rsidP="00331ECC">
      <w:pPr>
        <w:widowControl w:val="0"/>
        <w:jc w:val="left"/>
      </w:pPr>
    </w:p>
    <w:p w:rsidR="00331ECC" w:rsidRDefault="00331ECC" w:rsidP="00331ECC">
      <w:pPr>
        <w:widowControl w:val="0"/>
        <w:jc w:val="left"/>
        <w:rPr>
          <w:b/>
        </w:rPr>
      </w:pPr>
      <w:r w:rsidRPr="00331ECC">
        <w:rPr>
          <w:b/>
        </w:rPr>
        <w:t>H. 4281</w:t>
      </w:r>
    </w:p>
    <w:p w:rsidR="00331ECC" w:rsidRDefault="00331ECC" w:rsidP="00331ECC">
      <w:pPr>
        <w:widowControl w:val="0"/>
        <w:jc w:val="left"/>
        <w:rPr>
          <w:b/>
        </w:rPr>
      </w:pPr>
    </w:p>
    <w:p w:rsidR="00331ECC" w:rsidRDefault="00331ECC" w:rsidP="00331ECC">
      <w:pPr>
        <w:widowControl w:val="0"/>
        <w:jc w:val="left"/>
      </w:pPr>
      <w:r w:rsidRPr="00331ECC">
        <w:rPr>
          <w:b/>
        </w:rPr>
        <w:t>STATUS INFORMATION</w:t>
      </w:r>
    </w:p>
    <w:p w:rsidR="00331ECC" w:rsidRDefault="00331ECC" w:rsidP="00331ECC">
      <w:pPr>
        <w:widowControl w:val="0"/>
        <w:jc w:val="left"/>
      </w:pPr>
    </w:p>
    <w:p w:rsidR="00331ECC" w:rsidRDefault="00331ECC" w:rsidP="00331ECC">
      <w:pPr>
        <w:widowControl w:val="0"/>
        <w:jc w:val="left"/>
      </w:pPr>
      <w:r>
        <w:t>House Resolution</w:t>
      </w:r>
    </w:p>
    <w:p w:rsidR="00331ECC" w:rsidRDefault="00331ECC" w:rsidP="00331ECC">
      <w:pPr>
        <w:widowControl w:val="0"/>
        <w:jc w:val="left"/>
      </w:pPr>
      <w:r>
        <w:t>Sponsors: Rep. Govan</w:t>
      </w:r>
    </w:p>
    <w:p w:rsidR="00331ECC" w:rsidRDefault="00331ECC" w:rsidP="00331ECC">
      <w:pPr>
        <w:widowControl w:val="0"/>
        <w:jc w:val="left"/>
      </w:pPr>
      <w:r>
        <w:t>Document Path: l:\council\bills\rm\1317cm13.docx</w:t>
      </w:r>
    </w:p>
    <w:p w:rsidR="00331ECC" w:rsidRDefault="00331ECC" w:rsidP="00331ECC">
      <w:pPr>
        <w:widowControl w:val="0"/>
        <w:jc w:val="left"/>
      </w:pPr>
    </w:p>
    <w:p w:rsidR="00331ECC" w:rsidRDefault="00331ECC" w:rsidP="00331ECC">
      <w:pPr>
        <w:widowControl w:val="0"/>
        <w:jc w:val="left"/>
      </w:pPr>
      <w:r>
        <w:t>Introduced in the House on June 4, 2013</w:t>
      </w:r>
    </w:p>
    <w:p w:rsidR="00331ECC" w:rsidRDefault="00331ECC" w:rsidP="00331ECC">
      <w:pPr>
        <w:widowControl w:val="0"/>
        <w:jc w:val="left"/>
      </w:pPr>
      <w:r>
        <w:t>Adopted by the House on June 4, 2013</w:t>
      </w:r>
    </w:p>
    <w:p w:rsidR="00331ECC" w:rsidRDefault="00331ECC" w:rsidP="00331ECC">
      <w:pPr>
        <w:widowControl w:val="0"/>
        <w:jc w:val="left"/>
      </w:pPr>
    </w:p>
    <w:p w:rsidR="00331ECC" w:rsidRDefault="00331ECC" w:rsidP="00331ECC">
      <w:pPr>
        <w:widowControl w:val="0"/>
        <w:jc w:val="left"/>
      </w:pPr>
      <w:r>
        <w:t xml:space="preserve">Summary: </w:t>
      </w:r>
      <w:r w:rsidR="00094CC0">
        <w:t>Deacon David Phillips</w:t>
      </w:r>
    </w:p>
    <w:p w:rsidR="00331ECC" w:rsidRDefault="00331ECC" w:rsidP="00331ECC">
      <w:pPr>
        <w:widowControl w:val="0"/>
        <w:jc w:val="left"/>
      </w:pPr>
    </w:p>
    <w:p w:rsidR="00331ECC" w:rsidRDefault="00331ECC" w:rsidP="00331ECC">
      <w:pPr>
        <w:widowControl w:val="0"/>
        <w:jc w:val="left"/>
      </w:pPr>
    </w:p>
    <w:p w:rsidR="00331ECC" w:rsidRDefault="00331ECC" w:rsidP="00331E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ECC">
        <w:rPr>
          <w:b/>
        </w:rPr>
        <w:t>HISTORY OF LEGISLATIVE ACTIONS</w:t>
      </w:r>
    </w:p>
    <w:p w:rsidR="00331ECC" w:rsidRDefault="00331ECC" w:rsidP="00331E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1ECC" w:rsidRPr="00331ECC" w:rsidRDefault="00331ECC" w:rsidP="00331E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ECC">
        <w:rPr>
          <w:u w:val="single"/>
        </w:rPr>
        <w:tab/>
        <w:t>Date</w:t>
      </w:r>
      <w:r w:rsidRPr="00331ECC">
        <w:rPr>
          <w:u w:val="single"/>
        </w:rPr>
        <w:tab/>
        <w:t>Body</w:t>
      </w:r>
      <w:r w:rsidRPr="00331ECC">
        <w:rPr>
          <w:u w:val="single"/>
        </w:rPr>
        <w:tab/>
        <w:t>Action Description with journal page number</w:t>
      </w:r>
      <w:r w:rsidRPr="00331ECC">
        <w:rPr>
          <w:u w:val="single"/>
        </w:rPr>
        <w:tab/>
      </w:r>
      <w:bookmarkStart w:id="0" w:name="_GoBack"/>
      <w:bookmarkEnd w:id="0"/>
    </w:p>
    <w:p w:rsidR="00A41E7A" w:rsidRDefault="00A41E7A" w:rsidP="00A41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185B84">
        <w:t>Introduced and adopted (</w:t>
      </w:r>
      <w:hyperlink r:id="rId7" w:history="1">
        <w:r w:rsidRPr="00185B84">
          <w:rPr>
            <w:rStyle w:val="Hyperlink"/>
          </w:rPr>
          <w:t>House Journal</w:t>
        </w:r>
        <w:r w:rsidRPr="00185B84">
          <w:rPr>
            <w:rStyle w:val="Hyperlink"/>
          </w:rPr>
          <w:noBreakHyphen/>
          <w:t>page 56</w:t>
        </w:r>
      </w:hyperlink>
      <w:r w:rsidRPr="00185B84">
        <w:t>)</w:t>
      </w:r>
    </w:p>
    <w:p w:rsidR="00A41E7A" w:rsidRDefault="00A41E7A" w:rsidP="00A41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ECC" w:rsidRPr="00331ECC" w:rsidRDefault="00331ECC" w:rsidP="00331E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ECC" w:rsidRDefault="00331ECC" w:rsidP="00331ECC">
      <w:r w:rsidRPr="00331ECC">
        <w:rPr>
          <w:b/>
        </w:rPr>
        <w:t>VERSIONS OF THIS BILL</w:t>
      </w:r>
    </w:p>
    <w:p w:rsidR="00331ECC" w:rsidRDefault="00331ECC" w:rsidP="00331ECC"/>
    <w:p w:rsidR="00331ECC" w:rsidRDefault="00CB29A4" w:rsidP="00331ECC">
      <w:hyperlink r:id="rId8" w:history="1">
        <w:r w:rsidR="00331ECC">
          <w:rPr>
            <w:rStyle w:val="Hyperlink"/>
          </w:rPr>
          <w:t>6/4/2013</w:t>
        </w:r>
      </w:hyperlink>
    </w:p>
    <w:p w:rsidR="00331ECC" w:rsidRDefault="00331ECC" w:rsidP="00331ECC"/>
    <w:p w:rsidR="00331ECC" w:rsidRDefault="00331ECC" w:rsidP="00331ECC">
      <w:pPr>
        <w:sectPr w:rsidR="00331ECC" w:rsidSect="00331E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6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3E0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F2F" w:rsidRDefault="00F16CC8" w:rsidP="004C6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C6F2F">
        <w:t xml:space="preserve">HONOR AND COMMEND DEACON </w:t>
      </w:r>
      <w:r w:rsidR="00983107">
        <w:t>DAVID PHILLIPS</w:t>
      </w:r>
      <w:r w:rsidR="004C6F2F">
        <w:t xml:space="preserve"> OF </w:t>
      </w:r>
      <w:r w:rsidR="00983107">
        <w:t>ORANGEBURG</w:t>
      </w:r>
      <w:r w:rsidR="004C6F2F">
        <w:t xml:space="preserve"> FOR HIS </w:t>
      </w:r>
      <w:r w:rsidR="00983107">
        <w:t>MANY YEARS</w:t>
      </w:r>
      <w:r w:rsidR="004C6F2F">
        <w:t xml:space="preserve"> OF DEDICATED SERVICE TO HIS CHURCH AND COMMUNITY AND </w:t>
      </w:r>
      <w:r w:rsidR="00983107">
        <w:t xml:space="preserve">TO </w:t>
      </w:r>
      <w:r w:rsidR="004C6F2F">
        <w:t>EXTEND BEST WISHES TO HIM IN ALL HIS FUTURE ENDEAVORS.</w:t>
      </w:r>
    </w:p>
    <w:p w:rsidR="00DC3E0C" w:rsidRDefault="00DC3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74C" w:rsidRPr="005E7F00" w:rsidRDefault="001E174C" w:rsidP="001E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color w:val="000000" w:themeColor="text1"/>
        </w:rPr>
        <w:t>South Carolina 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1E174C" w:rsidRPr="005E7F00" w:rsidRDefault="001E174C" w:rsidP="001E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174C" w:rsidRDefault="001E174C" w:rsidP="001E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David Phillips of Orangeburg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</w:t>
      </w:r>
      <w:r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valuable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 church and community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and is thereby worthy of praise; and</w:t>
      </w:r>
    </w:p>
    <w:p w:rsidR="001E174C" w:rsidRDefault="001E174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0DB" w:rsidRDefault="00DC3E0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280D">
        <w:t xml:space="preserve">the oldest son of Wilbert and Bessie Phillips, David Phillips </w:t>
      </w:r>
      <w:r w:rsidR="00E02A7C">
        <w:t xml:space="preserve">was reared in </w:t>
      </w:r>
      <w:r w:rsidR="00C4280D">
        <w:t xml:space="preserve">Orangeburg County. </w:t>
      </w:r>
      <w:r w:rsidR="001330DB">
        <w:t xml:space="preserve">He </w:t>
      </w:r>
      <w:r w:rsidR="00E02A7C">
        <w:t xml:space="preserve">attended </w:t>
      </w:r>
      <w:r w:rsidR="001330DB">
        <w:t xml:space="preserve">the Orangeburg County </w:t>
      </w:r>
      <w:r w:rsidR="00E02A7C">
        <w:t xml:space="preserve">public schools </w:t>
      </w:r>
      <w:r w:rsidR="001330DB">
        <w:t>and was employed for forty</w:t>
      </w:r>
      <w:r w:rsidR="00930240">
        <w:noBreakHyphen/>
      </w:r>
      <w:r w:rsidR="001330DB">
        <w:t>two years at the Savannah River Plant in Jackson; and</w:t>
      </w:r>
    </w:p>
    <w:p w:rsidR="001330DB" w:rsidRDefault="001330DB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0DB" w:rsidRDefault="001330DB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3A0A">
        <w:t>he also found time to be an entrepreneur. As the only barber in Norway for forty</w:t>
      </w:r>
      <w:r w:rsidR="00930240">
        <w:noBreakHyphen/>
      </w:r>
      <w:r w:rsidR="000E3A0A">
        <w:t>five years, he was usually open on Fridays and Saturdays</w:t>
      </w:r>
      <w:r w:rsidR="00314536">
        <w:t xml:space="preserve"> and even </w:t>
      </w:r>
      <w:r w:rsidR="000E3A0A">
        <w:t>provided free haircuts to those living through hard times</w:t>
      </w:r>
      <w:r w:rsidR="00314536">
        <w:t xml:space="preserve"> who could not pay</w:t>
      </w:r>
      <w:r w:rsidR="000E3A0A">
        <w:t>; and</w:t>
      </w:r>
    </w:p>
    <w:p w:rsidR="00E061CB" w:rsidRDefault="00E061CB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1CB" w:rsidRDefault="00E061CB" w:rsidP="00E06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sixty years ago, David Phil</w:t>
      </w:r>
      <w:r w:rsidR="0086372A">
        <w:t>l</w:t>
      </w:r>
      <w:r>
        <w:t>ips married the former Catherine Johnson</w:t>
      </w:r>
      <w:r w:rsidR="00A52D66">
        <w:t xml:space="preserve"> (“Doll,” as he calls her)</w:t>
      </w:r>
      <w:r>
        <w:t xml:space="preserve">, God blessing their union with a fine family of four: Greggory, Constance, Charles Eric, and Garneda. These </w:t>
      </w:r>
      <w:r w:rsidR="005A05B2">
        <w:t>dear</w:t>
      </w:r>
      <w:r>
        <w:t xml:space="preserve"> children have given their parents the joy of seven grandchildren and nine great</w:t>
      </w:r>
      <w:r w:rsidR="00930240">
        <w:noBreakHyphen/>
      </w:r>
      <w:r>
        <w:t>grandchildren; and</w:t>
      </w:r>
    </w:p>
    <w:p w:rsidR="00E061CB" w:rsidRDefault="00E061CB" w:rsidP="00E06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A0A" w:rsidRDefault="000E3A0A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1230">
        <w:t xml:space="preserve">Deacon and Mrs. Phillips joined </w:t>
      </w:r>
      <w:r w:rsidR="00E061CB">
        <w:t>Mount Pisgah Baptist Church of Orangeburg</w:t>
      </w:r>
      <w:r w:rsidR="00B57720">
        <w:t xml:space="preserve"> in 1</w:t>
      </w:r>
      <w:r w:rsidR="00AF37F1">
        <w:t>9</w:t>
      </w:r>
      <w:r w:rsidR="00B57720">
        <w:t xml:space="preserve">56, and he was ordained a deacon in </w:t>
      </w:r>
      <w:r w:rsidR="00B57720">
        <w:lastRenderedPageBreak/>
        <w:t xml:space="preserve">1968. </w:t>
      </w:r>
      <w:r w:rsidR="001F6245">
        <w:t>After her husband</w:t>
      </w:r>
      <w:r w:rsidR="00930240" w:rsidRPr="00930240">
        <w:t>’</w:t>
      </w:r>
      <w:r w:rsidR="001F6245">
        <w:t xml:space="preserve">s ordination, </w:t>
      </w:r>
      <w:r w:rsidR="008A19B2">
        <w:t>Mrs. Phillips assisted him regularly in visiting the sick and shut</w:t>
      </w:r>
      <w:r w:rsidR="00930240">
        <w:noBreakHyphen/>
      </w:r>
      <w:r w:rsidR="008A19B2">
        <w:t>in and in providing comfort and support to members in need. They continue to be devout and devoted workers in numerous ministries of the church; and</w:t>
      </w:r>
    </w:p>
    <w:p w:rsidR="008A19B2" w:rsidRDefault="008A19B2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A70" w:rsidRDefault="008A19B2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3A70">
        <w:t>having become chairman of the Mount Pisgah Board of Deacons in 1978, he worked diligently in that capacity until December 2012. In addition to his work as a deacon, he has served as a Sunday School teacher and member of Ward I, the men</w:t>
      </w:r>
      <w:r w:rsidR="00930240" w:rsidRPr="00930240">
        <w:t>’</w:t>
      </w:r>
      <w:r w:rsidR="00F93A70">
        <w:t>s ministry, prayer band, Bible study, senior adult ministry, senior missionary ministry, and his Sunday School class; and</w:t>
      </w:r>
    </w:p>
    <w:p w:rsidR="00596029" w:rsidRDefault="00596029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029" w:rsidRDefault="00596029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71A7">
        <w:t>this true serv</w:t>
      </w:r>
      <w:r>
        <w:t>ant</w:t>
      </w:r>
      <w:r w:rsidR="00930240">
        <w:noBreakHyphen/>
      </w:r>
      <w:r>
        <w:t>leader</w:t>
      </w:r>
      <w:r w:rsidR="002A71A7">
        <w:t xml:space="preserve"> </w:t>
      </w:r>
      <w:r>
        <w:t>over the years has twice served as interim pastor</w:t>
      </w:r>
      <w:r w:rsidR="00A9217A">
        <w:t xml:space="preserve"> of Mount Pisgah in time of need</w:t>
      </w:r>
      <w:r w:rsidR="00674D9E">
        <w:t>; and</w:t>
      </w:r>
    </w:p>
    <w:p w:rsidR="00F93A70" w:rsidRDefault="00F93A70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9B2" w:rsidRDefault="00F93A70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6739">
        <w:t>Deacon Phillips</w:t>
      </w:r>
      <w:r w:rsidR="00930240" w:rsidRPr="00930240">
        <w:t>’</w:t>
      </w:r>
      <w:r w:rsidR="00BB6739">
        <w:t xml:space="preserve"> dedication to civic and community life is no less meritorious. H</w:t>
      </w:r>
      <w:r>
        <w:t>e is a Silver</w:t>
      </w:r>
      <w:r w:rsidR="00930240">
        <w:noBreakHyphen/>
      </w:r>
      <w:r>
        <w:t xml:space="preserve">Life Member of the NAACP, where he works with voter registration. Deacon Phillips is also an avid CCMO volunteer and has received </w:t>
      </w:r>
      <w:r w:rsidR="007F0C79">
        <w:t>many</w:t>
      </w:r>
      <w:r>
        <w:t xml:space="preserve"> awards from church ministries and various community organizations; and</w:t>
      </w:r>
    </w:p>
    <w:p w:rsidR="00101230" w:rsidRDefault="00101230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987" w:rsidRDefault="00BB6739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E02A7C">
        <w:t xml:space="preserve">hereas, </w:t>
      </w:r>
      <w:r w:rsidR="00A9217A">
        <w:t xml:space="preserve">a gentle man with an endearing and untiring spirit, </w:t>
      </w:r>
      <w:r>
        <w:t>he</w:t>
      </w:r>
      <w:r w:rsidR="00E02A7C">
        <w:t xml:space="preserve"> is known and respected for setting a high example of Christian manhood and for living his life in service to God, his family, and the community</w:t>
      </w:r>
      <w:r w:rsidR="00B43987">
        <w:t>; and</w:t>
      </w:r>
    </w:p>
    <w:p w:rsidR="00B43987" w:rsidRDefault="00B43987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A7" w:rsidRDefault="00B43987" w:rsidP="002A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2A71A7">
        <w:rPr>
          <w:color w:val="000000" w:themeColor="text1"/>
        </w:rPr>
        <w:t>to recognize Deacon Phillips for his many years of service, his family and friends will host an appreciation banquet in his honor on June 29, 2013; and</w:t>
      </w:r>
    </w:p>
    <w:p w:rsidR="002A71A7" w:rsidRDefault="002A71A7" w:rsidP="002A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02A7C" w:rsidRDefault="002A71A7" w:rsidP="002A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 xml:space="preserve">Whereas, the House takes great pleasure in recognizing the dedicated service of such an outstanding son </w:t>
      </w:r>
      <w:r w:rsidR="001D3FA0">
        <w:rPr>
          <w:color w:val="000000" w:themeColor="text1"/>
        </w:rPr>
        <w:t xml:space="preserve">of South Carolina </w:t>
      </w:r>
      <w:r>
        <w:rPr>
          <w:color w:val="000000" w:themeColor="text1"/>
        </w:rPr>
        <w:t>as Deacon David Phillips, and the members pray God</w:t>
      </w:r>
      <w:r w:rsidR="00930240" w:rsidRPr="00930240">
        <w:rPr>
          <w:color w:val="000000" w:themeColor="text1"/>
        </w:rPr>
        <w:t>’</w:t>
      </w:r>
      <w:r>
        <w:rPr>
          <w:color w:val="000000" w:themeColor="text1"/>
        </w:rPr>
        <w:t>s richest blessing on him as he continues to serve the Lord. N</w:t>
      </w:r>
      <w:r w:rsidR="00E02A7C">
        <w:t>ow, therefore,</w:t>
      </w: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1F9A" w:rsidRDefault="00E02A7C" w:rsidP="002D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</w:t>
      </w:r>
      <w:r w:rsidR="0081755D">
        <w:t xml:space="preserve">South Carolina </w:t>
      </w:r>
      <w:r>
        <w:t xml:space="preserve">House of Representatives, by this resolution, honor and commend Deacon </w:t>
      </w:r>
      <w:r w:rsidR="002D1F9A">
        <w:t>David Phillips of Orangeburg for his many years of dedicated service to his church and community and extend best wishes to him in all his future endeavors.</w:t>
      </w: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F66F8">
        <w:t>provided</w:t>
      </w:r>
      <w:r>
        <w:t xml:space="preserve"> to Deacon </w:t>
      </w:r>
      <w:r w:rsidR="002D1F9A">
        <w:t>David Phillips</w:t>
      </w:r>
      <w:r>
        <w:t>.</w:t>
      </w:r>
    </w:p>
    <w:p w:rsidR="00EE63E1" w:rsidRDefault="009302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63E1" w:rsidRDefault="00EE63E1" w:rsidP="00331ECC">
      <w:pPr>
        <w:suppressAutoHyphens/>
      </w:pPr>
    </w:p>
    <w:sectPr w:rsidR="00EE63E1" w:rsidSect="00331EC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C8D" w:rsidRDefault="00634C8D" w:rsidP="009F0C77">
      <w:r>
        <w:separator/>
      </w:r>
    </w:p>
  </w:endnote>
  <w:endnote w:type="continuationSeparator" w:id="0">
    <w:p w:rsidR="00634C8D" w:rsidRDefault="00634C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4A8B40-F67F-46F4-8608-F0A3B4A25279}"/>
    <w:embedBold r:id="rId2" w:fontKey="{592526C5-F3C1-4108-A046-735C87B60C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3A32A0-0629-47B3-A967-E8CC22C3AA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DEBE24-32F0-4850-994D-C10150D4CC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C56BCA-103A-4D11-AAAB-E1A1B64C8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ECC" w:rsidRPr="00EE63E1" w:rsidRDefault="00331ECC" w:rsidP="00EE63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[4281]</w:t>
    </w:r>
    <w:r>
      <w:tab/>
    </w:r>
    <w:r w:rsidR="00070229">
      <w:fldChar w:fldCharType="begin"/>
    </w:r>
    <w:r w:rsidR="00070229">
      <w:instrText xml:space="preserve"> PAGE  \* MERGEFORMAT </w:instrText>
    </w:r>
    <w:r w:rsidR="00070229">
      <w:fldChar w:fldCharType="separate"/>
    </w:r>
    <w:r w:rsidR="00CB29A4">
      <w:rPr>
        <w:noProof/>
      </w:rPr>
      <w:t>1</w:t>
    </w:r>
    <w:r w:rsidR="000702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C8D" w:rsidRDefault="00634C8D" w:rsidP="009F0C77">
      <w:r>
        <w:separator/>
      </w:r>
    </w:p>
  </w:footnote>
  <w:footnote w:type="continuationSeparator" w:id="0">
    <w:p w:rsidR="00634C8D" w:rsidRDefault="00634C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7CM13"/>
    <w:docVar w:name="CoverBillType" w:val="r"/>
    <w:docVar w:name="docpath" w:val="L:\Council\bills\RM\1317CM13.DOCX"/>
    <w:docVar w:name="dvBillNumber" w:val="4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492D"/>
    <w:rsid w:val="00011869"/>
    <w:rsid w:val="0002568A"/>
    <w:rsid w:val="00070229"/>
    <w:rsid w:val="00094CC0"/>
    <w:rsid w:val="000E1785"/>
    <w:rsid w:val="000E3A0A"/>
    <w:rsid w:val="000F40FA"/>
    <w:rsid w:val="00101230"/>
    <w:rsid w:val="0010776B"/>
    <w:rsid w:val="001330DB"/>
    <w:rsid w:val="00133E66"/>
    <w:rsid w:val="001435A3"/>
    <w:rsid w:val="001A0F71"/>
    <w:rsid w:val="001D08F2"/>
    <w:rsid w:val="001D3FA0"/>
    <w:rsid w:val="001D525B"/>
    <w:rsid w:val="001D7F4F"/>
    <w:rsid w:val="001E174C"/>
    <w:rsid w:val="001F6245"/>
    <w:rsid w:val="002321B6"/>
    <w:rsid w:val="00250967"/>
    <w:rsid w:val="002543C8"/>
    <w:rsid w:val="00284AAE"/>
    <w:rsid w:val="002A71A7"/>
    <w:rsid w:val="002B4F06"/>
    <w:rsid w:val="002C51DF"/>
    <w:rsid w:val="002D1F9A"/>
    <w:rsid w:val="002E5912"/>
    <w:rsid w:val="002E6F66"/>
    <w:rsid w:val="00301B21"/>
    <w:rsid w:val="00314536"/>
    <w:rsid w:val="00325348"/>
    <w:rsid w:val="0032732C"/>
    <w:rsid w:val="00331ECC"/>
    <w:rsid w:val="00336AD0"/>
    <w:rsid w:val="00364978"/>
    <w:rsid w:val="0037079A"/>
    <w:rsid w:val="003D01E8"/>
    <w:rsid w:val="003E5288"/>
    <w:rsid w:val="003F6D79"/>
    <w:rsid w:val="0041760A"/>
    <w:rsid w:val="00417C01"/>
    <w:rsid w:val="004809EE"/>
    <w:rsid w:val="004C6F2F"/>
    <w:rsid w:val="004E492D"/>
    <w:rsid w:val="004E7D54"/>
    <w:rsid w:val="005273C6"/>
    <w:rsid w:val="00530A69"/>
    <w:rsid w:val="00545593"/>
    <w:rsid w:val="00577C6C"/>
    <w:rsid w:val="005879ED"/>
    <w:rsid w:val="00596029"/>
    <w:rsid w:val="005A05B2"/>
    <w:rsid w:val="005C2FE2"/>
    <w:rsid w:val="005C692C"/>
    <w:rsid w:val="005E2BC9"/>
    <w:rsid w:val="00605102"/>
    <w:rsid w:val="00606E0A"/>
    <w:rsid w:val="006215AA"/>
    <w:rsid w:val="00624D0C"/>
    <w:rsid w:val="00634C8D"/>
    <w:rsid w:val="0063701D"/>
    <w:rsid w:val="00640412"/>
    <w:rsid w:val="00674D9E"/>
    <w:rsid w:val="006913C9"/>
    <w:rsid w:val="0069470D"/>
    <w:rsid w:val="00734F00"/>
    <w:rsid w:val="007452B3"/>
    <w:rsid w:val="007A70AE"/>
    <w:rsid w:val="007F0C79"/>
    <w:rsid w:val="008010AF"/>
    <w:rsid w:val="0081755D"/>
    <w:rsid w:val="008362E8"/>
    <w:rsid w:val="0086372A"/>
    <w:rsid w:val="008A1768"/>
    <w:rsid w:val="008A19B2"/>
    <w:rsid w:val="008F0F33"/>
    <w:rsid w:val="008F4429"/>
    <w:rsid w:val="00930240"/>
    <w:rsid w:val="0094021A"/>
    <w:rsid w:val="00983107"/>
    <w:rsid w:val="00993C91"/>
    <w:rsid w:val="009B44AF"/>
    <w:rsid w:val="009B64BD"/>
    <w:rsid w:val="009C6A0B"/>
    <w:rsid w:val="009C7696"/>
    <w:rsid w:val="009F0C77"/>
    <w:rsid w:val="009F4DD1"/>
    <w:rsid w:val="00A41684"/>
    <w:rsid w:val="00A41E7A"/>
    <w:rsid w:val="00A52D66"/>
    <w:rsid w:val="00A64E80"/>
    <w:rsid w:val="00A72BCD"/>
    <w:rsid w:val="00A741D9"/>
    <w:rsid w:val="00A833AB"/>
    <w:rsid w:val="00A9217A"/>
    <w:rsid w:val="00A9741D"/>
    <w:rsid w:val="00AD4B17"/>
    <w:rsid w:val="00AF37F1"/>
    <w:rsid w:val="00B412D4"/>
    <w:rsid w:val="00B43987"/>
    <w:rsid w:val="00B57720"/>
    <w:rsid w:val="00B81131"/>
    <w:rsid w:val="00BB6739"/>
    <w:rsid w:val="00BE3C22"/>
    <w:rsid w:val="00C0345E"/>
    <w:rsid w:val="00C0754E"/>
    <w:rsid w:val="00C3483A"/>
    <w:rsid w:val="00C4280D"/>
    <w:rsid w:val="00C74E9D"/>
    <w:rsid w:val="00C80339"/>
    <w:rsid w:val="00C82FD3"/>
    <w:rsid w:val="00C92819"/>
    <w:rsid w:val="00CB29A4"/>
    <w:rsid w:val="00CB4B2E"/>
    <w:rsid w:val="00CC6B7B"/>
    <w:rsid w:val="00CD2089"/>
    <w:rsid w:val="00D73A67"/>
    <w:rsid w:val="00D970A9"/>
    <w:rsid w:val="00DC3E0C"/>
    <w:rsid w:val="00DF3845"/>
    <w:rsid w:val="00E02A7C"/>
    <w:rsid w:val="00E061CB"/>
    <w:rsid w:val="00E41911"/>
    <w:rsid w:val="00E92EEF"/>
    <w:rsid w:val="00EC28C0"/>
    <w:rsid w:val="00EE63E1"/>
    <w:rsid w:val="00EF66F8"/>
    <w:rsid w:val="00F16CC8"/>
    <w:rsid w:val="00F24442"/>
    <w:rsid w:val="00F50AE3"/>
    <w:rsid w:val="00F60438"/>
    <w:rsid w:val="00F67CF1"/>
    <w:rsid w:val="00F840F0"/>
    <w:rsid w:val="00F93A70"/>
    <w:rsid w:val="00FB0D0D"/>
    <w:rsid w:val="00FB43B4"/>
    <w:rsid w:val="00FC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7DC07FE-6892-45ED-B12A-7ADA54FA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9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8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1E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81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ECC8D-5588-4480-94D3-B1583AEA7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4281: Deacon David Phillips - South Carolina Legislature Online</dc:title>
  <dc:creator>McDowell</dc:creator>
  <cp:lastModifiedBy>N Cumfer</cp:lastModifiedBy>
  <cp:revision>7</cp:revision>
  <cp:lastPrinted>2013-05-30T13:45:00Z</cp:lastPrinted>
  <dcterms:created xsi:type="dcterms:W3CDTF">2013-06-04T20:35:00Z</dcterms:created>
  <dcterms:modified xsi:type="dcterms:W3CDTF">2014-12-05T16:53:00Z</dcterms:modified>
</cp:coreProperties>
</file>