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2AF" w:rsidRDefault="00C702AF" w:rsidP="00C702AF">
      <w:pPr>
        <w:widowControl w:val="0"/>
        <w:jc w:val="center"/>
      </w:pPr>
      <w:r w:rsidRPr="00C702AF">
        <w:rPr>
          <w:b/>
        </w:rPr>
        <w:t>South Carolina General Assembly</w:t>
      </w:r>
    </w:p>
    <w:p w:rsidR="00C702AF" w:rsidRDefault="00C702AF" w:rsidP="00C702AF">
      <w:pPr>
        <w:widowControl w:val="0"/>
        <w:jc w:val="center"/>
      </w:pPr>
      <w:r>
        <w:t>120th Session, 2013-2014</w:t>
      </w:r>
    </w:p>
    <w:p w:rsidR="00C702AF" w:rsidRDefault="00C702AF" w:rsidP="00C702AF">
      <w:pPr>
        <w:widowControl w:val="0"/>
        <w:jc w:val="left"/>
      </w:pPr>
    </w:p>
    <w:p w:rsidR="00C702AF" w:rsidRDefault="00C702AF" w:rsidP="00C702AF">
      <w:pPr>
        <w:widowControl w:val="0"/>
        <w:jc w:val="left"/>
        <w:rPr>
          <w:b/>
        </w:rPr>
      </w:pPr>
      <w:r w:rsidRPr="00C702AF">
        <w:rPr>
          <w:b/>
        </w:rPr>
        <w:t>H. 4389</w:t>
      </w:r>
    </w:p>
    <w:p w:rsidR="00C702AF" w:rsidRDefault="00C702AF" w:rsidP="00C702AF">
      <w:pPr>
        <w:widowControl w:val="0"/>
        <w:jc w:val="left"/>
        <w:rPr>
          <w:b/>
        </w:rPr>
      </w:pPr>
    </w:p>
    <w:p w:rsidR="00C702AF" w:rsidRDefault="00C702AF" w:rsidP="00C702AF">
      <w:pPr>
        <w:widowControl w:val="0"/>
        <w:jc w:val="left"/>
      </w:pPr>
      <w:r w:rsidRPr="00C702AF">
        <w:rPr>
          <w:b/>
        </w:rPr>
        <w:t>STATUS INFORMATION</w:t>
      </w:r>
    </w:p>
    <w:p w:rsidR="00C702AF" w:rsidRDefault="00C702AF" w:rsidP="00C702AF">
      <w:pPr>
        <w:widowControl w:val="0"/>
        <w:jc w:val="left"/>
      </w:pPr>
    </w:p>
    <w:p w:rsidR="00C702AF" w:rsidRDefault="00C702AF" w:rsidP="00C702AF">
      <w:pPr>
        <w:widowControl w:val="0"/>
        <w:jc w:val="left"/>
      </w:pPr>
      <w:r>
        <w:t>General Bill</w:t>
      </w:r>
    </w:p>
    <w:p w:rsidR="00C702AF" w:rsidRDefault="002D4575" w:rsidP="00C702AF">
      <w:pPr>
        <w:widowControl w:val="0"/>
        <w:jc w:val="left"/>
      </w:pPr>
      <w:r>
        <w:t>Sponsors: Reps. G.M. Smith and Southard</w:t>
      </w:r>
    </w:p>
    <w:p w:rsidR="00C702AF" w:rsidRDefault="00C702AF" w:rsidP="00C702AF">
      <w:pPr>
        <w:widowControl w:val="0"/>
        <w:jc w:val="left"/>
      </w:pPr>
      <w:r>
        <w:t>Document Path: l:\council\bills\swb\5017cm14.docx</w:t>
      </w:r>
    </w:p>
    <w:p w:rsidR="00C702AF" w:rsidRDefault="00C702AF" w:rsidP="00C702AF">
      <w:pPr>
        <w:widowControl w:val="0"/>
        <w:jc w:val="left"/>
      </w:pPr>
    </w:p>
    <w:p w:rsidR="005D48AD" w:rsidRDefault="005D48AD" w:rsidP="00C702AF">
      <w:pPr>
        <w:widowControl w:val="0"/>
        <w:jc w:val="left"/>
      </w:pPr>
      <w:r>
        <w:t>Introduced in the House on January 14, 2014</w:t>
      </w:r>
    </w:p>
    <w:p w:rsidR="005D48AD" w:rsidRPr="005D48AD" w:rsidRDefault="005D48AD" w:rsidP="00C702AF">
      <w:pPr>
        <w:widowControl w:val="0"/>
        <w:jc w:val="left"/>
      </w:pPr>
      <w:r>
        <w:t xml:space="preserve">Currently residing in the House Committee on </w:t>
      </w:r>
      <w:r w:rsidRPr="005D48AD">
        <w:rPr>
          <w:b/>
        </w:rPr>
        <w:t>Education and Public Works</w:t>
      </w:r>
    </w:p>
    <w:p w:rsidR="005D48AD" w:rsidRDefault="005D48AD" w:rsidP="00C702AF">
      <w:pPr>
        <w:widowControl w:val="0"/>
        <w:jc w:val="left"/>
      </w:pPr>
    </w:p>
    <w:p w:rsidR="00C702AF" w:rsidRDefault="00C702AF" w:rsidP="00C702AF">
      <w:pPr>
        <w:widowControl w:val="0"/>
        <w:jc w:val="left"/>
      </w:pPr>
      <w:r>
        <w:t xml:space="preserve">Summary: </w:t>
      </w:r>
      <w:r w:rsidR="009C4D10">
        <w:t>Operation of mopeds on roads</w:t>
      </w:r>
    </w:p>
    <w:p w:rsidR="00C702AF" w:rsidRDefault="00C702AF" w:rsidP="00C702AF">
      <w:pPr>
        <w:widowControl w:val="0"/>
        <w:jc w:val="left"/>
      </w:pPr>
    </w:p>
    <w:p w:rsidR="00C702AF" w:rsidRDefault="00C702AF" w:rsidP="00C702AF">
      <w:pPr>
        <w:widowControl w:val="0"/>
        <w:jc w:val="left"/>
      </w:pPr>
    </w:p>
    <w:p w:rsidR="00C702AF" w:rsidRDefault="00C702AF" w:rsidP="00C702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02AF">
        <w:rPr>
          <w:b/>
        </w:rPr>
        <w:t>HISTORY OF LEGISLATIVE ACTIONS</w:t>
      </w:r>
    </w:p>
    <w:p w:rsidR="00C702AF" w:rsidRDefault="00C702AF" w:rsidP="00C702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02AF" w:rsidRPr="00C702AF" w:rsidRDefault="00C702AF" w:rsidP="00C702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02AF">
        <w:rPr>
          <w:u w:val="single"/>
        </w:rPr>
        <w:tab/>
        <w:t>Date</w:t>
      </w:r>
      <w:r w:rsidRPr="00C702AF">
        <w:rPr>
          <w:u w:val="single"/>
        </w:rPr>
        <w:tab/>
        <w:t>Body</w:t>
      </w:r>
      <w:r w:rsidRPr="00C702AF">
        <w:rPr>
          <w:u w:val="single"/>
        </w:rPr>
        <w:tab/>
        <w:t>Action Description with journal page number</w:t>
      </w:r>
      <w:r w:rsidRPr="00C702AF">
        <w:rPr>
          <w:u w:val="single"/>
        </w:rPr>
        <w:tab/>
      </w:r>
      <w:bookmarkStart w:id="0" w:name="_GoBack"/>
      <w:bookmarkEnd w:id="0"/>
    </w:p>
    <w:p w:rsidR="008C44C3" w:rsidRDefault="008C44C3" w:rsidP="008C44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4A431B">
        <w:t>Prefiled</w:t>
      </w:r>
    </w:p>
    <w:p w:rsidR="008C44C3" w:rsidRDefault="008C44C3" w:rsidP="008C44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4A431B">
        <w:t xml:space="preserve">Referred to Committee on </w:t>
      </w:r>
      <w:r w:rsidRPr="004A431B">
        <w:rPr>
          <w:b/>
        </w:rPr>
        <w:t>Education and Public Works</w:t>
      </w:r>
    </w:p>
    <w:p w:rsidR="008C44C3" w:rsidRDefault="008C44C3" w:rsidP="008C44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4A431B">
        <w:t>Introduced and read first time (</w:t>
      </w:r>
      <w:hyperlink r:id="rId7" w:history="1">
        <w:r w:rsidRPr="004A431B">
          <w:rPr>
            <w:rStyle w:val="Hyperlink"/>
          </w:rPr>
          <w:t>House Journal</w:t>
        </w:r>
        <w:r w:rsidRPr="004A431B">
          <w:rPr>
            <w:rStyle w:val="Hyperlink"/>
          </w:rPr>
          <w:noBreakHyphen/>
          <w:t>page 57</w:t>
        </w:r>
      </w:hyperlink>
      <w:r w:rsidRPr="004A431B">
        <w:t>)</w:t>
      </w:r>
    </w:p>
    <w:p w:rsidR="008C44C3" w:rsidRDefault="008C44C3" w:rsidP="008C44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4A431B">
        <w:t>Referred to Co</w:t>
      </w:r>
      <w:r>
        <w:t xml:space="preserve">mmittee on </w:t>
      </w:r>
      <w:r w:rsidRPr="004A431B">
        <w:rPr>
          <w:b/>
        </w:rPr>
        <w:t>Education and Public Works</w:t>
      </w:r>
      <w:r w:rsidRPr="004A431B">
        <w:t xml:space="preserve"> (</w:t>
      </w:r>
      <w:hyperlink r:id="rId8" w:history="1">
        <w:r w:rsidRPr="004A431B">
          <w:rPr>
            <w:rStyle w:val="Hyperlink"/>
          </w:rPr>
          <w:t>House Journal</w:t>
        </w:r>
        <w:r w:rsidRPr="004A431B">
          <w:rPr>
            <w:rStyle w:val="Hyperlink"/>
          </w:rPr>
          <w:noBreakHyphen/>
          <w:t>page 57</w:t>
        </w:r>
      </w:hyperlink>
      <w:r w:rsidRPr="004A431B">
        <w:t>)</w:t>
      </w:r>
    </w:p>
    <w:p w:rsidR="008C44C3" w:rsidRDefault="008C44C3" w:rsidP="008C44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02AF" w:rsidRPr="00C702AF" w:rsidRDefault="00C702AF" w:rsidP="00C702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02AF" w:rsidRDefault="00C702AF" w:rsidP="00C702AF">
      <w:pPr>
        <w:widowControl w:val="0"/>
        <w:jc w:val="left"/>
      </w:pPr>
      <w:r w:rsidRPr="00C702AF">
        <w:rPr>
          <w:b/>
        </w:rPr>
        <w:t>VERSIONS OF THIS BILL</w:t>
      </w:r>
    </w:p>
    <w:p w:rsidR="00C702AF" w:rsidRDefault="00C702AF" w:rsidP="00C702AF">
      <w:pPr>
        <w:widowControl w:val="0"/>
        <w:jc w:val="left"/>
      </w:pPr>
    </w:p>
    <w:p w:rsidR="00C702AF" w:rsidRDefault="00827565" w:rsidP="00C702AF">
      <w:pPr>
        <w:widowControl w:val="0"/>
        <w:jc w:val="left"/>
      </w:pPr>
      <w:hyperlink r:id="rId9" w:history="1">
        <w:r w:rsidR="00C702AF">
          <w:rPr>
            <w:rStyle w:val="Hyperlink"/>
          </w:rPr>
          <w:t>12/3/2013</w:t>
        </w:r>
      </w:hyperlink>
    </w:p>
    <w:p w:rsidR="00C702AF" w:rsidRDefault="00C702AF" w:rsidP="00C702AF"/>
    <w:p w:rsidR="00C702AF" w:rsidRDefault="00C702AF" w:rsidP="00C702AF">
      <w:pPr>
        <w:sectPr w:rsidR="00C702AF" w:rsidSect="00C702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6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56C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40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 w:rsidR="00143699">
        <w:noBreakHyphen/>
      </w:r>
      <w:r>
        <w:t>5</w:t>
      </w:r>
      <w:r w:rsidR="00143699">
        <w:noBreakHyphen/>
      </w:r>
      <w:r>
        <w:t>1555, CODE OF LAWS OF SOUTH CAROLINA, 1976, RELATING TO SPEED LIMITATIONS PLACED ON THE OPERATION OF A MOPED, SO AS TO PROVIDE THAT A MOPED MAY NOT BE OPERATED ALONG A ROAD, STREET, OR HIGHWAY WHOSE MAXIMUM SPEED LIMIT IS GREATER THAN FORTY</w:t>
      </w:r>
      <w:r w:rsidR="00143699">
        <w:noBreakHyphen/>
        <w:t>FIVE</w:t>
      </w:r>
      <w:r>
        <w:t xml:space="preserve"> MILES AN HOUR.</w:t>
      </w:r>
    </w:p>
    <w:p w:rsidR="009856C9" w:rsidRDefault="00985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56C9" w:rsidRDefault="00985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56C9" w:rsidRDefault="00985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0BD" w:rsidRDefault="009856C9" w:rsidP="000D4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D40BD">
        <w:t>Section 56</w:t>
      </w:r>
      <w:r w:rsidR="00143699">
        <w:noBreakHyphen/>
      </w:r>
      <w:r w:rsidR="000D40BD">
        <w:t>5</w:t>
      </w:r>
      <w:r w:rsidR="00143699">
        <w:noBreakHyphen/>
      </w:r>
      <w:r w:rsidR="000D40BD">
        <w:t xml:space="preserve">1555 of the 1976 </w:t>
      </w:r>
      <w:r w:rsidR="00CD4E73">
        <w:t>C</w:t>
      </w:r>
      <w:r w:rsidR="000D40BD">
        <w:t>ode is amended to read:</w:t>
      </w:r>
    </w:p>
    <w:p w:rsidR="000D40BD" w:rsidRDefault="000D40BD" w:rsidP="000D4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6C9" w:rsidRDefault="000D40BD" w:rsidP="000D4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143699">
        <w:noBreakHyphen/>
      </w:r>
      <w:r>
        <w:t>5</w:t>
      </w:r>
      <w:r w:rsidR="00143699">
        <w:noBreakHyphen/>
      </w:r>
      <w:r>
        <w:t>1555.</w:t>
      </w:r>
      <w:r>
        <w:tab/>
      </w:r>
      <w:r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>
        <w:t xml:space="preserve"> person may </w:t>
      </w:r>
      <w:r>
        <w:rPr>
          <w:u w:val="single"/>
        </w:rPr>
        <w:t>not</w:t>
      </w:r>
      <w:r>
        <w:t xml:space="preserve"> operate a moped at a speed in excess of twenty</w:t>
      </w:r>
      <w:r w:rsidR="00143699">
        <w:noBreakHyphen/>
      </w:r>
      <w:r>
        <w:t xml:space="preserve">five miles an hour.  </w:t>
      </w:r>
      <w:r>
        <w:rPr>
          <w:u w:val="single"/>
        </w:rPr>
        <w:t>In addition a moped may not be operated along a road, street, or highway whose maximum sp</w:t>
      </w:r>
      <w:r w:rsidR="00143699">
        <w:rPr>
          <w:u w:val="single"/>
        </w:rPr>
        <w:t>eed limit is greater than forty</w:t>
      </w:r>
      <w:r w:rsidR="00143699">
        <w:rPr>
          <w:u w:val="single"/>
        </w:rPr>
        <w:noBreakHyphen/>
        <w:t xml:space="preserve">five </w:t>
      </w:r>
      <w:r>
        <w:rPr>
          <w:u w:val="single"/>
        </w:rPr>
        <w:t>miles an hou</w:t>
      </w:r>
      <w:r w:rsidRPr="000D40BD">
        <w:rPr>
          <w:u w:val="single"/>
        </w:rPr>
        <w:t>r.</w:t>
      </w:r>
      <w:r>
        <w:t xml:space="preserve">  A person who violates the provisions of this section is guilty of a misdemeanor and, upon conviction, must be fined not more than two hundred dollars or imprisoned not more than thirty days.”</w:t>
      </w:r>
    </w:p>
    <w:p w:rsidR="009856C9" w:rsidRDefault="00985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D40BD">
        <w:t>2</w:t>
      </w:r>
      <w:r>
        <w:t>.</w:t>
      </w:r>
      <w:r>
        <w:tab/>
        <w:t>This act takes effect upon approval by the Governor.</w:t>
      </w:r>
    </w:p>
    <w:p w:rsidR="008D6762" w:rsidRDefault="001436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6762" w:rsidRDefault="008D6762" w:rsidP="00C702AF">
      <w:pPr>
        <w:suppressAutoHyphens/>
      </w:pPr>
    </w:p>
    <w:sectPr w:rsidR="008D6762" w:rsidSect="00C702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6C9" w:rsidRDefault="009856C9" w:rsidP="009F0C77">
      <w:r>
        <w:separator/>
      </w:r>
    </w:p>
  </w:endnote>
  <w:endnote w:type="continuationSeparator" w:id="0">
    <w:p w:rsidR="009856C9" w:rsidRDefault="009856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161612-7C37-43F5-AC6F-837832DE64FC}"/>
    <w:embedBold r:id="rId2" w:fontKey="{8B42627E-0F57-4EA9-AE81-27F2A0E5D9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0D14B7-93A9-48C0-83C1-21C4EAB179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19C2CE6-9F96-41B0-B729-5528A8E64F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FE27C9-4027-4771-9FE4-A67DE6312D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2AF" w:rsidRPr="008D6762" w:rsidRDefault="00C702AF" w:rsidP="008D67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[4389]</w:t>
    </w:r>
    <w:r>
      <w:tab/>
    </w:r>
    <w:r w:rsidR="00413231">
      <w:fldChar w:fldCharType="begin"/>
    </w:r>
    <w:r w:rsidR="00413231">
      <w:instrText xml:space="preserve"> PAGE  \* MERGEFORMAT </w:instrText>
    </w:r>
    <w:r w:rsidR="00413231">
      <w:fldChar w:fldCharType="separate"/>
    </w:r>
    <w:r w:rsidR="00827565">
      <w:rPr>
        <w:noProof/>
      </w:rPr>
      <w:t>1</w:t>
    </w:r>
    <w:r w:rsidR="0041323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6C9" w:rsidRDefault="009856C9" w:rsidP="009F0C77">
      <w:r>
        <w:separator/>
      </w:r>
    </w:p>
  </w:footnote>
  <w:footnote w:type="continuationSeparator" w:id="0">
    <w:p w:rsidR="009856C9" w:rsidRDefault="009856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17CM14"/>
    <w:docVar w:name="CoverBillType" w:val="b"/>
    <w:docVar w:name="docpath" w:val="L:\Council\bills\SWB\5017CM14.DOCX"/>
    <w:docVar w:name="dvBillNumber" w:val="438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65255"/>
    <w:rsid w:val="00011869"/>
    <w:rsid w:val="00011B86"/>
    <w:rsid w:val="000D40BD"/>
    <w:rsid w:val="000E1785"/>
    <w:rsid w:val="000F40FA"/>
    <w:rsid w:val="0010776B"/>
    <w:rsid w:val="00133E66"/>
    <w:rsid w:val="001435A3"/>
    <w:rsid w:val="00143699"/>
    <w:rsid w:val="00180474"/>
    <w:rsid w:val="001D08F2"/>
    <w:rsid w:val="001D525B"/>
    <w:rsid w:val="001D7F4F"/>
    <w:rsid w:val="002321B6"/>
    <w:rsid w:val="00250967"/>
    <w:rsid w:val="002543C8"/>
    <w:rsid w:val="00284AAE"/>
    <w:rsid w:val="002D4575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3231"/>
    <w:rsid w:val="0041760A"/>
    <w:rsid w:val="00417C01"/>
    <w:rsid w:val="0046787C"/>
    <w:rsid w:val="004809EE"/>
    <w:rsid w:val="004C5808"/>
    <w:rsid w:val="004D03C6"/>
    <w:rsid w:val="004E7D54"/>
    <w:rsid w:val="005273C6"/>
    <w:rsid w:val="00530A69"/>
    <w:rsid w:val="00545593"/>
    <w:rsid w:val="00577C6C"/>
    <w:rsid w:val="005C2FE2"/>
    <w:rsid w:val="005D48AD"/>
    <w:rsid w:val="005E2BC9"/>
    <w:rsid w:val="00605102"/>
    <w:rsid w:val="006215AA"/>
    <w:rsid w:val="006913C9"/>
    <w:rsid w:val="0069470D"/>
    <w:rsid w:val="006B49C4"/>
    <w:rsid w:val="00723B14"/>
    <w:rsid w:val="00734F00"/>
    <w:rsid w:val="007A70AE"/>
    <w:rsid w:val="007E58BC"/>
    <w:rsid w:val="00827565"/>
    <w:rsid w:val="008362E8"/>
    <w:rsid w:val="008A1768"/>
    <w:rsid w:val="008C44C3"/>
    <w:rsid w:val="008D6762"/>
    <w:rsid w:val="008F0F33"/>
    <w:rsid w:val="008F4429"/>
    <w:rsid w:val="00923062"/>
    <w:rsid w:val="0094021A"/>
    <w:rsid w:val="009856C9"/>
    <w:rsid w:val="009B44AF"/>
    <w:rsid w:val="009C4D1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6A5C"/>
    <w:rsid w:val="00BE3C22"/>
    <w:rsid w:val="00C0345E"/>
    <w:rsid w:val="00C3483A"/>
    <w:rsid w:val="00C61825"/>
    <w:rsid w:val="00C65255"/>
    <w:rsid w:val="00C702AF"/>
    <w:rsid w:val="00C74E9D"/>
    <w:rsid w:val="00C82FD3"/>
    <w:rsid w:val="00C92819"/>
    <w:rsid w:val="00CC6B7B"/>
    <w:rsid w:val="00CD2089"/>
    <w:rsid w:val="00CD4E73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11B3"/>
    <w:rsid w:val="00FD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08416D7-3BB3-4BE9-AF91-1D9F879F0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40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0B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02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389_2013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6EAFA-563A-4CB4-AE25-92F186304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277</Words>
  <Characters>1581</Characters>
  <Application>Microsoft Office Word</Application>
  <DocSecurity>0</DocSecurity>
  <Lines>13</Lines>
  <Paragraphs>3</Paragraphs>
  <ScaleCrop>false</ScaleCrop>
  <Company>LPITS</Company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4389: Operation of mopeds on roads - South Carolina Legislature Online</dc:title>
  <dc:creator>SandyBarden</dc:creator>
  <cp:lastModifiedBy>N Cumfer</cp:lastModifiedBy>
  <cp:revision>8</cp:revision>
  <cp:lastPrinted>2013-11-18T20:15:00Z</cp:lastPrinted>
  <dcterms:created xsi:type="dcterms:W3CDTF">2013-12-03T20:54:00Z</dcterms:created>
  <dcterms:modified xsi:type="dcterms:W3CDTF">2014-12-05T16:55:00Z</dcterms:modified>
</cp:coreProperties>
</file>