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A4E" w:rsidRDefault="00AE1A4E" w:rsidP="00AE1A4E">
      <w:pPr>
        <w:widowControl w:val="0"/>
        <w:jc w:val="center"/>
      </w:pPr>
      <w:r w:rsidRPr="00AE1A4E">
        <w:rPr>
          <w:b/>
        </w:rPr>
        <w:t>South Carolina General Assembly</w:t>
      </w:r>
    </w:p>
    <w:p w:rsidR="00AE1A4E" w:rsidRDefault="00AE1A4E" w:rsidP="00AE1A4E">
      <w:pPr>
        <w:widowControl w:val="0"/>
        <w:jc w:val="center"/>
      </w:pPr>
      <w:r>
        <w:t>120th Session, 2013-2014</w:t>
      </w:r>
    </w:p>
    <w:p w:rsidR="00AE1A4E" w:rsidRDefault="00AE1A4E" w:rsidP="00AE1A4E">
      <w:pPr>
        <w:widowControl w:val="0"/>
        <w:jc w:val="left"/>
      </w:pPr>
    </w:p>
    <w:p w:rsidR="00AE1A4E" w:rsidRDefault="00AE1A4E" w:rsidP="00AE1A4E">
      <w:pPr>
        <w:widowControl w:val="0"/>
        <w:jc w:val="left"/>
        <w:rPr>
          <w:b/>
        </w:rPr>
      </w:pPr>
      <w:r w:rsidRPr="00AE1A4E">
        <w:rPr>
          <w:b/>
        </w:rPr>
        <w:t>H. 4428</w:t>
      </w:r>
    </w:p>
    <w:p w:rsidR="00AE1A4E" w:rsidRDefault="00AE1A4E" w:rsidP="00AE1A4E">
      <w:pPr>
        <w:widowControl w:val="0"/>
        <w:jc w:val="left"/>
        <w:rPr>
          <w:b/>
        </w:rPr>
      </w:pPr>
    </w:p>
    <w:p w:rsidR="00AE1A4E" w:rsidRDefault="00AE1A4E" w:rsidP="00AE1A4E">
      <w:pPr>
        <w:widowControl w:val="0"/>
        <w:jc w:val="left"/>
      </w:pPr>
      <w:r w:rsidRPr="00AE1A4E">
        <w:rPr>
          <w:b/>
        </w:rPr>
        <w:t>STATUS INFORMATION</w:t>
      </w:r>
    </w:p>
    <w:p w:rsidR="00AE1A4E" w:rsidRDefault="00AE1A4E" w:rsidP="00AE1A4E">
      <w:pPr>
        <w:widowControl w:val="0"/>
        <w:jc w:val="left"/>
      </w:pPr>
    </w:p>
    <w:p w:rsidR="00AE1A4E" w:rsidRDefault="00AE1A4E" w:rsidP="00AE1A4E">
      <w:pPr>
        <w:widowControl w:val="0"/>
        <w:jc w:val="left"/>
      </w:pPr>
      <w:r>
        <w:t>House Resolution</w:t>
      </w:r>
    </w:p>
    <w:p w:rsidR="00AE1A4E" w:rsidRDefault="00AE1A4E" w:rsidP="00AE1A4E">
      <w:pPr>
        <w:widowControl w:val="0"/>
        <w:jc w:val="left"/>
      </w:pPr>
      <w:r>
        <w:t>Sponsors: Rep. J.R. Smith</w:t>
      </w:r>
    </w:p>
    <w:p w:rsidR="00AE1A4E" w:rsidRDefault="00AE1A4E" w:rsidP="00AE1A4E">
      <w:pPr>
        <w:widowControl w:val="0"/>
        <w:jc w:val="left"/>
      </w:pPr>
      <w:r>
        <w:t>Document Path: l:\council\bills\rm\1365cm14.docx</w:t>
      </w:r>
    </w:p>
    <w:p w:rsidR="00AE1A4E" w:rsidRDefault="00AE1A4E" w:rsidP="00AE1A4E">
      <w:pPr>
        <w:widowControl w:val="0"/>
        <w:jc w:val="left"/>
      </w:pPr>
    </w:p>
    <w:p w:rsidR="00AE1A4E" w:rsidRDefault="00AE1A4E" w:rsidP="00AE1A4E">
      <w:pPr>
        <w:widowControl w:val="0"/>
        <w:jc w:val="left"/>
      </w:pPr>
      <w:r>
        <w:t>Introduced in the House on January 14, 2014</w:t>
      </w:r>
    </w:p>
    <w:p w:rsidR="00AE1A4E" w:rsidRDefault="00AE1A4E" w:rsidP="00AE1A4E">
      <w:pPr>
        <w:widowControl w:val="0"/>
        <w:jc w:val="left"/>
      </w:pPr>
      <w:r>
        <w:t>Adopted by the House on January 14, 2014</w:t>
      </w:r>
    </w:p>
    <w:p w:rsidR="00AE1A4E" w:rsidRDefault="00AE1A4E" w:rsidP="00AE1A4E">
      <w:pPr>
        <w:widowControl w:val="0"/>
        <w:jc w:val="left"/>
      </w:pPr>
    </w:p>
    <w:p w:rsidR="00AE1A4E" w:rsidRDefault="00AE1A4E" w:rsidP="00AE1A4E">
      <w:pPr>
        <w:widowControl w:val="0"/>
        <w:jc w:val="left"/>
      </w:pPr>
      <w:r>
        <w:t xml:space="preserve">Summary: </w:t>
      </w:r>
      <w:r w:rsidR="00E21B67">
        <w:t>Frank Casisa</w:t>
      </w:r>
    </w:p>
    <w:p w:rsidR="00AE1A4E" w:rsidRDefault="00AE1A4E" w:rsidP="00AE1A4E">
      <w:pPr>
        <w:widowControl w:val="0"/>
        <w:jc w:val="left"/>
      </w:pPr>
    </w:p>
    <w:p w:rsidR="00AE1A4E" w:rsidRDefault="00AE1A4E" w:rsidP="00AE1A4E">
      <w:pPr>
        <w:widowControl w:val="0"/>
        <w:jc w:val="left"/>
      </w:pPr>
    </w:p>
    <w:p w:rsidR="00AE1A4E" w:rsidRDefault="00AE1A4E" w:rsidP="00AE1A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1A4E">
        <w:rPr>
          <w:b/>
        </w:rPr>
        <w:t>HISTORY OF LEGISLATIVE ACTIONS</w:t>
      </w:r>
    </w:p>
    <w:p w:rsidR="00AE1A4E" w:rsidRDefault="00AE1A4E" w:rsidP="00AE1A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1A4E" w:rsidRPr="00AE1A4E" w:rsidRDefault="00AE1A4E" w:rsidP="00AE1A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1A4E">
        <w:rPr>
          <w:u w:val="single"/>
        </w:rPr>
        <w:tab/>
        <w:t>Date</w:t>
      </w:r>
      <w:r w:rsidRPr="00AE1A4E">
        <w:rPr>
          <w:u w:val="single"/>
        </w:rPr>
        <w:tab/>
        <w:t>Body</w:t>
      </w:r>
      <w:r w:rsidRPr="00AE1A4E">
        <w:rPr>
          <w:u w:val="single"/>
        </w:rPr>
        <w:tab/>
        <w:t>Action Description with journal page number</w:t>
      </w:r>
      <w:r w:rsidRPr="00AE1A4E">
        <w:rPr>
          <w:u w:val="single"/>
        </w:rPr>
        <w:tab/>
      </w:r>
      <w:bookmarkStart w:id="0" w:name="_GoBack"/>
      <w:bookmarkEnd w:id="0"/>
    </w:p>
    <w:p w:rsidR="000C7605" w:rsidRDefault="000C7605" w:rsidP="000C7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D13BA8">
        <w:t>Introduced and adopted (</w:t>
      </w:r>
      <w:hyperlink r:id="rId7" w:history="1">
        <w:r w:rsidRPr="00D13BA8">
          <w:rPr>
            <w:rStyle w:val="Hyperlink"/>
          </w:rPr>
          <w:t>House Journal</w:t>
        </w:r>
        <w:r w:rsidRPr="00D13BA8">
          <w:rPr>
            <w:rStyle w:val="Hyperlink"/>
          </w:rPr>
          <w:noBreakHyphen/>
          <w:t>page 21</w:t>
        </w:r>
      </w:hyperlink>
      <w:r w:rsidRPr="00D13BA8">
        <w:t>)</w:t>
      </w:r>
    </w:p>
    <w:p w:rsidR="000C7605" w:rsidRDefault="000C7605" w:rsidP="000C7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1A4E" w:rsidRPr="00AE1A4E" w:rsidRDefault="00AE1A4E" w:rsidP="00AE1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1A4E" w:rsidRDefault="00AE1A4E" w:rsidP="00AE1A4E">
      <w:r w:rsidRPr="00AE1A4E">
        <w:rPr>
          <w:b/>
        </w:rPr>
        <w:t>VERSIONS OF THIS BILL</w:t>
      </w:r>
    </w:p>
    <w:p w:rsidR="00AE1A4E" w:rsidRDefault="00AE1A4E" w:rsidP="00AE1A4E"/>
    <w:p w:rsidR="00AE1A4E" w:rsidRDefault="0065609E" w:rsidP="00AE1A4E">
      <w:hyperlink r:id="rId8" w:history="1">
        <w:r w:rsidR="00AE1A4E">
          <w:rPr>
            <w:rStyle w:val="Hyperlink"/>
          </w:rPr>
          <w:t>1/14/2014</w:t>
        </w:r>
      </w:hyperlink>
    </w:p>
    <w:p w:rsidR="00AE1A4E" w:rsidRDefault="00AE1A4E" w:rsidP="00AE1A4E"/>
    <w:p w:rsidR="00AE1A4E" w:rsidRDefault="00AE1A4E" w:rsidP="00AE1A4E">
      <w:pPr>
        <w:sectPr w:rsidR="00AE1A4E" w:rsidSect="00AE1A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7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53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72269">
        <w:t xml:space="preserve">CONGRATULATE </w:t>
      </w:r>
      <w:r w:rsidR="00F0328E">
        <w:t xml:space="preserve">MR. </w:t>
      </w:r>
      <w:r w:rsidR="00772269">
        <w:t xml:space="preserve">FRANK CASISA OF </w:t>
      </w:r>
      <w:r w:rsidR="00C92522">
        <w:t xml:space="preserve">JACKSON ON RECEIVING THE FIRST </w:t>
      </w:r>
      <w:r w:rsidR="00772269">
        <w:t xml:space="preserve">SOUTH CAROLINA </w:t>
      </w:r>
      <w:r w:rsidR="00C92522">
        <w:t>“</w:t>
      </w:r>
      <w:r w:rsidR="00772269">
        <w:t xml:space="preserve">VETERAN </w:t>
      </w:r>
      <w:r w:rsidR="0080692C">
        <w:t>SPECIAL</w:t>
      </w:r>
      <w:r w:rsidR="003D58AD">
        <w:t>TY</w:t>
      </w:r>
      <w:r w:rsidR="00C92522">
        <w:t xml:space="preserve"> P</w:t>
      </w:r>
      <w:r w:rsidR="00C94D5F">
        <w:t>LATE</w:t>
      </w:r>
      <w:r w:rsidR="00C92522">
        <w:t>”</w:t>
      </w:r>
      <w:r w:rsidR="00C94D5F">
        <w:t xml:space="preserve"> A</w:t>
      </w:r>
      <w:r w:rsidR="00772269">
        <w:t xml:space="preserve">ND TO THANK HIM FOR HIS EFFORTS TOWARD </w:t>
      </w:r>
      <w:r w:rsidR="000555ED">
        <w:t>T</w:t>
      </w:r>
      <w:r w:rsidR="00772269">
        <w:t xml:space="preserve">HE </w:t>
      </w:r>
      <w:r w:rsidR="0080692C">
        <w:t xml:space="preserve">NEW </w:t>
      </w:r>
      <w:r w:rsidR="00C92522">
        <w:t xml:space="preserve">LICENSE </w:t>
      </w:r>
      <w:r w:rsidR="00772269">
        <w:t>PLATE</w:t>
      </w:r>
      <w:r w:rsidR="00E3403C" w:rsidRPr="00E3403C">
        <w:t>’</w:t>
      </w:r>
      <w:r w:rsidR="000555ED">
        <w:t>S CREATION.</w:t>
      </w: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18F5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4D5F">
        <w:t xml:space="preserve">to honor our military veterans for their sacrificial service, </w:t>
      </w:r>
      <w:r w:rsidR="00F0328E">
        <w:t xml:space="preserve">Mr. </w:t>
      </w:r>
      <w:r w:rsidR="00C94D5F">
        <w:t>Fr</w:t>
      </w:r>
      <w:r w:rsidR="00FB4BBA">
        <w:t xml:space="preserve">ank Casisa of Jackson </w:t>
      </w:r>
      <w:r w:rsidR="00BB496C">
        <w:t>desired</w:t>
      </w:r>
      <w:r w:rsidR="00026C7C">
        <w:t xml:space="preserve"> </w:t>
      </w:r>
      <w:r w:rsidR="00FB4BBA">
        <w:t xml:space="preserve">that the </w:t>
      </w:r>
      <w:r w:rsidR="003D58AD">
        <w:t>South Carolina Department of Motor Vehicles</w:t>
      </w:r>
      <w:r w:rsidR="00FB4BBA">
        <w:t xml:space="preserve"> issue a </w:t>
      </w:r>
      <w:r w:rsidR="000B3F04">
        <w:t>“</w:t>
      </w:r>
      <w:r w:rsidR="00FB4BBA">
        <w:t>Ve</w:t>
      </w:r>
      <w:r w:rsidR="00C422BD">
        <w:t>t</w:t>
      </w:r>
      <w:r w:rsidR="00FB4BBA">
        <w:t>e</w:t>
      </w:r>
      <w:r w:rsidR="00C422BD">
        <w:t>ran</w:t>
      </w:r>
      <w:r w:rsidR="003D58AD">
        <w:t xml:space="preserve"> Specialty P</w:t>
      </w:r>
      <w:r w:rsidR="00FB4BBA">
        <w:t>late</w:t>
      </w:r>
      <w:r w:rsidR="003D58AD">
        <w:t>”</w:t>
      </w:r>
      <w:r w:rsidR="00FB4BBA">
        <w:t>; and</w:t>
      </w:r>
    </w:p>
    <w:p w:rsidR="00535D38" w:rsidRDefault="00535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1B2" w:rsidRPr="00162F3D" w:rsidRDefault="00535D38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Mr. Casisa</w:t>
      </w:r>
      <w:r w:rsidR="00E3403C" w:rsidRPr="00E3403C">
        <w:t>’</w:t>
      </w:r>
      <w:r>
        <w:t>s goal to honor our veterans in this way was a worthy one</w:t>
      </w:r>
      <w:r w:rsidR="003131B2">
        <w:t>, for S</w:t>
      </w:r>
      <w:r w:rsidR="003131B2" w:rsidRPr="00162F3D">
        <w:rPr>
          <w:color w:val="000000" w:themeColor="text1"/>
          <w:u w:color="000000" w:themeColor="text1"/>
        </w:rPr>
        <w:t xml:space="preserve">outh Carolinians </w:t>
      </w:r>
      <w:r w:rsidR="003131B2">
        <w:rPr>
          <w:color w:val="000000" w:themeColor="text1"/>
          <w:u w:color="000000" w:themeColor="text1"/>
        </w:rPr>
        <w:t xml:space="preserve">rightly </w:t>
      </w:r>
      <w:r w:rsidR="00631130">
        <w:rPr>
          <w:color w:val="000000" w:themeColor="text1"/>
          <w:u w:color="000000" w:themeColor="text1"/>
        </w:rPr>
        <w:t>wish</w:t>
      </w:r>
      <w:r w:rsidR="003131B2">
        <w:rPr>
          <w:color w:val="000000" w:themeColor="text1"/>
          <w:u w:color="000000" w:themeColor="text1"/>
        </w:rPr>
        <w:t xml:space="preserve"> to </w:t>
      </w:r>
      <w:r w:rsidR="003131B2" w:rsidRPr="00162F3D">
        <w:rPr>
          <w:color w:val="000000" w:themeColor="text1"/>
          <w:u w:color="000000" w:themeColor="text1"/>
        </w:rPr>
        <w:t xml:space="preserve">honor, remember, and appreciate the </w:t>
      </w:r>
      <w:r w:rsidR="00F57EFA">
        <w:rPr>
          <w:color w:val="000000" w:themeColor="text1"/>
          <w:u w:color="000000" w:themeColor="text1"/>
        </w:rPr>
        <w:t>courageous</w:t>
      </w:r>
      <w:r w:rsidR="003131B2" w:rsidRPr="00162F3D">
        <w:rPr>
          <w:color w:val="000000" w:themeColor="text1"/>
          <w:u w:color="000000" w:themeColor="text1"/>
        </w:rPr>
        <w:t xml:space="preserve"> men and women who have served selflessly in the United State</w:t>
      </w:r>
      <w:r w:rsidR="00927793">
        <w:rPr>
          <w:color w:val="000000" w:themeColor="text1"/>
          <w:u w:color="000000" w:themeColor="text1"/>
        </w:rPr>
        <w:t>s</w:t>
      </w:r>
      <w:r w:rsidR="003131B2" w:rsidRPr="00162F3D">
        <w:rPr>
          <w:color w:val="000000" w:themeColor="text1"/>
          <w:u w:color="000000" w:themeColor="text1"/>
        </w:rPr>
        <w:t xml:space="preserve"> </w:t>
      </w:r>
      <w:r w:rsidR="00DF170D">
        <w:rPr>
          <w:color w:val="000000" w:themeColor="text1"/>
          <w:u w:color="000000" w:themeColor="text1"/>
        </w:rPr>
        <w:t>A</w:t>
      </w:r>
      <w:r w:rsidR="003131B2" w:rsidRPr="00162F3D">
        <w:rPr>
          <w:color w:val="000000" w:themeColor="text1"/>
          <w:u w:color="000000" w:themeColor="text1"/>
        </w:rPr>
        <w:t xml:space="preserve">rmed </w:t>
      </w:r>
      <w:r w:rsidR="00DF170D">
        <w:rPr>
          <w:color w:val="000000" w:themeColor="text1"/>
          <w:u w:color="000000" w:themeColor="text1"/>
        </w:rPr>
        <w:t>F</w:t>
      </w:r>
      <w:r w:rsidR="003131B2" w:rsidRPr="00162F3D">
        <w:rPr>
          <w:color w:val="000000" w:themeColor="text1"/>
          <w:u w:color="000000" w:themeColor="text1"/>
        </w:rPr>
        <w:t>orces; and</w:t>
      </w:r>
    </w:p>
    <w:p w:rsidR="003131B2" w:rsidRPr="00162F3D" w:rsidRDefault="003131B2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1B2" w:rsidRDefault="003131B2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F3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Pr="00162F3D">
        <w:rPr>
          <w:color w:val="000000" w:themeColor="text1"/>
          <w:u w:color="000000" w:themeColor="text1"/>
        </w:rPr>
        <w:t xml:space="preserve">the freedom and security that South Carolinians enjoy today are </w:t>
      </w:r>
      <w:r>
        <w:rPr>
          <w:color w:val="000000" w:themeColor="text1"/>
          <w:u w:color="000000" w:themeColor="text1"/>
        </w:rPr>
        <w:t xml:space="preserve">in great measure </w:t>
      </w:r>
      <w:r w:rsidRPr="00162F3D">
        <w:rPr>
          <w:color w:val="000000" w:themeColor="text1"/>
          <w:u w:color="000000" w:themeColor="text1"/>
        </w:rPr>
        <w:t xml:space="preserve">direct results of the sacrifices </w:t>
      </w:r>
      <w:r>
        <w:rPr>
          <w:color w:val="000000" w:themeColor="text1"/>
          <w:u w:color="000000" w:themeColor="text1"/>
        </w:rPr>
        <w:t xml:space="preserve">made by </w:t>
      </w:r>
      <w:r w:rsidRPr="00162F3D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military veterans; and</w:t>
      </w:r>
    </w:p>
    <w:p w:rsidR="003131B2" w:rsidRDefault="003131B2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BD" w:rsidRDefault="00FB4B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6D02">
        <w:t>in pursuance of h</w:t>
      </w:r>
      <w:r w:rsidR="00C422BD">
        <w:t xml:space="preserve">is </w:t>
      </w:r>
      <w:r w:rsidR="00126D02">
        <w:t>goal</w:t>
      </w:r>
      <w:r w:rsidR="00C422BD">
        <w:t xml:space="preserve">, </w:t>
      </w:r>
      <w:r w:rsidR="00126D02">
        <w:t xml:space="preserve">Mr. Casisa </w:t>
      </w:r>
      <w:r w:rsidR="00C422BD">
        <w:t>enlist</w:t>
      </w:r>
      <w:r w:rsidR="00126D02">
        <w:t>ed</w:t>
      </w:r>
      <w:r w:rsidR="00C422BD">
        <w:t xml:space="preserve"> the aid of South Carolina Representative J. Roland Smith of </w:t>
      </w:r>
      <w:r w:rsidR="005739B8">
        <w:t xml:space="preserve">House </w:t>
      </w:r>
      <w:r w:rsidR="00C422BD">
        <w:t>District 84 in Aiken County</w:t>
      </w:r>
      <w:r w:rsidR="00126D02">
        <w:t>, and</w:t>
      </w:r>
      <w:r w:rsidR="008014E7">
        <w:t xml:space="preserve"> </w:t>
      </w:r>
      <w:r w:rsidR="00126D02">
        <w:t xml:space="preserve">in </w:t>
      </w:r>
      <w:r w:rsidR="00A10535">
        <w:t>20</w:t>
      </w:r>
      <w:r w:rsidR="00421A04">
        <w:t>08</w:t>
      </w:r>
      <w:r w:rsidR="00A10535">
        <w:t xml:space="preserve"> the </w:t>
      </w:r>
      <w:r w:rsidR="00004707">
        <w:t>Vetera</w:t>
      </w:r>
      <w:r w:rsidR="00631130">
        <w:t xml:space="preserve">n Specialty Plate </w:t>
      </w:r>
      <w:r w:rsidR="00A10535">
        <w:t xml:space="preserve">was </w:t>
      </w:r>
      <w:r w:rsidR="00421A04">
        <w:t xml:space="preserve">authorized by the </w:t>
      </w:r>
      <w:r w:rsidR="00074A73">
        <w:t xml:space="preserve">South Carolina </w:t>
      </w:r>
      <w:r w:rsidR="00421A04">
        <w:t>General Assembly</w:t>
      </w:r>
      <w:r w:rsidR="00FB3F7F">
        <w:t xml:space="preserve"> (Act 297). On February 17, 2009, it was made available to the public through the</w:t>
      </w:r>
      <w:r w:rsidR="00FB3F7F" w:rsidRPr="00FB3F7F">
        <w:t xml:space="preserve"> </w:t>
      </w:r>
      <w:r w:rsidR="00FB3F7F">
        <w:t>Department of Motor Vehicles</w:t>
      </w:r>
      <w:r w:rsidR="00126D02">
        <w:t>; and</w:t>
      </w:r>
    </w:p>
    <w:p w:rsidR="004E18F5" w:rsidRDefault="004E1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1B2" w:rsidRDefault="003131B2" w:rsidP="00313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F3D">
        <w:rPr>
          <w:color w:val="000000" w:themeColor="text1"/>
          <w:u w:color="000000" w:themeColor="text1"/>
        </w:rPr>
        <w:t xml:space="preserve">Whereas, </w:t>
      </w:r>
      <w:r w:rsidR="0059710D">
        <w:rPr>
          <w:color w:val="000000" w:themeColor="text1"/>
          <w:u w:color="000000" w:themeColor="text1"/>
        </w:rPr>
        <w:t>cognizant</w:t>
      </w:r>
      <w:r w:rsidR="003B5F35">
        <w:rPr>
          <w:color w:val="000000" w:themeColor="text1"/>
          <w:u w:color="000000" w:themeColor="text1"/>
        </w:rPr>
        <w:t xml:space="preserve"> that </w:t>
      </w:r>
      <w:r w:rsidR="00927793">
        <w:rPr>
          <w:color w:val="000000" w:themeColor="text1"/>
          <w:u w:color="000000" w:themeColor="text1"/>
        </w:rPr>
        <w:t xml:space="preserve">this </w:t>
      </w:r>
      <w:r w:rsidR="003B5F35">
        <w:rPr>
          <w:color w:val="000000" w:themeColor="text1"/>
          <w:u w:color="000000" w:themeColor="text1"/>
        </w:rPr>
        <w:t xml:space="preserve">great </w:t>
      </w:r>
      <w:r w:rsidR="00927793">
        <w:rPr>
          <w:color w:val="000000" w:themeColor="text1"/>
          <w:u w:color="000000" w:themeColor="text1"/>
        </w:rPr>
        <w:t>State has</w:t>
      </w:r>
      <w:r>
        <w:rPr>
          <w:color w:val="000000" w:themeColor="text1"/>
          <w:u w:color="000000" w:themeColor="text1"/>
        </w:rPr>
        <w:t xml:space="preserve"> </w:t>
      </w:r>
      <w:r w:rsidR="003B5F35">
        <w:rPr>
          <w:color w:val="000000" w:themeColor="text1"/>
          <w:u w:color="000000" w:themeColor="text1"/>
        </w:rPr>
        <w:t>tremendously</w:t>
      </w:r>
      <w:r w:rsidRPr="00162F3D">
        <w:rPr>
          <w:color w:val="000000" w:themeColor="text1"/>
          <w:u w:color="000000" w:themeColor="text1"/>
        </w:rPr>
        <w:t xml:space="preserve"> benefited from the </w:t>
      </w:r>
      <w:r w:rsidR="002E454B">
        <w:rPr>
          <w:color w:val="000000" w:themeColor="text1"/>
          <w:u w:color="000000" w:themeColor="text1"/>
        </w:rPr>
        <w:t>sacrificial</w:t>
      </w:r>
      <w:r w:rsidR="003B5F35">
        <w:rPr>
          <w:color w:val="000000" w:themeColor="text1"/>
          <w:u w:color="000000" w:themeColor="text1"/>
        </w:rPr>
        <w:t xml:space="preserve"> service</w:t>
      </w:r>
      <w:r w:rsidRPr="00162F3D">
        <w:rPr>
          <w:color w:val="000000" w:themeColor="text1"/>
          <w:u w:color="000000" w:themeColor="text1"/>
        </w:rPr>
        <w:t xml:space="preserve"> of </w:t>
      </w:r>
      <w:r w:rsidR="00004707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veterans</w:t>
      </w:r>
      <w:r w:rsidR="00927793">
        <w:rPr>
          <w:color w:val="000000" w:themeColor="text1"/>
          <w:u w:color="000000" w:themeColor="text1"/>
        </w:rPr>
        <w:t>, the House of Representati</w:t>
      </w:r>
      <w:r w:rsidR="003B5F35">
        <w:rPr>
          <w:color w:val="000000" w:themeColor="text1"/>
          <w:u w:color="000000" w:themeColor="text1"/>
        </w:rPr>
        <w:t>v</w:t>
      </w:r>
      <w:r w:rsidR="00927793">
        <w:rPr>
          <w:color w:val="000000" w:themeColor="text1"/>
          <w:u w:color="000000" w:themeColor="text1"/>
        </w:rPr>
        <w:t>es</w:t>
      </w:r>
      <w:r w:rsidR="003B5F35">
        <w:rPr>
          <w:color w:val="000000" w:themeColor="text1"/>
          <w:u w:color="000000" w:themeColor="text1"/>
        </w:rPr>
        <w:t xml:space="preserve"> </w:t>
      </w:r>
      <w:r w:rsidRPr="00162F3D">
        <w:rPr>
          <w:color w:val="000000" w:themeColor="text1"/>
          <w:u w:color="000000" w:themeColor="text1"/>
        </w:rPr>
        <w:t xml:space="preserve">is proud to </w:t>
      </w:r>
      <w:r>
        <w:rPr>
          <w:color w:val="000000" w:themeColor="text1"/>
          <w:u w:color="000000" w:themeColor="text1"/>
        </w:rPr>
        <w:t>recognize the</w:t>
      </w:r>
      <w:r w:rsidR="004A49E5">
        <w:rPr>
          <w:color w:val="000000" w:themeColor="text1"/>
          <w:u w:color="000000" w:themeColor="text1"/>
        </w:rPr>
        <w:t>se brave men and women</w:t>
      </w:r>
      <w:r>
        <w:rPr>
          <w:color w:val="000000" w:themeColor="text1"/>
          <w:u w:color="000000" w:themeColor="text1"/>
        </w:rPr>
        <w:t xml:space="preserve"> through the creation of </w:t>
      </w:r>
      <w:r w:rsidR="00927793">
        <w:rPr>
          <w:color w:val="000000" w:themeColor="text1"/>
          <w:u w:color="000000" w:themeColor="text1"/>
        </w:rPr>
        <w:t>th</w:t>
      </w:r>
      <w:r w:rsidR="00B47FD7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new special</w:t>
      </w:r>
      <w:r w:rsidR="00085AAE">
        <w:rPr>
          <w:color w:val="000000" w:themeColor="text1"/>
          <w:u w:color="000000" w:themeColor="text1"/>
        </w:rPr>
        <w:t>ty</w:t>
      </w:r>
      <w:r>
        <w:rPr>
          <w:color w:val="000000" w:themeColor="text1"/>
          <w:u w:color="000000" w:themeColor="text1"/>
        </w:rPr>
        <w:t xml:space="preserve"> license plate</w:t>
      </w:r>
      <w:r w:rsidR="00FD31E9">
        <w:rPr>
          <w:color w:val="000000" w:themeColor="text1"/>
          <w:u w:color="000000" w:themeColor="text1"/>
        </w:rPr>
        <w:t xml:space="preserve">, </w:t>
      </w:r>
      <w:r w:rsidR="0059710D">
        <w:rPr>
          <w:color w:val="000000" w:themeColor="text1"/>
          <w:u w:color="000000" w:themeColor="text1"/>
        </w:rPr>
        <w:t>which may be displayed by any veteran with an honorable discharge</w:t>
      </w:r>
      <w:r w:rsidR="00683E7C">
        <w:rPr>
          <w:color w:val="000000" w:themeColor="text1"/>
          <w:u w:color="000000" w:themeColor="text1"/>
        </w:rPr>
        <w:t xml:space="preserve">. In </w:t>
      </w:r>
      <w:r w:rsidR="00683E7C">
        <w:rPr>
          <w:color w:val="000000" w:themeColor="text1"/>
          <w:u w:color="000000" w:themeColor="text1"/>
        </w:rPr>
        <w:lastRenderedPageBreak/>
        <w:t xml:space="preserve">addition, </w:t>
      </w:r>
      <w:r w:rsidR="00FD31E9">
        <w:rPr>
          <w:color w:val="000000" w:themeColor="text1"/>
          <w:u w:color="000000" w:themeColor="text1"/>
        </w:rPr>
        <w:t xml:space="preserve">the members congratulate </w:t>
      </w:r>
      <w:r w:rsidR="00443C68">
        <w:rPr>
          <w:color w:val="000000" w:themeColor="text1"/>
          <w:u w:color="000000" w:themeColor="text1"/>
        </w:rPr>
        <w:t xml:space="preserve">Mr. </w:t>
      </w:r>
      <w:r w:rsidR="00FD31E9">
        <w:rPr>
          <w:color w:val="000000" w:themeColor="text1"/>
          <w:u w:color="000000" w:themeColor="text1"/>
        </w:rPr>
        <w:t>Frank Casisa as recipient of the first such license plate, numbered VT1001. Now, therefore,</w:t>
      </w: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21F" w:rsidRDefault="008D53F7" w:rsidP="007D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95331">
        <w:t xml:space="preserve"> </w:t>
      </w:r>
      <w:r w:rsidR="00895331">
        <w:rPr>
          <w:color w:val="000000" w:themeColor="text1"/>
        </w:rPr>
        <w:t xml:space="preserve">the members of the South Carolina House of Representatives, by this resolution, </w:t>
      </w:r>
      <w:r w:rsidR="007D221F">
        <w:t xml:space="preserve">congratulate Mr. Frank Casisa of Jackson on receiving the first South Carolina </w:t>
      </w:r>
      <w:r w:rsidR="0023765C">
        <w:t>“</w:t>
      </w:r>
      <w:r w:rsidR="007D221F">
        <w:t xml:space="preserve">Veteran </w:t>
      </w:r>
      <w:r w:rsidR="0023765C">
        <w:t>S</w:t>
      </w:r>
      <w:r w:rsidR="007D221F">
        <w:t>pecial</w:t>
      </w:r>
      <w:r w:rsidR="0023765C">
        <w:t>ty</w:t>
      </w:r>
      <w:r w:rsidR="007D221F">
        <w:t xml:space="preserve"> </w:t>
      </w:r>
      <w:r w:rsidR="0023765C">
        <w:t>P</w:t>
      </w:r>
      <w:r w:rsidR="007D221F">
        <w:t>late</w:t>
      </w:r>
      <w:r w:rsidR="0023765C">
        <w:t>”</w:t>
      </w:r>
      <w:r w:rsidR="007D221F">
        <w:t xml:space="preserve"> and thank him for his efforts toward the new </w:t>
      </w:r>
      <w:r w:rsidR="0023765C">
        <w:t xml:space="preserve">license </w:t>
      </w:r>
      <w:r w:rsidR="007D221F">
        <w:t>plate</w:t>
      </w:r>
      <w:r w:rsidR="00E3403C" w:rsidRPr="00E3403C">
        <w:t>’</w:t>
      </w:r>
      <w:r w:rsidR="007D221F">
        <w:t>s creation.</w:t>
      </w:r>
    </w:p>
    <w:p w:rsidR="008D53F7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53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B5717">
        <w:t>provided</w:t>
      </w:r>
      <w:r>
        <w:t xml:space="preserve"> to</w:t>
      </w:r>
      <w:r w:rsidR="000B5717">
        <w:t xml:space="preserve"> </w:t>
      </w:r>
      <w:r w:rsidR="007D221F">
        <w:t xml:space="preserve">Mr. </w:t>
      </w:r>
      <w:r w:rsidR="000B5717">
        <w:t>Frank Casisa.</w:t>
      </w:r>
    </w:p>
    <w:p w:rsidR="00E07081" w:rsidRDefault="00E340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7081" w:rsidRDefault="00E07081" w:rsidP="00AE1A4E">
      <w:pPr>
        <w:suppressAutoHyphens/>
      </w:pPr>
    </w:p>
    <w:sectPr w:rsidR="00E07081" w:rsidSect="00AE1A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A04" w:rsidRDefault="00421A04" w:rsidP="009F0C77">
      <w:r>
        <w:separator/>
      </w:r>
    </w:p>
  </w:endnote>
  <w:endnote w:type="continuationSeparator" w:id="0">
    <w:p w:rsidR="00421A04" w:rsidRDefault="00421A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24E405-8C74-4952-9A12-4A29B0AC170E}"/>
    <w:embedBold r:id="rId2" w:fontKey="{9C1700A0-A31D-4894-AD6D-53B6DF1417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E84679-AE1E-46DA-85DA-D6334A8A19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9DC5E1-D275-4D81-A737-A39C1401F7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900E96-70B7-4B62-8D6E-6DC409BE26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A4E" w:rsidRPr="00E07081" w:rsidRDefault="00AE1A4E" w:rsidP="00E070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r w:rsidR="00CF0F51">
      <w:fldChar w:fldCharType="begin"/>
    </w:r>
    <w:r w:rsidR="00CF0F51">
      <w:instrText xml:space="preserve"> PAGE  \* MERGEFORMAT </w:instrText>
    </w:r>
    <w:r w:rsidR="00CF0F51">
      <w:fldChar w:fldCharType="separate"/>
    </w:r>
    <w:r w:rsidR="0065609E">
      <w:rPr>
        <w:noProof/>
      </w:rPr>
      <w:t>1</w:t>
    </w:r>
    <w:r w:rsidR="00CF0F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A04" w:rsidRDefault="00421A04" w:rsidP="009F0C77">
      <w:r>
        <w:separator/>
      </w:r>
    </w:p>
  </w:footnote>
  <w:footnote w:type="continuationSeparator" w:id="0">
    <w:p w:rsidR="00421A04" w:rsidRDefault="00421A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5CM14"/>
    <w:docVar w:name="CoverBillType" w:val="r"/>
    <w:docVar w:name="docpath" w:val="L:\Council\bills\RM\1365CM14.DOCX"/>
    <w:docVar w:name="dvBillNumber" w:val="44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2F62"/>
    <w:rsid w:val="00004707"/>
    <w:rsid w:val="00011869"/>
    <w:rsid w:val="00026C7C"/>
    <w:rsid w:val="000555ED"/>
    <w:rsid w:val="00074A73"/>
    <w:rsid w:val="00085AAE"/>
    <w:rsid w:val="000B3F04"/>
    <w:rsid w:val="000B5717"/>
    <w:rsid w:val="000C7605"/>
    <w:rsid w:val="000D3ACC"/>
    <w:rsid w:val="000E1785"/>
    <w:rsid w:val="000E6DDB"/>
    <w:rsid w:val="000F40FA"/>
    <w:rsid w:val="0010776B"/>
    <w:rsid w:val="00126D02"/>
    <w:rsid w:val="00133E66"/>
    <w:rsid w:val="001435A3"/>
    <w:rsid w:val="0015550A"/>
    <w:rsid w:val="001C457D"/>
    <w:rsid w:val="001D08F2"/>
    <w:rsid w:val="001D525B"/>
    <w:rsid w:val="001D7F4F"/>
    <w:rsid w:val="002321B6"/>
    <w:rsid w:val="0023765C"/>
    <w:rsid w:val="00250967"/>
    <w:rsid w:val="002543C8"/>
    <w:rsid w:val="002810A0"/>
    <w:rsid w:val="00284AAE"/>
    <w:rsid w:val="002E454B"/>
    <w:rsid w:val="002E5912"/>
    <w:rsid w:val="00301B21"/>
    <w:rsid w:val="003131B2"/>
    <w:rsid w:val="00325348"/>
    <w:rsid w:val="0032732C"/>
    <w:rsid w:val="00336AD0"/>
    <w:rsid w:val="0037079A"/>
    <w:rsid w:val="003B5F35"/>
    <w:rsid w:val="003D01E8"/>
    <w:rsid w:val="003D58AD"/>
    <w:rsid w:val="003E5288"/>
    <w:rsid w:val="003F6D79"/>
    <w:rsid w:val="0041760A"/>
    <w:rsid w:val="00417C01"/>
    <w:rsid w:val="00421A04"/>
    <w:rsid w:val="00443C68"/>
    <w:rsid w:val="004809EE"/>
    <w:rsid w:val="004A49E5"/>
    <w:rsid w:val="004E18F5"/>
    <w:rsid w:val="004E7D54"/>
    <w:rsid w:val="004F71D3"/>
    <w:rsid w:val="005273C6"/>
    <w:rsid w:val="00530A69"/>
    <w:rsid w:val="00535D38"/>
    <w:rsid w:val="00545593"/>
    <w:rsid w:val="005726C8"/>
    <w:rsid w:val="005739B8"/>
    <w:rsid w:val="00577C6C"/>
    <w:rsid w:val="0059710D"/>
    <w:rsid w:val="005C2FE2"/>
    <w:rsid w:val="005E2BC9"/>
    <w:rsid w:val="00605102"/>
    <w:rsid w:val="006215AA"/>
    <w:rsid w:val="0062262A"/>
    <w:rsid w:val="00631130"/>
    <w:rsid w:val="0065609E"/>
    <w:rsid w:val="00683E7C"/>
    <w:rsid w:val="006900F6"/>
    <w:rsid w:val="006913C9"/>
    <w:rsid w:val="0069470D"/>
    <w:rsid w:val="00734F00"/>
    <w:rsid w:val="00746DC7"/>
    <w:rsid w:val="00772269"/>
    <w:rsid w:val="007A70AE"/>
    <w:rsid w:val="007D221F"/>
    <w:rsid w:val="008014E7"/>
    <w:rsid w:val="0080692C"/>
    <w:rsid w:val="008362E8"/>
    <w:rsid w:val="00895331"/>
    <w:rsid w:val="008A1768"/>
    <w:rsid w:val="008C1B6C"/>
    <w:rsid w:val="008D53F7"/>
    <w:rsid w:val="008E3E85"/>
    <w:rsid w:val="008F0F33"/>
    <w:rsid w:val="008F4429"/>
    <w:rsid w:val="00927793"/>
    <w:rsid w:val="0094021A"/>
    <w:rsid w:val="00985A83"/>
    <w:rsid w:val="009B44AF"/>
    <w:rsid w:val="009C6A0B"/>
    <w:rsid w:val="009F0C77"/>
    <w:rsid w:val="009F3063"/>
    <w:rsid w:val="009F4DD1"/>
    <w:rsid w:val="00A10535"/>
    <w:rsid w:val="00A404E0"/>
    <w:rsid w:val="00A41684"/>
    <w:rsid w:val="00A64E80"/>
    <w:rsid w:val="00A72BCD"/>
    <w:rsid w:val="00A741D9"/>
    <w:rsid w:val="00A833AB"/>
    <w:rsid w:val="00A9741D"/>
    <w:rsid w:val="00AD4B17"/>
    <w:rsid w:val="00AE1A4E"/>
    <w:rsid w:val="00B22F62"/>
    <w:rsid w:val="00B412D4"/>
    <w:rsid w:val="00B47FD7"/>
    <w:rsid w:val="00B7240F"/>
    <w:rsid w:val="00BB496C"/>
    <w:rsid w:val="00BE3C22"/>
    <w:rsid w:val="00C0345E"/>
    <w:rsid w:val="00C3483A"/>
    <w:rsid w:val="00C422BD"/>
    <w:rsid w:val="00C74E9D"/>
    <w:rsid w:val="00C82FD3"/>
    <w:rsid w:val="00C85CD0"/>
    <w:rsid w:val="00C92522"/>
    <w:rsid w:val="00C92819"/>
    <w:rsid w:val="00C94D5F"/>
    <w:rsid w:val="00CC6B7B"/>
    <w:rsid w:val="00CD2089"/>
    <w:rsid w:val="00CF0F51"/>
    <w:rsid w:val="00D1188B"/>
    <w:rsid w:val="00D73A67"/>
    <w:rsid w:val="00D970A9"/>
    <w:rsid w:val="00D9714E"/>
    <w:rsid w:val="00DF170D"/>
    <w:rsid w:val="00DF3845"/>
    <w:rsid w:val="00E07081"/>
    <w:rsid w:val="00E21B67"/>
    <w:rsid w:val="00E3403C"/>
    <w:rsid w:val="00E41911"/>
    <w:rsid w:val="00E910BC"/>
    <w:rsid w:val="00E92EEF"/>
    <w:rsid w:val="00F0328E"/>
    <w:rsid w:val="00F24442"/>
    <w:rsid w:val="00F452EE"/>
    <w:rsid w:val="00F50AE3"/>
    <w:rsid w:val="00F57EFA"/>
    <w:rsid w:val="00F67CF1"/>
    <w:rsid w:val="00F71308"/>
    <w:rsid w:val="00F840F0"/>
    <w:rsid w:val="00FB0D0D"/>
    <w:rsid w:val="00FB3F7F"/>
    <w:rsid w:val="00FB43B4"/>
    <w:rsid w:val="00FB4BBA"/>
    <w:rsid w:val="00FD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ABE420-EDD7-483C-AED3-04AC23C59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E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E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1A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28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C6C3F-BED9-416C-AE0C-6A9733F69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4428: Frank Casisa - South Carolina Legislature Online</dc:title>
  <dc:creator>McDowell</dc:creator>
  <cp:lastModifiedBy>N Cumfer</cp:lastModifiedBy>
  <cp:revision>6</cp:revision>
  <cp:lastPrinted>2013-09-12T18:29:00Z</cp:lastPrinted>
  <dcterms:created xsi:type="dcterms:W3CDTF">2014-01-14T18:58:00Z</dcterms:created>
  <dcterms:modified xsi:type="dcterms:W3CDTF">2014-12-05T16:56:00Z</dcterms:modified>
</cp:coreProperties>
</file>