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1FF" w:rsidRDefault="00E761FF" w:rsidP="00E761FF">
      <w:pPr>
        <w:widowControl w:val="0"/>
        <w:jc w:val="center"/>
      </w:pPr>
      <w:r w:rsidRPr="00E761FF">
        <w:rPr>
          <w:b/>
        </w:rPr>
        <w:t>South Carolina General Assembly</w:t>
      </w:r>
    </w:p>
    <w:p w:rsidR="00E761FF" w:rsidRDefault="00E761FF" w:rsidP="00E761FF">
      <w:pPr>
        <w:widowControl w:val="0"/>
        <w:jc w:val="center"/>
      </w:pPr>
      <w:r>
        <w:t>120th Session, 2013-2014</w:t>
      </w:r>
    </w:p>
    <w:p w:rsidR="00E761FF" w:rsidRDefault="00E761FF" w:rsidP="00E761FF">
      <w:pPr>
        <w:widowControl w:val="0"/>
        <w:jc w:val="left"/>
      </w:pPr>
    </w:p>
    <w:p w:rsidR="00E761FF" w:rsidRDefault="00E761FF" w:rsidP="00E761FF">
      <w:pPr>
        <w:widowControl w:val="0"/>
        <w:jc w:val="left"/>
        <w:rPr>
          <w:b/>
        </w:rPr>
      </w:pPr>
      <w:r w:rsidRPr="00E761FF">
        <w:rPr>
          <w:b/>
        </w:rPr>
        <w:t>H. 4435</w:t>
      </w:r>
    </w:p>
    <w:p w:rsidR="00E761FF" w:rsidRDefault="00E761FF" w:rsidP="00E761FF">
      <w:pPr>
        <w:widowControl w:val="0"/>
        <w:jc w:val="left"/>
        <w:rPr>
          <w:b/>
        </w:rPr>
      </w:pPr>
    </w:p>
    <w:p w:rsidR="00E761FF" w:rsidRDefault="00E761FF" w:rsidP="00E761FF">
      <w:pPr>
        <w:widowControl w:val="0"/>
        <w:jc w:val="left"/>
      </w:pPr>
      <w:r w:rsidRPr="00E761FF">
        <w:rPr>
          <w:b/>
        </w:rPr>
        <w:t>STATUS INFORMATION</w:t>
      </w:r>
    </w:p>
    <w:p w:rsidR="00E761FF" w:rsidRDefault="00E761FF" w:rsidP="00E761FF">
      <w:pPr>
        <w:widowControl w:val="0"/>
        <w:jc w:val="left"/>
      </w:pPr>
    </w:p>
    <w:p w:rsidR="00E761FF" w:rsidRDefault="00E761FF" w:rsidP="00E761FF">
      <w:pPr>
        <w:widowControl w:val="0"/>
        <w:jc w:val="left"/>
      </w:pPr>
      <w:r>
        <w:t>House Resolution</w:t>
      </w:r>
    </w:p>
    <w:p w:rsidR="00E761FF" w:rsidRDefault="00E761FF" w:rsidP="00E761FF">
      <w:pPr>
        <w:widowControl w:val="0"/>
        <w:jc w:val="left"/>
      </w:pPr>
      <w:r>
        <w:t>Sponsors: Rep. G.R. Smith</w:t>
      </w:r>
    </w:p>
    <w:p w:rsidR="00E761FF" w:rsidRDefault="00E761FF" w:rsidP="00E761FF">
      <w:pPr>
        <w:widowControl w:val="0"/>
        <w:jc w:val="left"/>
      </w:pPr>
      <w:r>
        <w:t>Document Path: l:\council\bills\rm\1406htc14.docx</w:t>
      </w:r>
    </w:p>
    <w:p w:rsidR="00E761FF" w:rsidRDefault="00E761FF" w:rsidP="00E761FF">
      <w:pPr>
        <w:widowControl w:val="0"/>
        <w:jc w:val="left"/>
      </w:pPr>
    </w:p>
    <w:p w:rsidR="00E761FF" w:rsidRDefault="00E761FF" w:rsidP="00E761FF">
      <w:pPr>
        <w:widowControl w:val="0"/>
        <w:jc w:val="left"/>
      </w:pPr>
      <w:r>
        <w:t>Introduced in the House on January 14, 2014</w:t>
      </w:r>
    </w:p>
    <w:p w:rsidR="00E761FF" w:rsidRDefault="00E761FF" w:rsidP="00E761FF">
      <w:pPr>
        <w:widowControl w:val="0"/>
        <w:jc w:val="left"/>
      </w:pPr>
      <w:r>
        <w:t>Adopted by the House on January 14, 2014</w:t>
      </w:r>
    </w:p>
    <w:p w:rsidR="00E761FF" w:rsidRDefault="00E761FF" w:rsidP="00E761FF">
      <w:pPr>
        <w:widowControl w:val="0"/>
        <w:jc w:val="left"/>
      </w:pPr>
    </w:p>
    <w:p w:rsidR="00E761FF" w:rsidRDefault="00E761FF" w:rsidP="00E761FF">
      <w:pPr>
        <w:widowControl w:val="0"/>
        <w:jc w:val="left"/>
      </w:pPr>
      <w:r>
        <w:t xml:space="preserve">Summary: </w:t>
      </w:r>
      <w:r w:rsidR="00F272A2">
        <w:t>Maddie Palmer</w:t>
      </w:r>
    </w:p>
    <w:p w:rsidR="00E761FF" w:rsidRDefault="00E761FF" w:rsidP="00E761FF">
      <w:pPr>
        <w:widowControl w:val="0"/>
        <w:jc w:val="left"/>
      </w:pPr>
    </w:p>
    <w:p w:rsidR="00E761FF" w:rsidRDefault="00E761FF" w:rsidP="00E761FF">
      <w:pPr>
        <w:widowControl w:val="0"/>
        <w:jc w:val="left"/>
      </w:pPr>
    </w:p>
    <w:p w:rsidR="00E761FF" w:rsidRDefault="00E761FF" w:rsidP="00E761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761FF">
        <w:rPr>
          <w:b/>
        </w:rPr>
        <w:t>HISTORY OF LEGISLATIVE ACTIONS</w:t>
      </w:r>
    </w:p>
    <w:p w:rsidR="00E761FF" w:rsidRDefault="00E761FF" w:rsidP="00E761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761FF" w:rsidRPr="00E761FF" w:rsidRDefault="00E761FF" w:rsidP="00E761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761FF">
        <w:rPr>
          <w:u w:val="single"/>
        </w:rPr>
        <w:tab/>
        <w:t>Date</w:t>
      </w:r>
      <w:r w:rsidRPr="00E761FF">
        <w:rPr>
          <w:u w:val="single"/>
        </w:rPr>
        <w:tab/>
        <w:t>Body</w:t>
      </w:r>
      <w:r w:rsidRPr="00E761FF">
        <w:rPr>
          <w:u w:val="single"/>
        </w:rPr>
        <w:tab/>
        <w:t>Action Description with journal page number</w:t>
      </w:r>
      <w:r w:rsidRPr="00E761FF">
        <w:rPr>
          <w:u w:val="single"/>
        </w:rPr>
        <w:tab/>
      </w:r>
      <w:bookmarkStart w:id="0" w:name="_GoBack"/>
      <w:bookmarkEnd w:id="0"/>
    </w:p>
    <w:p w:rsidR="00991739" w:rsidRDefault="00991739" w:rsidP="009917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House</w:t>
      </w:r>
      <w:r>
        <w:tab/>
      </w:r>
      <w:r w:rsidRPr="00DD0821">
        <w:t>Introduced and adopted (</w:t>
      </w:r>
      <w:hyperlink r:id="rId7" w:history="1">
        <w:r w:rsidRPr="00DD0821">
          <w:rPr>
            <w:rStyle w:val="Hyperlink"/>
          </w:rPr>
          <w:t>House Journal</w:t>
        </w:r>
        <w:r w:rsidRPr="00DD0821">
          <w:rPr>
            <w:rStyle w:val="Hyperlink"/>
          </w:rPr>
          <w:noBreakHyphen/>
          <w:t>page 24</w:t>
        </w:r>
      </w:hyperlink>
      <w:r w:rsidRPr="00DD0821">
        <w:t>)</w:t>
      </w:r>
    </w:p>
    <w:p w:rsidR="00991739" w:rsidRDefault="00991739" w:rsidP="009917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61FF" w:rsidRPr="00E761FF" w:rsidRDefault="00E761FF" w:rsidP="00E761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61FF" w:rsidRDefault="00E761FF" w:rsidP="00E761FF">
      <w:r w:rsidRPr="00E761FF">
        <w:rPr>
          <w:b/>
        </w:rPr>
        <w:t>VERSIONS OF THIS BILL</w:t>
      </w:r>
    </w:p>
    <w:p w:rsidR="00E761FF" w:rsidRDefault="00E761FF" w:rsidP="00E761FF"/>
    <w:p w:rsidR="00E761FF" w:rsidRDefault="006726B9" w:rsidP="00E761FF">
      <w:hyperlink r:id="rId8" w:history="1">
        <w:r w:rsidR="00E761FF">
          <w:rPr>
            <w:rStyle w:val="Hyperlink"/>
          </w:rPr>
          <w:t>1/14/2014</w:t>
        </w:r>
      </w:hyperlink>
    </w:p>
    <w:p w:rsidR="00E761FF" w:rsidRDefault="00E761FF" w:rsidP="00E761FF"/>
    <w:p w:rsidR="00E761FF" w:rsidRDefault="00E761FF" w:rsidP="00E761FF">
      <w:pPr>
        <w:sectPr w:rsidR="00E761FF" w:rsidSect="00E761F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F0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B1FF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92E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17826">
        <w:t xml:space="preserve">CONGRATULATE </w:t>
      </w:r>
      <w:r w:rsidR="00AD4898">
        <w:t xml:space="preserve">SENIOR </w:t>
      </w:r>
      <w:r w:rsidR="00A17826">
        <w:t xml:space="preserve">MADDIE PALMER OF </w:t>
      </w:r>
      <w:r w:rsidR="00AD4898">
        <w:t>HILLCREST HIGH SCHOOL</w:t>
      </w:r>
      <w:r w:rsidR="00A17826">
        <w:t xml:space="preserve"> ON BEING NAMED </w:t>
      </w:r>
      <w:r w:rsidR="00F84527">
        <w:t>2013</w:t>
      </w:r>
      <w:r w:rsidR="007A1AA7">
        <w:noBreakHyphen/>
      </w:r>
      <w:r w:rsidR="00F84527">
        <w:t xml:space="preserve">2014 </w:t>
      </w:r>
      <w:r w:rsidR="00A17826">
        <w:t>GATORADE VOLLEYBALL PLAYER OF THE YEAR FOR SOUTH CAROLINA.</w:t>
      </w:r>
    </w:p>
    <w:p w:rsidR="00CB1FFC" w:rsidRDefault="00CB1F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17826" w:rsidRDefault="00CB1F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A3ACD">
        <w:t>the South Carolina House of Representatives is delighted to learn that senior standout Maddie Palmer</w:t>
      </w:r>
      <w:r w:rsidR="00824B8F">
        <w:t xml:space="preserve"> of Hillcrest High School </w:t>
      </w:r>
      <w:r w:rsidR="003A3ACD">
        <w:t xml:space="preserve">has been named </w:t>
      </w:r>
      <w:r w:rsidR="001603CA" w:rsidRPr="00BE3BE4">
        <w:rPr>
          <w:color w:val="000000" w:themeColor="text1"/>
          <w:u w:color="000000" w:themeColor="text1"/>
        </w:rPr>
        <w:t>2013</w:t>
      </w:r>
      <w:r w:rsidR="007A1AA7">
        <w:rPr>
          <w:color w:val="000000" w:themeColor="text1"/>
          <w:u w:color="000000" w:themeColor="text1"/>
        </w:rPr>
        <w:noBreakHyphen/>
      </w:r>
      <w:r w:rsidR="00737083">
        <w:rPr>
          <w:color w:val="000000" w:themeColor="text1"/>
          <w:u w:color="000000" w:themeColor="text1"/>
        </w:rPr>
        <w:t>20</w:t>
      </w:r>
      <w:r w:rsidR="001603CA" w:rsidRPr="00BE3BE4">
        <w:rPr>
          <w:color w:val="000000" w:themeColor="text1"/>
          <w:u w:color="000000" w:themeColor="text1"/>
        </w:rPr>
        <w:t>14 Gatorade South Carolina Volleyball Player of the Year</w:t>
      </w:r>
      <w:r w:rsidR="00F84527">
        <w:rPr>
          <w:color w:val="000000" w:themeColor="text1"/>
          <w:u w:color="000000" w:themeColor="text1"/>
        </w:rPr>
        <w:t>; and</w:t>
      </w:r>
    </w:p>
    <w:p w:rsidR="001C2C19" w:rsidRDefault="001C2C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689" w:rsidRDefault="001B2689" w:rsidP="001B26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award, which reco</w:t>
      </w:r>
      <w:r w:rsidRPr="00BE3BE4">
        <w:rPr>
          <w:color w:val="000000" w:themeColor="text1"/>
          <w:u w:color="000000" w:themeColor="text1"/>
        </w:rPr>
        <w:t xml:space="preserve">gnizes outstanding athletic excellence </w:t>
      </w:r>
      <w:r>
        <w:rPr>
          <w:color w:val="000000" w:themeColor="text1"/>
          <w:u w:color="000000" w:themeColor="text1"/>
        </w:rPr>
        <w:t>and</w:t>
      </w:r>
      <w:r w:rsidRPr="00BE3BE4">
        <w:rPr>
          <w:color w:val="000000" w:themeColor="text1"/>
          <w:u w:color="000000" w:themeColor="text1"/>
        </w:rPr>
        <w:t xml:space="preserve"> high standards of academic achievement and exemplary character demonstrated </w:t>
      </w:r>
      <w:r>
        <w:rPr>
          <w:color w:val="000000" w:themeColor="text1"/>
          <w:u w:color="000000" w:themeColor="text1"/>
        </w:rPr>
        <w:t xml:space="preserve">both </w:t>
      </w:r>
      <w:r w:rsidRPr="00BE3BE4">
        <w:rPr>
          <w:color w:val="000000" w:themeColor="text1"/>
          <w:u w:color="000000" w:themeColor="text1"/>
        </w:rPr>
        <w:t xml:space="preserve">on and off the field, distinguishes </w:t>
      </w:r>
      <w:r>
        <w:rPr>
          <w:color w:val="000000" w:themeColor="text1"/>
          <w:u w:color="000000" w:themeColor="text1"/>
        </w:rPr>
        <w:t xml:space="preserve">Maddie </w:t>
      </w:r>
      <w:r w:rsidRPr="00BE3BE4">
        <w:rPr>
          <w:color w:val="000000" w:themeColor="text1"/>
          <w:u w:color="000000" w:themeColor="text1"/>
        </w:rPr>
        <w:t>Palmer as South Carolina</w:t>
      </w:r>
      <w:r w:rsidR="00393598" w:rsidRPr="00393598">
        <w:rPr>
          <w:color w:val="000000" w:themeColor="text1"/>
          <w:u w:color="000000" w:themeColor="text1"/>
        </w:rPr>
        <w:t>’</w:t>
      </w:r>
      <w:r w:rsidRPr="00BE3BE4">
        <w:rPr>
          <w:color w:val="000000" w:themeColor="text1"/>
          <w:u w:color="000000" w:themeColor="text1"/>
        </w:rPr>
        <w:t xml:space="preserve">s best high school volleyball player. </w:t>
      </w:r>
      <w:r>
        <w:rPr>
          <w:color w:val="000000" w:themeColor="text1"/>
          <w:u w:color="000000" w:themeColor="text1"/>
        </w:rPr>
        <w:t>She</w:t>
      </w:r>
      <w:r w:rsidRPr="00BE3BE4">
        <w:rPr>
          <w:color w:val="000000" w:themeColor="text1"/>
          <w:u w:color="000000" w:themeColor="text1"/>
        </w:rPr>
        <w:t xml:space="preserve"> joins an elite alumn</w:t>
      </w:r>
      <w:r w:rsidR="00F05992">
        <w:rPr>
          <w:color w:val="000000" w:themeColor="text1"/>
          <w:u w:color="000000" w:themeColor="text1"/>
        </w:rPr>
        <w:t>ae</w:t>
      </w:r>
      <w:r w:rsidRPr="00BE3BE4">
        <w:rPr>
          <w:color w:val="000000" w:themeColor="text1"/>
          <w:u w:color="000000" w:themeColor="text1"/>
        </w:rPr>
        <w:t xml:space="preserve"> association of past state winners</w:t>
      </w:r>
      <w:r>
        <w:rPr>
          <w:color w:val="000000" w:themeColor="text1"/>
          <w:u w:color="000000" w:themeColor="text1"/>
        </w:rPr>
        <w:t>, including three Hillcrest players</w:t>
      </w:r>
      <w:r w:rsidR="00DC5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who also took home this coveted award; and</w:t>
      </w:r>
    </w:p>
    <w:p w:rsidR="001B2689" w:rsidRDefault="001B2689" w:rsidP="001B26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2689" w:rsidRDefault="001B2689" w:rsidP="001B26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BE3BE4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six</w:t>
      </w:r>
      <w:r w:rsidR="007A1AA7">
        <w:rPr>
          <w:color w:val="000000" w:themeColor="text1"/>
          <w:u w:color="000000" w:themeColor="text1"/>
        </w:rPr>
        <w:noBreakHyphen/>
      </w:r>
      <w:r w:rsidRPr="00BE3BE4">
        <w:rPr>
          <w:color w:val="000000" w:themeColor="text1"/>
          <w:u w:color="000000" w:themeColor="text1"/>
        </w:rPr>
        <w:t>foot outside hitter led the Rams to a 58</w:t>
      </w:r>
      <w:r w:rsidR="007A1AA7">
        <w:rPr>
          <w:color w:val="000000" w:themeColor="text1"/>
          <w:u w:color="000000" w:themeColor="text1"/>
        </w:rPr>
        <w:noBreakHyphen/>
      </w:r>
      <w:r w:rsidRPr="00BE3BE4">
        <w:rPr>
          <w:color w:val="000000" w:themeColor="text1"/>
          <w:u w:color="000000" w:themeColor="text1"/>
        </w:rPr>
        <w:t>5 record and the</w:t>
      </w:r>
      <w:r w:rsidR="00007429">
        <w:rPr>
          <w:color w:val="000000" w:themeColor="text1"/>
          <w:u w:color="000000" w:themeColor="text1"/>
        </w:rPr>
        <w:t>ir third consecutive</w:t>
      </w:r>
      <w:r w:rsidRPr="00BE3BE4">
        <w:rPr>
          <w:color w:val="000000" w:themeColor="text1"/>
          <w:u w:color="000000" w:themeColor="text1"/>
        </w:rPr>
        <w:t xml:space="preserve"> Class AAAA </w:t>
      </w:r>
      <w:r>
        <w:rPr>
          <w:color w:val="000000" w:themeColor="text1"/>
          <w:u w:color="000000" w:themeColor="text1"/>
        </w:rPr>
        <w:t>S</w:t>
      </w:r>
      <w:r w:rsidRPr="00BE3BE4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BE3BE4">
        <w:rPr>
          <w:color w:val="000000" w:themeColor="text1"/>
          <w:u w:color="000000" w:themeColor="text1"/>
        </w:rPr>
        <w:t>hampionship this past season. A Class AAAA First Team All</w:t>
      </w:r>
      <w:r w:rsidR="007A1AA7">
        <w:rPr>
          <w:color w:val="000000" w:themeColor="text1"/>
          <w:u w:color="000000" w:themeColor="text1"/>
        </w:rPr>
        <w:noBreakHyphen/>
      </w:r>
      <w:r w:rsidRPr="00BE3BE4">
        <w:rPr>
          <w:color w:val="000000" w:themeColor="text1"/>
          <w:u w:color="000000" w:themeColor="text1"/>
        </w:rPr>
        <w:t>State selection as named by the South Carolina Coaches Association for Women</w:t>
      </w:r>
      <w:r w:rsidR="00393598" w:rsidRPr="00393598">
        <w:rPr>
          <w:color w:val="000000" w:themeColor="text1"/>
          <w:u w:color="000000" w:themeColor="text1"/>
        </w:rPr>
        <w:t>’</w:t>
      </w:r>
      <w:r w:rsidRPr="00BE3BE4">
        <w:rPr>
          <w:color w:val="000000" w:themeColor="text1"/>
          <w:u w:color="000000" w:themeColor="text1"/>
        </w:rPr>
        <w:t xml:space="preserve">s Sports, </w:t>
      </w:r>
      <w:r>
        <w:rPr>
          <w:color w:val="000000" w:themeColor="text1"/>
          <w:u w:color="000000" w:themeColor="text1"/>
        </w:rPr>
        <w:t xml:space="preserve">Maddie </w:t>
      </w:r>
      <w:r w:rsidRPr="00BE3BE4">
        <w:rPr>
          <w:color w:val="000000" w:themeColor="text1"/>
          <w:u w:color="000000" w:themeColor="text1"/>
        </w:rPr>
        <w:t>amassed 509 kills, compiling a .404 hitting percentage and .513 kill percentage, to go along with 392 digs, 56 blocks</w:t>
      </w:r>
      <w:r>
        <w:rPr>
          <w:color w:val="000000" w:themeColor="text1"/>
          <w:u w:color="000000" w:themeColor="text1"/>
        </w:rPr>
        <w:t>,</w:t>
      </w:r>
      <w:r w:rsidRPr="00BE3BE4">
        <w:rPr>
          <w:color w:val="000000" w:themeColor="text1"/>
          <w:u w:color="000000" w:themeColor="text1"/>
        </w:rPr>
        <w:t xml:space="preserve"> and 25 service aces. In the Rams</w:t>
      </w:r>
      <w:r w:rsidR="00393598" w:rsidRPr="00393598">
        <w:rPr>
          <w:color w:val="000000" w:themeColor="text1"/>
          <w:u w:color="000000" w:themeColor="text1"/>
        </w:rPr>
        <w:t>’</w:t>
      </w:r>
      <w:r w:rsidRPr="00BE3BE4">
        <w:rPr>
          <w:color w:val="000000" w:themeColor="text1"/>
          <w:u w:color="000000" w:themeColor="text1"/>
        </w:rPr>
        <w:t xml:space="preserve"> 3</w:t>
      </w:r>
      <w:r w:rsidR="007A1AA7">
        <w:rPr>
          <w:color w:val="000000" w:themeColor="text1"/>
          <w:u w:color="000000" w:themeColor="text1"/>
        </w:rPr>
        <w:noBreakHyphen/>
      </w:r>
      <w:r w:rsidRPr="00BE3BE4">
        <w:rPr>
          <w:color w:val="000000" w:themeColor="text1"/>
          <w:u w:color="000000" w:themeColor="text1"/>
        </w:rPr>
        <w:t>2 title</w:t>
      </w:r>
      <w:r w:rsidR="007A1AA7">
        <w:rPr>
          <w:color w:val="000000" w:themeColor="text1"/>
          <w:u w:color="000000" w:themeColor="text1"/>
        </w:rPr>
        <w:noBreakHyphen/>
      </w:r>
      <w:r w:rsidRPr="00BE3BE4">
        <w:rPr>
          <w:color w:val="000000" w:themeColor="text1"/>
          <w:u w:color="000000" w:themeColor="text1"/>
        </w:rPr>
        <w:t>clinching victory against Wando, she totaled 23 digs, 17 kills, four</w:t>
      </w:r>
      <w:r>
        <w:rPr>
          <w:color w:val="000000" w:themeColor="text1"/>
          <w:u w:color="000000" w:themeColor="text1"/>
        </w:rPr>
        <w:t xml:space="preserve"> service aces, and three blocks; and</w:t>
      </w:r>
    </w:p>
    <w:p w:rsidR="001B2689" w:rsidRDefault="001B2689" w:rsidP="001B26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2689" w:rsidRDefault="001B2689" w:rsidP="001B26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B16858">
        <w:rPr>
          <w:color w:val="000000" w:themeColor="text1"/>
          <w:u w:color="000000" w:themeColor="text1"/>
        </w:rPr>
        <w:t xml:space="preserve"> fine</w:t>
      </w:r>
      <w:r>
        <w:rPr>
          <w:color w:val="000000" w:themeColor="text1"/>
          <w:u w:color="000000" w:themeColor="text1"/>
        </w:rPr>
        <w:t xml:space="preserve"> student, </w:t>
      </w:r>
      <w:r w:rsidR="00A278CE">
        <w:rPr>
          <w:color w:val="000000" w:themeColor="text1"/>
          <w:u w:color="000000" w:themeColor="text1"/>
        </w:rPr>
        <w:t xml:space="preserve">Maddie </w:t>
      </w:r>
      <w:r w:rsidRPr="00BE3BE4">
        <w:rPr>
          <w:color w:val="000000" w:themeColor="text1"/>
          <w:u w:color="000000" w:themeColor="text1"/>
        </w:rPr>
        <w:t xml:space="preserve">has maintained a 3.61 GPA in the classroom. </w:t>
      </w:r>
      <w:r>
        <w:rPr>
          <w:color w:val="000000" w:themeColor="text1"/>
          <w:u w:color="000000" w:themeColor="text1"/>
        </w:rPr>
        <w:t>As a</w:t>
      </w:r>
      <w:r w:rsidRPr="00BE3BE4">
        <w:rPr>
          <w:color w:val="000000" w:themeColor="text1"/>
          <w:u w:color="000000" w:themeColor="text1"/>
        </w:rPr>
        <w:t xml:space="preserve"> member of the Fellowship of Christian Athletes and her school</w:t>
      </w:r>
      <w:r w:rsidR="00393598" w:rsidRPr="00393598">
        <w:rPr>
          <w:color w:val="000000" w:themeColor="text1"/>
          <w:u w:color="000000" w:themeColor="text1"/>
        </w:rPr>
        <w:t>’</w:t>
      </w:r>
      <w:r w:rsidRPr="00BE3BE4">
        <w:rPr>
          <w:color w:val="000000" w:themeColor="text1"/>
          <w:u w:color="000000" w:themeColor="text1"/>
        </w:rPr>
        <w:t xml:space="preserve">s Solid Rock Club, she has volunteered on behalf of her church, the Meals on Wheels Association of America, Harvest </w:t>
      </w:r>
      <w:r w:rsidRPr="00BE3BE4">
        <w:rPr>
          <w:color w:val="000000" w:themeColor="text1"/>
          <w:u w:color="000000" w:themeColor="text1"/>
        </w:rPr>
        <w:lastRenderedPageBreak/>
        <w:t>Outreach Center, Feed My Starving Children</w:t>
      </w:r>
      <w:r>
        <w:rPr>
          <w:color w:val="000000" w:themeColor="text1"/>
          <w:u w:color="000000" w:themeColor="text1"/>
        </w:rPr>
        <w:t>,</w:t>
      </w:r>
      <w:r w:rsidRPr="00BE3BE4">
        <w:rPr>
          <w:color w:val="000000" w:themeColor="text1"/>
          <w:u w:color="000000" w:themeColor="text1"/>
        </w:rPr>
        <w:t xml:space="preserve"> and Generations Group Home. </w:t>
      </w:r>
      <w:r>
        <w:rPr>
          <w:color w:val="000000" w:themeColor="text1"/>
          <w:u w:color="000000" w:themeColor="text1"/>
        </w:rPr>
        <w:t>She</w:t>
      </w:r>
      <w:r w:rsidRPr="00BE3BE4">
        <w:rPr>
          <w:color w:val="000000" w:themeColor="text1"/>
          <w:u w:color="000000" w:themeColor="text1"/>
        </w:rPr>
        <w:t xml:space="preserve"> </w:t>
      </w:r>
      <w:r w:rsidR="00F655E8">
        <w:rPr>
          <w:color w:val="000000" w:themeColor="text1"/>
          <w:u w:color="000000" w:themeColor="text1"/>
        </w:rPr>
        <w:t xml:space="preserve">also </w:t>
      </w:r>
      <w:r w:rsidRPr="00BE3BE4">
        <w:rPr>
          <w:color w:val="000000" w:themeColor="text1"/>
          <w:u w:color="000000" w:themeColor="text1"/>
        </w:rPr>
        <w:t xml:space="preserve">has donated her time </w:t>
      </w:r>
      <w:r>
        <w:rPr>
          <w:color w:val="000000" w:themeColor="text1"/>
          <w:u w:color="000000" w:themeColor="text1"/>
        </w:rPr>
        <w:t xml:space="preserve">to the organization of </w:t>
      </w:r>
      <w:r w:rsidRPr="00BE3BE4">
        <w:rPr>
          <w:color w:val="000000" w:themeColor="text1"/>
          <w:u w:color="000000" w:themeColor="text1"/>
        </w:rPr>
        <w:t>a childcare serv</w:t>
      </w:r>
      <w:r>
        <w:rPr>
          <w:color w:val="000000" w:themeColor="text1"/>
          <w:u w:color="000000" w:themeColor="text1"/>
        </w:rPr>
        <w:t>ice for special</w:t>
      </w:r>
      <w:r w:rsidR="007A1AA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needs children; and</w:t>
      </w:r>
    </w:p>
    <w:p w:rsidR="001B2689" w:rsidRDefault="001B2689" w:rsidP="001B26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2689" w:rsidRDefault="001B2689" w:rsidP="001B26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Hillcrest Head Coach Lynn Avant says of her, “</w:t>
      </w:r>
      <w:r w:rsidRPr="00BE3BE4">
        <w:rPr>
          <w:color w:val="000000" w:themeColor="text1"/>
          <w:u w:color="000000" w:themeColor="text1"/>
        </w:rPr>
        <w:t>Maddie is a great all</w:t>
      </w:r>
      <w:r w:rsidR="007A1AA7">
        <w:rPr>
          <w:color w:val="000000" w:themeColor="text1"/>
          <w:u w:color="000000" w:themeColor="text1"/>
        </w:rPr>
        <w:noBreakHyphen/>
      </w:r>
      <w:r w:rsidRPr="00BE3BE4">
        <w:rPr>
          <w:color w:val="000000" w:themeColor="text1"/>
          <w:u w:color="000000" w:themeColor="text1"/>
        </w:rPr>
        <w:t>around player</w:t>
      </w:r>
      <w:r>
        <w:rPr>
          <w:color w:val="000000" w:themeColor="text1"/>
          <w:u w:color="000000" w:themeColor="text1"/>
        </w:rPr>
        <w:t xml:space="preserve">. </w:t>
      </w:r>
      <w:r w:rsidRPr="00BE3BE4">
        <w:rPr>
          <w:color w:val="000000" w:themeColor="text1"/>
          <w:u w:color="000000" w:themeColor="text1"/>
        </w:rPr>
        <w:t>She can take over a match with her attacking and her blocking. When the game is on the line, she wants the ball</w:t>
      </w:r>
      <w:r w:rsidR="001A084E">
        <w:rPr>
          <w:color w:val="000000" w:themeColor="text1"/>
          <w:u w:color="000000" w:themeColor="text1"/>
        </w:rPr>
        <w:t>. That</w:t>
      </w:r>
      <w:r w:rsidR="00393598" w:rsidRPr="00393598">
        <w:rPr>
          <w:color w:val="000000" w:themeColor="text1"/>
          <w:u w:color="000000" w:themeColor="text1"/>
        </w:rPr>
        <w:t>’</w:t>
      </w:r>
      <w:r w:rsidR="001A084E">
        <w:rPr>
          <w:color w:val="000000" w:themeColor="text1"/>
          <w:u w:color="000000" w:themeColor="text1"/>
        </w:rPr>
        <w:t>s the kind of player you love to have around</w:t>
      </w:r>
      <w:r w:rsidRPr="00BE3BE4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</w:p>
    <w:p w:rsidR="001B2689" w:rsidRDefault="001B2689" w:rsidP="001B26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2689" w:rsidRPr="00BE3BE4" w:rsidRDefault="001B2689" w:rsidP="001B26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BE3BE4">
        <w:rPr>
          <w:color w:val="000000" w:themeColor="text1"/>
          <w:u w:color="000000" w:themeColor="text1"/>
        </w:rPr>
        <w:t xml:space="preserve">he Gatorade Player of the Year program annually recognizes one winner in the District of Columbia and each of the </w:t>
      </w:r>
      <w:r>
        <w:rPr>
          <w:color w:val="000000" w:themeColor="text1"/>
          <w:u w:color="000000" w:themeColor="text1"/>
        </w:rPr>
        <w:t>fifty</w:t>
      </w:r>
      <w:r w:rsidRPr="00BE3BE4">
        <w:rPr>
          <w:color w:val="000000" w:themeColor="text1"/>
          <w:u w:color="000000" w:themeColor="text1"/>
        </w:rPr>
        <w:t xml:space="preserve"> states </w:t>
      </w:r>
      <w:r>
        <w:rPr>
          <w:color w:val="000000" w:themeColor="text1"/>
          <w:u w:color="000000" w:themeColor="text1"/>
        </w:rPr>
        <w:t>in a number of sports</w:t>
      </w:r>
      <w:r w:rsidR="00A47FB9">
        <w:rPr>
          <w:color w:val="000000" w:themeColor="text1"/>
          <w:u w:color="000000" w:themeColor="text1"/>
        </w:rPr>
        <w:t xml:space="preserve">, </w:t>
      </w:r>
      <w:r w:rsidRPr="00BE3BE4">
        <w:rPr>
          <w:color w:val="000000" w:themeColor="text1"/>
          <w:u w:color="000000" w:themeColor="text1"/>
        </w:rPr>
        <w:t>award</w:t>
      </w:r>
      <w:r w:rsidR="00A47FB9">
        <w:rPr>
          <w:color w:val="000000" w:themeColor="text1"/>
          <w:u w:color="000000" w:themeColor="text1"/>
        </w:rPr>
        <w:t>ing</w:t>
      </w:r>
      <w:r w:rsidRPr="00BE3BE4">
        <w:rPr>
          <w:color w:val="000000" w:themeColor="text1"/>
          <w:u w:color="000000" w:themeColor="text1"/>
        </w:rPr>
        <w:t xml:space="preserve"> one National Player of the Year in each </w:t>
      </w:r>
      <w:r w:rsidR="00D45EE6">
        <w:rPr>
          <w:color w:val="000000" w:themeColor="text1"/>
          <w:u w:color="000000" w:themeColor="text1"/>
        </w:rPr>
        <w:t>of them</w:t>
      </w:r>
      <w:r w:rsidRPr="00BE3BE4">
        <w:rPr>
          <w:color w:val="000000" w:themeColor="text1"/>
          <w:u w:color="000000" w:themeColor="text1"/>
        </w:rPr>
        <w:t xml:space="preserve">. The selection process is administered by the Gatorade high school sports leadership team in partnership with </w:t>
      </w:r>
      <w:r w:rsidRPr="00521DE6">
        <w:rPr>
          <w:i/>
          <w:color w:val="000000" w:themeColor="text1"/>
          <w:u w:color="000000" w:themeColor="text1"/>
        </w:rPr>
        <w:t>USA TODAY</w:t>
      </w:r>
      <w:r w:rsidRPr="00BE3BE4">
        <w:rPr>
          <w:color w:val="000000" w:themeColor="text1"/>
          <w:u w:color="000000" w:themeColor="text1"/>
        </w:rPr>
        <w:t xml:space="preserve"> High School Sports</w:t>
      </w:r>
      <w:r>
        <w:rPr>
          <w:color w:val="000000" w:themeColor="text1"/>
          <w:u w:color="000000" w:themeColor="text1"/>
        </w:rPr>
        <w:t>; and</w:t>
      </w:r>
    </w:p>
    <w:p w:rsidR="001C2C19" w:rsidRDefault="001C2C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1FFC" w:rsidRDefault="006519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10A0C">
        <w:t xml:space="preserve">with great pleasure, </w:t>
      </w:r>
      <w:r>
        <w:t>the House of Representatives</w:t>
      </w:r>
      <w:r w:rsidR="00210A0C">
        <w:t xml:space="preserve"> </w:t>
      </w:r>
      <w:r>
        <w:t xml:space="preserve">pauses in its deliberations to salute this daughter of South Carolina on winning the coveted </w:t>
      </w:r>
      <w:r w:rsidRPr="00BE3BE4">
        <w:rPr>
          <w:color w:val="000000" w:themeColor="text1"/>
          <w:u w:color="000000" w:themeColor="text1"/>
        </w:rPr>
        <w:t>2013</w:t>
      </w:r>
      <w:r w:rsidR="007A1AA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</w:t>
      </w:r>
      <w:r w:rsidRPr="00BE3BE4">
        <w:rPr>
          <w:color w:val="000000" w:themeColor="text1"/>
          <w:u w:color="000000" w:themeColor="text1"/>
        </w:rPr>
        <w:t>14 Gatorade South Carolina Volleyball Player of the Year</w:t>
      </w:r>
      <w:r>
        <w:rPr>
          <w:color w:val="000000" w:themeColor="text1"/>
          <w:u w:color="000000" w:themeColor="text1"/>
        </w:rPr>
        <w:t xml:space="preserve"> award, and the members wish her the best as she steps into what is sure to be a bright future. N</w:t>
      </w:r>
      <w:r w:rsidR="00CB1FFC">
        <w:t>ow, therefore,</w:t>
      </w:r>
    </w:p>
    <w:p w:rsidR="00CB1FFC" w:rsidRDefault="00CB1F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1FFC" w:rsidRDefault="00CB1F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B1FFC" w:rsidRDefault="00CB1F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1FFC" w:rsidRDefault="00CB1FFC" w:rsidP="001C2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1C2C19">
        <w:t xml:space="preserve"> </w:t>
      </w:r>
      <w:r w:rsidR="001C2C19">
        <w:rPr>
          <w:color w:val="000000" w:themeColor="text1"/>
        </w:rPr>
        <w:t xml:space="preserve">the members of the South Carolina House of Representatives, by this resolution, </w:t>
      </w:r>
      <w:r w:rsidR="001C2C19">
        <w:t xml:space="preserve">congratulate </w:t>
      </w:r>
      <w:r w:rsidR="00CB34B6">
        <w:t xml:space="preserve">senior </w:t>
      </w:r>
      <w:r w:rsidR="001C2C19">
        <w:t xml:space="preserve">Maddie Palmer of </w:t>
      </w:r>
      <w:r w:rsidR="00CB34B6">
        <w:t xml:space="preserve">Hillcrest High School </w:t>
      </w:r>
      <w:r w:rsidR="001C2C19">
        <w:t xml:space="preserve">on being named </w:t>
      </w:r>
      <w:r w:rsidR="00B90364">
        <w:t>2013</w:t>
      </w:r>
      <w:r w:rsidR="007A1AA7">
        <w:noBreakHyphen/>
      </w:r>
      <w:r w:rsidR="00B90364">
        <w:t xml:space="preserve">2014 </w:t>
      </w:r>
      <w:r w:rsidR="001C2C19">
        <w:t>Gatorade Volleyball Player of the Year for South Carolina.</w:t>
      </w:r>
    </w:p>
    <w:p w:rsidR="001C2C19" w:rsidRDefault="001C2C19" w:rsidP="001C2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10776B" w:rsidRDefault="00CB1F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C2C19">
        <w:t>pr</w:t>
      </w:r>
      <w:r w:rsidR="00486344">
        <w:t>esented</w:t>
      </w:r>
      <w:r w:rsidR="001C2C19">
        <w:t xml:space="preserve"> to Maddie Palmer.</w:t>
      </w:r>
    </w:p>
    <w:p w:rsidR="00CF0E75" w:rsidRDefault="007A1AA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F0E75" w:rsidRDefault="00CF0E75" w:rsidP="00E761FF">
      <w:pPr>
        <w:suppressAutoHyphens/>
      </w:pPr>
    </w:p>
    <w:sectPr w:rsidR="00CF0E75" w:rsidSect="00E761F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1FFC" w:rsidRDefault="00CB1FFC" w:rsidP="009F0C77">
      <w:r>
        <w:separator/>
      </w:r>
    </w:p>
  </w:endnote>
  <w:endnote w:type="continuationSeparator" w:id="0">
    <w:p w:rsidR="00CB1FFC" w:rsidRDefault="00CB1FF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003EFD-A34F-4855-A868-8B6A72702176}"/>
    <w:embedBold r:id="rId2" w:fontKey="{DBA6CAD9-DC88-4E9F-9756-5C4FB54F1689}"/>
    <w:embedItalic r:id="rId3" w:fontKey="{1564FD7E-55D6-424A-8DB5-9D94E37D3C5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FC498C01-C59C-48F4-B098-E41624A26ED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C8789B55-112C-4E3D-B8C9-20ED904600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315292C-F7FB-42C4-9123-31FBAB920F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1FF" w:rsidRPr="00CF0E75" w:rsidRDefault="00E761FF" w:rsidP="00CF0E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[4435]</w:t>
    </w:r>
    <w:r>
      <w:tab/>
    </w:r>
    <w:r w:rsidR="007D0EB0">
      <w:fldChar w:fldCharType="begin"/>
    </w:r>
    <w:r w:rsidR="007D0EB0">
      <w:instrText xml:space="preserve"> PAGE  \* MERGEFORMAT </w:instrText>
    </w:r>
    <w:r w:rsidR="007D0EB0">
      <w:fldChar w:fldCharType="separate"/>
    </w:r>
    <w:r w:rsidR="006726B9">
      <w:rPr>
        <w:noProof/>
      </w:rPr>
      <w:t>1</w:t>
    </w:r>
    <w:r w:rsidR="007D0EB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1FFC" w:rsidRDefault="00CB1FFC" w:rsidP="009F0C77">
      <w:r>
        <w:separator/>
      </w:r>
    </w:p>
  </w:footnote>
  <w:footnote w:type="continuationSeparator" w:id="0">
    <w:p w:rsidR="00CB1FFC" w:rsidRDefault="00CB1FF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06HTC14"/>
    <w:docVar w:name="CoverBillType" w:val="r"/>
    <w:docVar w:name="docpath" w:val="L:\Council\bills\RM\1406HTC14.DOCX"/>
    <w:docVar w:name="dvBillNumber" w:val="44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50B9F"/>
    <w:rsid w:val="00007429"/>
    <w:rsid w:val="00011869"/>
    <w:rsid w:val="000D3A4B"/>
    <w:rsid w:val="000D73F9"/>
    <w:rsid w:val="000E1785"/>
    <w:rsid w:val="000F40FA"/>
    <w:rsid w:val="0010776B"/>
    <w:rsid w:val="001304EC"/>
    <w:rsid w:val="00133E66"/>
    <w:rsid w:val="001435A3"/>
    <w:rsid w:val="001603CA"/>
    <w:rsid w:val="001A084E"/>
    <w:rsid w:val="001B2689"/>
    <w:rsid w:val="001C2C19"/>
    <w:rsid w:val="001D08F2"/>
    <w:rsid w:val="001D525B"/>
    <w:rsid w:val="001D7F4F"/>
    <w:rsid w:val="001F13A3"/>
    <w:rsid w:val="00210A0C"/>
    <w:rsid w:val="002314EC"/>
    <w:rsid w:val="002321B6"/>
    <w:rsid w:val="00250967"/>
    <w:rsid w:val="002543C8"/>
    <w:rsid w:val="002641B1"/>
    <w:rsid w:val="00284AAE"/>
    <w:rsid w:val="002E5912"/>
    <w:rsid w:val="00301B21"/>
    <w:rsid w:val="00320F0D"/>
    <w:rsid w:val="00325348"/>
    <w:rsid w:val="0032732C"/>
    <w:rsid w:val="00336AD0"/>
    <w:rsid w:val="003444C8"/>
    <w:rsid w:val="0037079A"/>
    <w:rsid w:val="00393598"/>
    <w:rsid w:val="003A3ACD"/>
    <w:rsid w:val="003D01E8"/>
    <w:rsid w:val="003E5288"/>
    <w:rsid w:val="003F6D79"/>
    <w:rsid w:val="0041760A"/>
    <w:rsid w:val="00417C01"/>
    <w:rsid w:val="004809EE"/>
    <w:rsid w:val="00486344"/>
    <w:rsid w:val="004E1B94"/>
    <w:rsid w:val="004E7D54"/>
    <w:rsid w:val="0050586B"/>
    <w:rsid w:val="005273C6"/>
    <w:rsid w:val="00530A69"/>
    <w:rsid w:val="0054507C"/>
    <w:rsid w:val="00545593"/>
    <w:rsid w:val="00551B9F"/>
    <w:rsid w:val="00577C6C"/>
    <w:rsid w:val="005C2FE2"/>
    <w:rsid w:val="005E2BC9"/>
    <w:rsid w:val="00605102"/>
    <w:rsid w:val="006215AA"/>
    <w:rsid w:val="0065195B"/>
    <w:rsid w:val="006726B9"/>
    <w:rsid w:val="006828F4"/>
    <w:rsid w:val="006913C9"/>
    <w:rsid w:val="0069470D"/>
    <w:rsid w:val="006E11DE"/>
    <w:rsid w:val="00734F00"/>
    <w:rsid w:val="00737083"/>
    <w:rsid w:val="007665EE"/>
    <w:rsid w:val="007A1AA7"/>
    <w:rsid w:val="007A70AE"/>
    <w:rsid w:val="007D0EB0"/>
    <w:rsid w:val="00824B8F"/>
    <w:rsid w:val="008362E8"/>
    <w:rsid w:val="008A1768"/>
    <w:rsid w:val="008F0F33"/>
    <w:rsid w:val="008F4429"/>
    <w:rsid w:val="008F4F9C"/>
    <w:rsid w:val="0094021A"/>
    <w:rsid w:val="009440C5"/>
    <w:rsid w:val="00991739"/>
    <w:rsid w:val="009B44AF"/>
    <w:rsid w:val="009C6A0B"/>
    <w:rsid w:val="009F0C77"/>
    <w:rsid w:val="009F4DD1"/>
    <w:rsid w:val="00A17826"/>
    <w:rsid w:val="00A278CE"/>
    <w:rsid w:val="00A41684"/>
    <w:rsid w:val="00A47FB9"/>
    <w:rsid w:val="00A64E80"/>
    <w:rsid w:val="00A72BCD"/>
    <w:rsid w:val="00A741D9"/>
    <w:rsid w:val="00A833AB"/>
    <w:rsid w:val="00A9566A"/>
    <w:rsid w:val="00A9741D"/>
    <w:rsid w:val="00AD4898"/>
    <w:rsid w:val="00AD4B17"/>
    <w:rsid w:val="00B16858"/>
    <w:rsid w:val="00B412D4"/>
    <w:rsid w:val="00B90364"/>
    <w:rsid w:val="00BE3C22"/>
    <w:rsid w:val="00C0345E"/>
    <w:rsid w:val="00C3483A"/>
    <w:rsid w:val="00C74E9D"/>
    <w:rsid w:val="00C82FD3"/>
    <w:rsid w:val="00C92819"/>
    <w:rsid w:val="00CA3A7E"/>
    <w:rsid w:val="00CB1FFC"/>
    <w:rsid w:val="00CB34B6"/>
    <w:rsid w:val="00CC6B7B"/>
    <w:rsid w:val="00CD2089"/>
    <w:rsid w:val="00CF0E75"/>
    <w:rsid w:val="00D45EE6"/>
    <w:rsid w:val="00D73A67"/>
    <w:rsid w:val="00D869C4"/>
    <w:rsid w:val="00D970A9"/>
    <w:rsid w:val="00DC5626"/>
    <w:rsid w:val="00DE1D2A"/>
    <w:rsid w:val="00DF3845"/>
    <w:rsid w:val="00DF53B1"/>
    <w:rsid w:val="00E41911"/>
    <w:rsid w:val="00E50B9F"/>
    <w:rsid w:val="00E606AF"/>
    <w:rsid w:val="00E761FF"/>
    <w:rsid w:val="00E92EEF"/>
    <w:rsid w:val="00ED42F8"/>
    <w:rsid w:val="00F05992"/>
    <w:rsid w:val="00F16FCE"/>
    <w:rsid w:val="00F24442"/>
    <w:rsid w:val="00F272A2"/>
    <w:rsid w:val="00F50AE3"/>
    <w:rsid w:val="00F513D9"/>
    <w:rsid w:val="00F655E8"/>
    <w:rsid w:val="00F67CF1"/>
    <w:rsid w:val="00F840F0"/>
    <w:rsid w:val="00F84527"/>
    <w:rsid w:val="00F92E55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625A01B-2C01-4B55-B04D-36CDE29BC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59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99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61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435_201401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1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DDFB0B-117D-4227-8168-B46A274A6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550</Words>
  <Characters>3140</Characters>
  <Application>Microsoft Office Word</Application>
  <DocSecurity>0</DocSecurity>
  <Lines>26</Lines>
  <Paragraphs>7</Paragraphs>
  <ScaleCrop>false</ScaleCrop>
  <Company>LPITS</Company>
  <LinksUpToDate>false</LinksUpToDate>
  <CharactersWithSpaces>3683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4435: Maddie Palmer - South Carolina Legislature Online</dc:title>
  <dc:creator>McDowell</dc:creator>
  <cp:lastModifiedBy>N Cumfer</cp:lastModifiedBy>
  <cp:revision>6</cp:revision>
  <cp:lastPrinted>2014-01-06T17:27:00Z</cp:lastPrinted>
  <dcterms:created xsi:type="dcterms:W3CDTF">2014-01-14T19:00:00Z</dcterms:created>
  <dcterms:modified xsi:type="dcterms:W3CDTF">2014-12-05T16:56:00Z</dcterms:modified>
</cp:coreProperties>
</file>