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400" w:rsidRDefault="00810400" w:rsidP="00810400">
      <w:pPr>
        <w:widowControl w:val="0"/>
        <w:jc w:val="center"/>
      </w:pPr>
      <w:r w:rsidRPr="00810400">
        <w:rPr>
          <w:b/>
        </w:rPr>
        <w:t>South Carolina General Assembly</w:t>
      </w:r>
    </w:p>
    <w:p w:rsidR="00810400" w:rsidRDefault="00810400" w:rsidP="00810400">
      <w:pPr>
        <w:widowControl w:val="0"/>
        <w:jc w:val="center"/>
      </w:pPr>
      <w:r>
        <w:t>120th Session, 2013-2014</w:t>
      </w:r>
    </w:p>
    <w:p w:rsidR="00810400" w:rsidRDefault="00810400" w:rsidP="00810400">
      <w:pPr>
        <w:widowControl w:val="0"/>
        <w:jc w:val="left"/>
      </w:pPr>
    </w:p>
    <w:p w:rsidR="00810400" w:rsidRDefault="00810400" w:rsidP="00810400">
      <w:pPr>
        <w:widowControl w:val="0"/>
        <w:jc w:val="left"/>
        <w:rPr>
          <w:b/>
        </w:rPr>
      </w:pPr>
      <w:r w:rsidRPr="00810400">
        <w:rPr>
          <w:b/>
        </w:rPr>
        <w:t>H. 4545</w:t>
      </w:r>
    </w:p>
    <w:p w:rsidR="00810400" w:rsidRDefault="00810400" w:rsidP="00810400">
      <w:pPr>
        <w:widowControl w:val="0"/>
        <w:jc w:val="left"/>
        <w:rPr>
          <w:b/>
        </w:rPr>
      </w:pPr>
    </w:p>
    <w:p w:rsidR="00810400" w:rsidRDefault="00810400" w:rsidP="00810400">
      <w:pPr>
        <w:widowControl w:val="0"/>
        <w:jc w:val="left"/>
      </w:pPr>
      <w:r w:rsidRPr="00810400">
        <w:rPr>
          <w:b/>
        </w:rPr>
        <w:t>STATUS INFORMATION</w:t>
      </w:r>
    </w:p>
    <w:p w:rsidR="00810400" w:rsidRDefault="00810400" w:rsidP="00810400">
      <w:pPr>
        <w:widowControl w:val="0"/>
        <w:jc w:val="left"/>
      </w:pPr>
    </w:p>
    <w:p w:rsidR="00810400" w:rsidRDefault="00810400" w:rsidP="00810400">
      <w:pPr>
        <w:widowControl w:val="0"/>
        <w:jc w:val="left"/>
      </w:pPr>
      <w:r>
        <w:t>House Resolution</w:t>
      </w:r>
    </w:p>
    <w:p w:rsidR="00810400" w:rsidRDefault="00810400" w:rsidP="00810400">
      <w:pPr>
        <w:widowControl w:val="0"/>
        <w:jc w:val="left"/>
      </w:pPr>
      <w:r>
        <w:t>Sponsors: Reps. Tallon,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Taylor, Thayer, Toole, Vick, Weeks, Wells, Whipper, White, Whitmire, Williams, Willis and Wood</w:t>
      </w:r>
    </w:p>
    <w:p w:rsidR="00810400" w:rsidRDefault="00810400" w:rsidP="00810400">
      <w:pPr>
        <w:widowControl w:val="0"/>
        <w:jc w:val="left"/>
      </w:pPr>
      <w:r>
        <w:t>Document Path: l:\council\bills\gm\29849ab14.docx</w:t>
      </w:r>
    </w:p>
    <w:p w:rsidR="00810400" w:rsidRDefault="00810400" w:rsidP="00810400">
      <w:pPr>
        <w:widowControl w:val="0"/>
        <w:jc w:val="left"/>
      </w:pPr>
    </w:p>
    <w:p w:rsidR="00810400" w:rsidRDefault="00810400" w:rsidP="00810400">
      <w:pPr>
        <w:widowControl w:val="0"/>
        <w:jc w:val="left"/>
      </w:pPr>
      <w:r>
        <w:t>Introduced in the House on January 23, 2014</w:t>
      </w:r>
    </w:p>
    <w:p w:rsidR="00810400" w:rsidRDefault="00810400" w:rsidP="00810400">
      <w:pPr>
        <w:widowControl w:val="0"/>
        <w:jc w:val="left"/>
      </w:pPr>
      <w:r>
        <w:t>Adopted by the House on January 23, 2014</w:t>
      </w:r>
    </w:p>
    <w:p w:rsidR="00810400" w:rsidRDefault="00810400" w:rsidP="00810400">
      <w:pPr>
        <w:widowControl w:val="0"/>
        <w:jc w:val="left"/>
      </w:pPr>
    </w:p>
    <w:p w:rsidR="00810400" w:rsidRDefault="00810400" w:rsidP="00810400">
      <w:pPr>
        <w:widowControl w:val="0"/>
        <w:jc w:val="left"/>
      </w:pPr>
      <w:r>
        <w:t xml:space="preserve">Summary: </w:t>
      </w:r>
      <w:r w:rsidR="00ED2DBC">
        <w:t>Sergeant Barry Pridgeon</w:t>
      </w:r>
    </w:p>
    <w:p w:rsidR="00810400" w:rsidRDefault="00810400" w:rsidP="00810400">
      <w:pPr>
        <w:widowControl w:val="0"/>
        <w:jc w:val="left"/>
      </w:pPr>
    </w:p>
    <w:p w:rsidR="00810400" w:rsidRDefault="00810400" w:rsidP="00810400">
      <w:pPr>
        <w:widowControl w:val="0"/>
        <w:jc w:val="left"/>
      </w:pPr>
    </w:p>
    <w:p w:rsidR="00810400" w:rsidRDefault="00810400" w:rsidP="00810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400">
        <w:rPr>
          <w:b/>
        </w:rPr>
        <w:t>HISTORY OF LEGISLATIVE ACTIONS</w:t>
      </w:r>
    </w:p>
    <w:p w:rsidR="00810400" w:rsidRDefault="00810400" w:rsidP="00810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0400" w:rsidRPr="00810400" w:rsidRDefault="00810400" w:rsidP="008104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0400">
        <w:rPr>
          <w:u w:val="single"/>
        </w:rPr>
        <w:tab/>
        <w:t>Date</w:t>
      </w:r>
      <w:r w:rsidRPr="00810400">
        <w:rPr>
          <w:u w:val="single"/>
        </w:rPr>
        <w:tab/>
        <w:t>Body</w:t>
      </w:r>
      <w:r w:rsidRPr="00810400">
        <w:rPr>
          <w:u w:val="single"/>
        </w:rPr>
        <w:tab/>
        <w:t>Action Description with journal page number</w:t>
      </w:r>
      <w:r w:rsidRPr="00810400">
        <w:rPr>
          <w:u w:val="single"/>
        </w:rPr>
        <w:tab/>
      </w:r>
      <w:bookmarkStart w:id="0" w:name="_GoBack"/>
      <w:bookmarkEnd w:id="0"/>
    </w:p>
    <w:p w:rsidR="00C463F8" w:rsidRDefault="00C463F8" w:rsidP="00C463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D03DCF">
        <w:t>Introduced and adopted (</w:t>
      </w:r>
      <w:hyperlink r:id="rId7" w:history="1">
        <w:r w:rsidRPr="00D03DCF">
          <w:rPr>
            <w:rStyle w:val="Hyperlink"/>
          </w:rPr>
          <w:t>House Journal</w:t>
        </w:r>
        <w:r w:rsidRPr="00D03DCF">
          <w:rPr>
            <w:rStyle w:val="Hyperlink"/>
          </w:rPr>
          <w:noBreakHyphen/>
          <w:t>page 5</w:t>
        </w:r>
      </w:hyperlink>
      <w:r w:rsidRPr="00D03DCF">
        <w:t>)</w:t>
      </w:r>
    </w:p>
    <w:p w:rsidR="00C463F8" w:rsidRDefault="00C463F8" w:rsidP="00C463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400" w:rsidRPr="00810400" w:rsidRDefault="00810400" w:rsidP="00810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0400" w:rsidRDefault="00810400" w:rsidP="00810400">
      <w:r w:rsidRPr="00810400">
        <w:rPr>
          <w:b/>
        </w:rPr>
        <w:t>VERSIONS OF THIS BILL</w:t>
      </w:r>
    </w:p>
    <w:p w:rsidR="00810400" w:rsidRDefault="00810400" w:rsidP="00810400"/>
    <w:p w:rsidR="00810400" w:rsidRDefault="00787685" w:rsidP="00810400">
      <w:hyperlink r:id="rId8" w:history="1">
        <w:r w:rsidR="00810400">
          <w:rPr>
            <w:rStyle w:val="Hyperlink"/>
          </w:rPr>
          <w:t>1/23/2014</w:t>
        </w:r>
      </w:hyperlink>
    </w:p>
    <w:p w:rsidR="00810400" w:rsidRDefault="00810400" w:rsidP="00810400"/>
    <w:p w:rsidR="00810400" w:rsidRDefault="00810400" w:rsidP="00810400">
      <w:pPr>
        <w:sectPr w:rsidR="00810400" w:rsidSect="008104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74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4B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</w:t>
      </w:r>
      <w:r w:rsidR="00B749D7">
        <w:t xml:space="preserve"> SERGEANT BARRY PRIDGEON OF THE SPARTANBURG COUNTY SHERIFF</w:t>
      </w:r>
      <w:r w:rsidR="00335555" w:rsidRPr="00335555">
        <w:t>’</w:t>
      </w:r>
      <w:r w:rsidR="00B749D7">
        <w:t>S</w:t>
      </w:r>
      <w:r>
        <w:t xml:space="preserve"> OFFICE FOR HIS MERITORIOUS AND </w:t>
      </w:r>
      <w:r w:rsidR="00335555">
        <w:t xml:space="preserve">COURAGEOUS </w:t>
      </w:r>
      <w:r>
        <w:t>SERVICE AND TO CONGRATULATE HIM UPON RECEIVING THE SOUTH CAROLINA SHERIFFS</w:t>
      </w:r>
      <w:r w:rsidR="00335555" w:rsidRPr="00335555">
        <w:t>’</w:t>
      </w:r>
      <w:r>
        <w:t xml:space="preserve"> ASSOCIATION MEDAL OF VALOR.</w:t>
      </w:r>
    </w:p>
    <w:p w:rsidR="009A4BC2" w:rsidRDefault="009A4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3FAE" w:rsidRDefault="00423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Sergeant Barry Pridgeon was awarded the Medal of Valor from the South Carolina Sheriffs</w:t>
      </w:r>
      <w:r w:rsidR="00335555" w:rsidRPr="00335555">
        <w:t>’</w:t>
      </w:r>
      <w:r>
        <w:t xml:space="preserve"> Association </w:t>
      </w:r>
      <w:r w:rsidR="005A5B05">
        <w:t xml:space="preserve">(SCSA) </w:t>
      </w:r>
      <w:r>
        <w:t>at the winter conference banquet on Thursday, January 16, 2014; and</w:t>
      </w:r>
    </w:p>
    <w:p w:rsidR="00423FAE" w:rsidRDefault="00423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B05" w:rsidRDefault="005A5B05" w:rsidP="005A5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SCSA annually awards the Medal of Valor to one or more members of </w:t>
      </w:r>
      <w:r w:rsidR="00335555">
        <w:t>s</w:t>
      </w:r>
      <w:r>
        <w:t>heriffs</w:t>
      </w:r>
      <w:r w:rsidR="00335555" w:rsidRPr="00335555">
        <w:t>’</w:t>
      </w:r>
      <w:r>
        <w:t xml:space="preserve"> offices across the State, who have performed heroically in the line of duty; and</w:t>
      </w:r>
    </w:p>
    <w:p w:rsidR="005A5B05" w:rsidRDefault="005A5B05" w:rsidP="005A5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B05" w:rsidRDefault="005A5B05" w:rsidP="005A5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year, fourteen recipients were recognized by the SCSA for exceptional valor above and beyond the call of duty and for courage, commitment, and professionalism in the face of danger; and </w:t>
      </w:r>
    </w:p>
    <w:p w:rsidR="005A5B05" w:rsidRDefault="005A5B05" w:rsidP="005A5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AE" w:rsidRDefault="009A4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5116">
        <w:t xml:space="preserve">on February 8, 2013, Sergeant </w:t>
      </w:r>
      <w:r w:rsidR="00335555">
        <w:t xml:space="preserve">Barry </w:t>
      </w:r>
      <w:r w:rsidR="00C35116">
        <w:t>Pridgeon answered a call to arrest and transport a shoplifting suspect from the Wal</w:t>
      </w:r>
      <w:r w:rsidR="00335555">
        <w:noBreakHyphen/>
      </w:r>
      <w:r w:rsidR="00C35116">
        <w:t>Mart on Highway 9 in Spartanburg; and</w:t>
      </w:r>
    </w:p>
    <w:p w:rsidR="00C35116" w:rsidRDefault="00C35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116" w:rsidRDefault="00C35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while Sergeant Pridgeon was attempting t</w:t>
      </w:r>
      <w:r w:rsidR="00335555">
        <w:t>o</w:t>
      </w:r>
      <w:r>
        <w:t xml:space="preserve"> take the suspect into custody, the suspect assaulted Sergeant </w:t>
      </w:r>
      <w:r w:rsidR="00335555">
        <w:t xml:space="preserve">Pridgeon </w:t>
      </w:r>
      <w:r>
        <w:t>who received multiple injuries including a broken leg and a concussion; and</w:t>
      </w:r>
    </w:p>
    <w:p w:rsidR="00C35116" w:rsidRDefault="00C35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116" w:rsidRDefault="00C351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Sergeant </w:t>
      </w:r>
      <w:r w:rsidR="00335555">
        <w:t xml:space="preserve">Pridgeon </w:t>
      </w:r>
      <w:r w:rsidR="00B749D7">
        <w:t>required several days in intensive care at Spartanburg Regional Medical Center and months recuperating from the injuries he sustained during the assault; and</w:t>
      </w:r>
    </w:p>
    <w:p w:rsidR="00B749D7" w:rsidRDefault="00B74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9D7" w:rsidRDefault="00B749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arduous recovery, Sergeant Pridgeon continued to report for duty  at the Spartanburg Sheriff</w:t>
      </w:r>
      <w:r w:rsidR="00335555" w:rsidRPr="00335555">
        <w:t>’</w:t>
      </w:r>
      <w:r>
        <w:t>s Office, working mostly to assist desk officers with a spirit of commitment and a willingness to assist his fellow officers; and</w:t>
      </w:r>
    </w:p>
    <w:p w:rsidR="00423FAE" w:rsidRDefault="00423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BC2" w:rsidRDefault="00423F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sacrifice and dedicated service of law enforcement officers such as </w:t>
      </w:r>
      <w:r w:rsidR="00C35116">
        <w:t>Sergeant Barry Pridgeon</w:t>
      </w:r>
      <w:r>
        <w:t xml:space="preserve"> who use their skill and training day and night to safeguard the citizens of the Palmetto State</w:t>
      </w:r>
      <w:r w:rsidR="009A4BC2">
        <w:t>.  Now, therefore,</w:t>
      </w:r>
    </w:p>
    <w:p w:rsidR="009A4BC2" w:rsidRDefault="009A4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BC2" w:rsidRDefault="009A4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4BC2" w:rsidRDefault="009A4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AE" w:rsidRDefault="009A4BC2" w:rsidP="00423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23FAE">
        <w:t xml:space="preserve"> the members of the South Carolina House of Representatives, by this resolution, recognize and honor Sergeant Barry Pridgeon of the Spartanburg County Sheriff</w:t>
      </w:r>
      <w:r w:rsidR="00335555" w:rsidRPr="00335555">
        <w:t>’</w:t>
      </w:r>
      <w:r w:rsidR="00423FAE">
        <w:t xml:space="preserve">s Office for his meritorious and </w:t>
      </w:r>
      <w:r w:rsidR="00335555">
        <w:t>courageous</w:t>
      </w:r>
      <w:r w:rsidR="00423FAE">
        <w:t xml:space="preserve"> service and congratulate him upon receiving the South Carolina Sheriffs</w:t>
      </w:r>
      <w:r w:rsidR="00335555" w:rsidRPr="00335555">
        <w:t>’</w:t>
      </w:r>
      <w:r w:rsidR="00423FAE">
        <w:t xml:space="preserve"> Association Medal of Valor.</w:t>
      </w:r>
    </w:p>
    <w:p w:rsidR="00423FAE" w:rsidRDefault="00423FAE" w:rsidP="00423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FAE" w:rsidP="00423F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Sergeant Barry Pridgeon.</w:t>
      </w:r>
    </w:p>
    <w:p w:rsidR="008F74AE" w:rsidRDefault="003355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74AE" w:rsidRDefault="008F74AE" w:rsidP="00810400">
      <w:pPr>
        <w:suppressAutoHyphens/>
      </w:pPr>
    </w:p>
    <w:sectPr w:rsidR="008F74AE" w:rsidSect="0081040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555" w:rsidRDefault="00335555" w:rsidP="009F0C77">
      <w:r>
        <w:separator/>
      </w:r>
    </w:p>
  </w:endnote>
  <w:endnote w:type="continuationSeparator" w:id="0">
    <w:p w:rsidR="00335555" w:rsidRDefault="003355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3BC87C-2121-4525-9662-64E2521C1480}"/>
    <w:embedBold r:id="rId2" w:fontKey="{2EF1CAA2-5B9B-43BB-A348-525A7F5764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CE01CF-8DE6-475D-A077-CC541234C4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802162-F3BA-4759-B22D-D72DD10A27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CAA9BB-2DEA-4B45-9797-B50A0680DD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400" w:rsidRPr="008F74AE" w:rsidRDefault="00810400" w:rsidP="008F74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[4545]</w:t>
    </w:r>
    <w:r>
      <w:tab/>
    </w:r>
    <w:r w:rsidR="00932002">
      <w:fldChar w:fldCharType="begin"/>
    </w:r>
    <w:r w:rsidR="00932002">
      <w:instrText xml:space="preserve"> PAGE  \* MERGEFORMAT </w:instrText>
    </w:r>
    <w:r w:rsidR="00932002">
      <w:fldChar w:fldCharType="separate"/>
    </w:r>
    <w:r w:rsidR="00787685">
      <w:rPr>
        <w:noProof/>
      </w:rPr>
      <w:t>1</w:t>
    </w:r>
    <w:r w:rsidR="0093200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555" w:rsidRDefault="00335555" w:rsidP="009F0C77">
      <w:r>
        <w:separator/>
      </w:r>
    </w:p>
  </w:footnote>
  <w:footnote w:type="continuationSeparator" w:id="0">
    <w:p w:rsidR="00335555" w:rsidRDefault="003355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49AB14"/>
    <w:docVar w:name="CoverBillType" w:val="r"/>
    <w:docVar w:name="docpath" w:val="L:\Council\bills\GM\29849AB14.DOCX"/>
    <w:docVar w:name="dvBillNumber" w:val="45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4A0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131C2"/>
    <w:rsid w:val="002321B6"/>
    <w:rsid w:val="00250967"/>
    <w:rsid w:val="002543C8"/>
    <w:rsid w:val="00284AAE"/>
    <w:rsid w:val="002E5912"/>
    <w:rsid w:val="00301B21"/>
    <w:rsid w:val="00325348"/>
    <w:rsid w:val="0032732C"/>
    <w:rsid w:val="00335555"/>
    <w:rsid w:val="00336AD0"/>
    <w:rsid w:val="0037079A"/>
    <w:rsid w:val="003D01E8"/>
    <w:rsid w:val="003E5288"/>
    <w:rsid w:val="003F6D79"/>
    <w:rsid w:val="0041760A"/>
    <w:rsid w:val="00417C01"/>
    <w:rsid w:val="00423FAE"/>
    <w:rsid w:val="004809EE"/>
    <w:rsid w:val="004E7D54"/>
    <w:rsid w:val="005273C6"/>
    <w:rsid w:val="00530A69"/>
    <w:rsid w:val="00545593"/>
    <w:rsid w:val="00577C6C"/>
    <w:rsid w:val="005A5B05"/>
    <w:rsid w:val="005C2FE2"/>
    <w:rsid w:val="005E2BC9"/>
    <w:rsid w:val="00605102"/>
    <w:rsid w:val="006215AA"/>
    <w:rsid w:val="00626A7C"/>
    <w:rsid w:val="006913C9"/>
    <w:rsid w:val="0069470D"/>
    <w:rsid w:val="006D189A"/>
    <w:rsid w:val="00717669"/>
    <w:rsid w:val="00734F00"/>
    <w:rsid w:val="00787685"/>
    <w:rsid w:val="007A70AE"/>
    <w:rsid w:val="007E6F35"/>
    <w:rsid w:val="00810400"/>
    <w:rsid w:val="008362E8"/>
    <w:rsid w:val="008A1768"/>
    <w:rsid w:val="008F0F33"/>
    <w:rsid w:val="008F4429"/>
    <w:rsid w:val="008F74AE"/>
    <w:rsid w:val="00932002"/>
    <w:rsid w:val="0094021A"/>
    <w:rsid w:val="009A4BC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98E"/>
    <w:rsid w:val="00A9741D"/>
    <w:rsid w:val="00AD4B17"/>
    <w:rsid w:val="00B26142"/>
    <w:rsid w:val="00B412D4"/>
    <w:rsid w:val="00B749D7"/>
    <w:rsid w:val="00BE3C22"/>
    <w:rsid w:val="00C0345E"/>
    <w:rsid w:val="00C3483A"/>
    <w:rsid w:val="00C35116"/>
    <w:rsid w:val="00C463F8"/>
    <w:rsid w:val="00C74E9D"/>
    <w:rsid w:val="00C82FD3"/>
    <w:rsid w:val="00C92819"/>
    <w:rsid w:val="00CC6B7B"/>
    <w:rsid w:val="00CD2089"/>
    <w:rsid w:val="00D37D23"/>
    <w:rsid w:val="00D44A03"/>
    <w:rsid w:val="00D73A67"/>
    <w:rsid w:val="00D970A9"/>
    <w:rsid w:val="00DF3845"/>
    <w:rsid w:val="00E41911"/>
    <w:rsid w:val="00E92EEF"/>
    <w:rsid w:val="00ED2DBC"/>
    <w:rsid w:val="00F24442"/>
    <w:rsid w:val="00F4150E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953AAF-9494-4677-B7A9-0ED539F39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9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9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04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45_2014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4B9CC-4A82-4599-AD6E-810CABB00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4545: Sergeant Barry Pridgeon - South Carolina Legislature Online</dc:title>
  <dc:creator>%USERNAME%</dc:creator>
  <cp:lastModifiedBy>N Cumfer</cp:lastModifiedBy>
  <cp:revision>6</cp:revision>
  <cp:lastPrinted>2014-01-21T21:27:00Z</cp:lastPrinted>
  <dcterms:created xsi:type="dcterms:W3CDTF">2014-01-23T15:41:00Z</dcterms:created>
  <dcterms:modified xsi:type="dcterms:W3CDTF">2014-12-05T16:58:00Z</dcterms:modified>
</cp:coreProperties>
</file>