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8BA" w:rsidRDefault="000238BA" w:rsidP="000238BA">
      <w:pPr>
        <w:widowControl w:val="0"/>
        <w:jc w:val="center"/>
      </w:pPr>
      <w:r w:rsidRPr="000238BA">
        <w:rPr>
          <w:b/>
        </w:rPr>
        <w:t>South Carolina General Assembly</w:t>
      </w:r>
    </w:p>
    <w:p w:rsidR="000238BA" w:rsidRDefault="000238BA" w:rsidP="000238BA">
      <w:pPr>
        <w:widowControl w:val="0"/>
        <w:jc w:val="center"/>
      </w:pPr>
      <w:r>
        <w:t>120th Session, 2013-2014</w:t>
      </w:r>
    </w:p>
    <w:p w:rsidR="000238BA" w:rsidRDefault="000238BA" w:rsidP="000238BA">
      <w:pPr>
        <w:widowControl w:val="0"/>
        <w:jc w:val="left"/>
      </w:pPr>
    </w:p>
    <w:p w:rsidR="000238BA" w:rsidRDefault="000238BA" w:rsidP="000238BA">
      <w:pPr>
        <w:widowControl w:val="0"/>
        <w:jc w:val="left"/>
        <w:rPr>
          <w:b/>
        </w:rPr>
      </w:pPr>
      <w:r w:rsidRPr="000238BA">
        <w:rPr>
          <w:b/>
        </w:rPr>
        <w:t>H. 4548</w:t>
      </w:r>
    </w:p>
    <w:p w:rsidR="000238BA" w:rsidRDefault="000238BA" w:rsidP="000238BA">
      <w:pPr>
        <w:widowControl w:val="0"/>
        <w:jc w:val="left"/>
        <w:rPr>
          <w:b/>
        </w:rPr>
      </w:pPr>
    </w:p>
    <w:p w:rsidR="000238BA" w:rsidRDefault="000238BA" w:rsidP="000238BA">
      <w:pPr>
        <w:widowControl w:val="0"/>
        <w:jc w:val="left"/>
      </w:pPr>
      <w:r w:rsidRPr="000238BA">
        <w:rPr>
          <w:b/>
        </w:rPr>
        <w:t>STATUS INFORMATION</w:t>
      </w:r>
    </w:p>
    <w:p w:rsidR="000238BA" w:rsidRDefault="000238BA" w:rsidP="000238BA">
      <w:pPr>
        <w:widowControl w:val="0"/>
        <w:jc w:val="left"/>
      </w:pPr>
    </w:p>
    <w:p w:rsidR="000238BA" w:rsidRDefault="000238BA" w:rsidP="000238BA">
      <w:pPr>
        <w:widowControl w:val="0"/>
        <w:jc w:val="left"/>
      </w:pPr>
      <w:r>
        <w:t>House Resolution</w:t>
      </w:r>
    </w:p>
    <w:p w:rsidR="000238BA" w:rsidRDefault="00321B6F" w:rsidP="000238BA">
      <w:pPr>
        <w:widowControl w:val="0"/>
        <w:jc w:val="left"/>
      </w:pPr>
      <w:r>
        <w:t>Sponsors: Reps. Bernstein, Alexander, Allison, Anderson, Anthony, Atwater, Bales, Ballentine,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238BA" w:rsidRDefault="000238BA" w:rsidP="000238BA">
      <w:pPr>
        <w:widowControl w:val="0"/>
        <w:jc w:val="left"/>
      </w:pPr>
      <w:r>
        <w:t>Document Path: l:\council\bills\gm\29853ac14.docx</w:t>
      </w:r>
    </w:p>
    <w:p w:rsidR="000238BA" w:rsidRDefault="000238BA" w:rsidP="000238BA">
      <w:pPr>
        <w:widowControl w:val="0"/>
        <w:jc w:val="left"/>
      </w:pPr>
    </w:p>
    <w:p w:rsidR="000238BA" w:rsidRDefault="000238BA" w:rsidP="000238BA">
      <w:pPr>
        <w:widowControl w:val="0"/>
        <w:jc w:val="left"/>
      </w:pPr>
      <w:r>
        <w:t>Introduced in the House on January 23, 2014</w:t>
      </w:r>
    </w:p>
    <w:p w:rsidR="000238BA" w:rsidRDefault="000238BA" w:rsidP="000238BA">
      <w:pPr>
        <w:widowControl w:val="0"/>
        <w:jc w:val="left"/>
      </w:pPr>
      <w:r>
        <w:t>Adopted by the House on January 23, 2014</w:t>
      </w:r>
    </w:p>
    <w:p w:rsidR="000238BA" w:rsidRDefault="000238BA" w:rsidP="000238BA">
      <w:pPr>
        <w:widowControl w:val="0"/>
        <w:jc w:val="left"/>
      </w:pPr>
    </w:p>
    <w:p w:rsidR="000238BA" w:rsidRDefault="000238BA" w:rsidP="000238BA">
      <w:pPr>
        <w:widowControl w:val="0"/>
        <w:jc w:val="left"/>
      </w:pPr>
      <w:r>
        <w:t xml:space="preserve">Summary: </w:t>
      </w:r>
      <w:r w:rsidR="003A24F8">
        <w:t>Eating Disorder Awareness Day</w:t>
      </w:r>
    </w:p>
    <w:p w:rsidR="000238BA" w:rsidRDefault="000238BA" w:rsidP="000238BA">
      <w:pPr>
        <w:widowControl w:val="0"/>
        <w:jc w:val="left"/>
      </w:pPr>
    </w:p>
    <w:p w:rsidR="000238BA" w:rsidRDefault="000238BA" w:rsidP="000238BA">
      <w:pPr>
        <w:widowControl w:val="0"/>
        <w:jc w:val="left"/>
      </w:pPr>
    </w:p>
    <w:p w:rsidR="000238BA" w:rsidRDefault="000238BA" w:rsidP="000238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8BA">
        <w:rPr>
          <w:b/>
        </w:rPr>
        <w:t>HISTORY OF LEGISLATIVE ACTIONS</w:t>
      </w:r>
    </w:p>
    <w:p w:rsidR="000238BA" w:rsidRDefault="000238BA" w:rsidP="000238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38BA" w:rsidRPr="000238BA" w:rsidRDefault="000238BA" w:rsidP="000238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8BA">
        <w:rPr>
          <w:u w:val="single"/>
        </w:rPr>
        <w:tab/>
        <w:t>Date</w:t>
      </w:r>
      <w:r w:rsidRPr="000238BA">
        <w:rPr>
          <w:u w:val="single"/>
        </w:rPr>
        <w:tab/>
        <w:t>Body</w:t>
      </w:r>
      <w:r w:rsidRPr="000238BA">
        <w:rPr>
          <w:u w:val="single"/>
        </w:rPr>
        <w:tab/>
        <w:t>Action Description with journal page number</w:t>
      </w:r>
      <w:r w:rsidRPr="000238BA">
        <w:rPr>
          <w:u w:val="single"/>
        </w:rPr>
        <w:tab/>
      </w:r>
      <w:bookmarkStart w:id="0" w:name="_GoBack"/>
      <w:bookmarkEnd w:id="0"/>
    </w:p>
    <w:p w:rsidR="00802CF8" w:rsidRDefault="00802CF8" w:rsidP="00802C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House</w:t>
      </w:r>
      <w:r>
        <w:tab/>
      </w:r>
      <w:r w:rsidRPr="00C87E43">
        <w:t>Introduced and adopted (</w:t>
      </w:r>
      <w:hyperlink r:id="rId7" w:history="1">
        <w:r w:rsidRPr="00C87E43">
          <w:rPr>
            <w:rStyle w:val="Hyperlink"/>
          </w:rPr>
          <w:t>House Journal</w:t>
        </w:r>
        <w:r w:rsidRPr="00C87E43">
          <w:rPr>
            <w:rStyle w:val="Hyperlink"/>
          </w:rPr>
          <w:noBreakHyphen/>
          <w:t>page 7</w:t>
        </w:r>
      </w:hyperlink>
      <w:r w:rsidRPr="00C87E43">
        <w:t>)</w:t>
      </w:r>
    </w:p>
    <w:p w:rsidR="00802CF8" w:rsidRDefault="00802CF8" w:rsidP="00802C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8BA" w:rsidRPr="000238BA" w:rsidRDefault="000238BA" w:rsidP="000238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8BA" w:rsidRDefault="000238BA" w:rsidP="000238BA">
      <w:r w:rsidRPr="000238BA">
        <w:rPr>
          <w:b/>
        </w:rPr>
        <w:t>VERSIONS OF THIS BILL</w:t>
      </w:r>
    </w:p>
    <w:p w:rsidR="000238BA" w:rsidRDefault="000238BA" w:rsidP="000238BA"/>
    <w:p w:rsidR="000238BA" w:rsidRDefault="00355CFA" w:rsidP="000238BA">
      <w:hyperlink r:id="rId8" w:history="1">
        <w:r w:rsidR="000238BA">
          <w:rPr>
            <w:rStyle w:val="Hyperlink"/>
          </w:rPr>
          <w:t>1/23/2014</w:t>
        </w:r>
      </w:hyperlink>
    </w:p>
    <w:p w:rsidR="000238BA" w:rsidRDefault="000238BA" w:rsidP="000238BA"/>
    <w:p w:rsidR="000238BA" w:rsidRDefault="000238BA" w:rsidP="000238BA">
      <w:pPr>
        <w:sectPr w:rsidR="000238BA" w:rsidSect="000238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55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5EC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1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THE COMPLEX AND DEVASTATING NATURE OF EATING</w:t>
      </w:r>
      <w:r>
        <w:noBreakHyphen/>
        <w:t>DISORDER ILLNESSES AND THE NEGATIVE IMPACT THEY HAVE ON INDIVIDUALS AFFECTED BY THEM, ON THEIR FAMILIES, AND ON THE GENERAL WELFARE OF OUR STATE;  TO COMMEND ALL PROFESSIONALS WHO PROVIDE EATING</w:t>
      </w:r>
      <w:r>
        <w:noBreakHyphen/>
        <w:t xml:space="preserve">DISORDER CARE, PARTICULARLY THE </w:t>
      </w:r>
      <w:r w:rsidRPr="0020605F">
        <w:rPr>
          <w:color w:val="000000"/>
          <w:u w:color="000000"/>
        </w:rPr>
        <w:t xml:space="preserve">EXCELLENT WORK IN </w:t>
      </w:r>
      <w:r>
        <w:rPr>
          <w:color w:val="000000"/>
          <w:u w:color="000000"/>
        </w:rPr>
        <w:t>TREATING</w:t>
      </w:r>
      <w:r w:rsidRPr="0020605F">
        <w:rPr>
          <w:color w:val="000000"/>
          <w:u w:color="000000"/>
        </w:rPr>
        <w:t xml:space="preserve"> EATING DISORDERS</w:t>
      </w:r>
      <w:r>
        <w:rPr>
          <w:color w:val="000000"/>
          <w:u w:color="000000"/>
        </w:rPr>
        <w:t xml:space="preserve"> BY </w:t>
      </w:r>
      <w:r>
        <w:t>T</w:t>
      </w:r>
      <w:r w:rsidRPr="0020605F">
        <w:rPr>
          <w:color w:val="000000"/>
          <w:u w:color="000000"/>
        </w:rPr>
        <w:t>HE HEARTH CENTER FOR EATING D</w:t>
      </w:r>
      <w:r>
        <w:rPr>
          <w:color w:val="000000"/>
          <w:u w:color="000000"/>
        </w:rPr>
        <w:t>ISORDERS IN RICHLAND COUNTY;</w:t>
      </w:r>
      <w:r w:rsidRPr="0020605F">
        <w:rPr>
          <w:color w:val="000000"/>
          <w:u w:color="000000"/>
        </w:rPr>
        <w:t xml:space="preserve"> </w:t>
      </w:r>
      <w:r>
        <w:t>TO SUPPORT NATIONAL EATING DISORDERS AWARENESS WEEK; AND TO DECLARE THURSDAY, FEBRUARY 6, 2014, “EATING DISORDER AWARENESS DAY” IN SOUTH CAROLINA.</w:t>
      </w:r>
    </w:p>
    <w:p w:rsidR="009B5ECD" w:rsidRDefault="009B5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1319" w:rsidRDefault="009B5ECD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1319">
        <w:t>an estimated 4,000 adolescents in South Carolina struggle with an eating disorder;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United States twenty million women and ten million men will suffer from a clinically significant eating disorder some time in their lives;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are serious, potentially life</w:t>
      </w:r>
      <w:r>
        <w:noBreakHyphen/>
        <w:t>threatening illnesses that affect not only the physical but also the emotional health of those who suffer from them;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ninety</w:t>
      </w:r>
      <w:r>
        <w:noBreakHyphen/>
        <w:t>five percent of those who have an eating disorder are between the ages of 12 and 25;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can lead to major medical complications, including cardiac arrhythmia, cognitive impairment, certain cancers, osteoporosis, infertility, kidney failure, and death;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females between 15 and 24 years old who suffer from anorexia nervosa, the mortality rate is twelve times higher than the death rate of all other causes of death;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affect persons of every race, color, gender, and socioeconomic category;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schools, medical professionals, and other community organizations can play a major role in raising the consciousness about the devastating effects of eating disorders;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are treatable when diagnosed early and treated sufficiently;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February 24 through March 1 has been designated as National Eating Disorders Awareness Week;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 </w:t>
      </w:r>
    </w:p>
    <w:p w:rsidR="005F1319" w:rsidRPr="0020605F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>Whereas,  the Hearth Center for Eating Disorders,</w:t>
      </w:r>
      <w:r>
        <w:rPr>
          <w:color w:val="000000"/>
          <w:u w:color="000000"/>
        </w:rPr>
        <w:t xml:space="preserve"> with its family</w:t>
      </w:r>
      <w:r>
        <w:rPr>
          <w:color w:val="000000"/>
          <w:u w:color="000000"/>
        </w:rPr>
        <w:noBreakHyphen/>
        <w:t>centered philosophy and its evidence</w:t>
      </w:r>
      <w:r>
        <w:rPr>
          <w:color w:val="000000"/>
          <w:u w:color="000000"/>
        </w:rPr>
        <w:noBreakHyphen/>
        <w:t>based treatment approach</w:t>
      </w:r>
      <w:r w:rsidRPr="0020605F">
        <w:rPr>
          <w:color w:val="000000"/>
          <w:u w:color="000000"/>
        </w:rPr>
        <w:t xml:space="preserve">  opened in May of 2013 and builds on the one hundred four</w:t>
      </w:r>
      <w:r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>year history and expertise of the Carolina Children</w:t>
      </w:r>
      <w:r w:rsidRPr="00A629B2">
        <w:rPr>
          <w:color w:val="000000"/>
          <w:u w:color="000000"/>
        </w:rPr>
        <w:t>’</w:t>
      </w:r>
      <w:r w:rsidRPr="0020605F">
        <w:rPr>
          <w:color w:val="000000"/>
          <w:u w:color="000000"/>
        </w:rPr>
        <w:t>s Home; and</w:t>
      </w:r>
    </w:p>
    <w:p w:rsidR="005F1319" w:rsidRPr="0020605F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 xml:space="preserve">Whereas, </w:t>
      </w:r>
      <w:r>
        <w:rPr>
          <w:color w:val="000000"/>
          <w:u w:color="000000"/>
        </w:rPr>
        <w:t xml:space="preserve">The Hearth is the </w:t>
      </w:r>
      <w:r w:rsidRPr="0020605F">
        <w:rPr>
          <w:color w:val="000000"/>
          <w:u w:color="000000"/>
        </w:rPr>
        <w:t>only residential treatment facility for eating disorders in South Carolina that operates twenty</w:t>
      </w:r>
      <w:r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>four hours a day, seven days a week</w:t>
      </w:r>
      <w:r>
        <w:rPr>
          <w:color w:val="000000"/>
          <w:u w:color="000000"/>
        </w:rPr>
        <w:t>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5F1319" w:rsidRPr="0020605F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>
        <w:rPr>
          <w:color w:val="000000"/>
          <w:u w:color="000000"/>
        </w:rPr>
        <w:t xml:space="preserve">Whereas, The Hearth also offers a </w:t>
      </w:r>
      <w:r w:rsidRPr="0020605F">
        <w:rPr>
          <w:color w:val="000000"/>
          <w:u w:color="000000"/>
        </w:rPr>
        <w:t>partial</w:t>
      </w:r>
      <w:r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>hospitalization program that operates twelve hours a day, seven days a week</w:t>
      </w:r>
      <w:r>
        <w:rPr>
          <w:color w:val="000000"/>
          <w:u w:color="000000"/>
        </w:rPr>
        <w:t>;</w:t>
      </w:r>
      <w:r w:rsidRPr="0020605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an </w:t>
      </w:r>
      <w:r w:rsidRPr="0020605F">
        <w:rPr>
          <w:color w:val="000000"/>
          <w:u w:color="000000"/>
        </w:rPr>
        <w:t>intensive outpatient</w:t>
      </w:r>
      <w:r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 xml:space="preserve">care </w:t>
      </w:r>
      <w:r>
        <w:rPr>
          <w:color w:val="000000"/>
          <w:u w:color="000000"/>
        </w:rPr>
        <w:t xml:space="preserve">program; and an outpatient counseling center; </w:t>
      </w:r>
      <w:r w:rsidRPr="0020605F">
        <w:rPr>
          <w:color w:val="000000"/>
          <w:u w:color="000000"/>
        </w:rPr>
        <w:t>and</w:t>
      </w:r>
    </w:p>
    <w:p w:rsidR="005F1319" w:rsidRPr="0020605F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5F1319" w:rsidRPr="0020605F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 xml:space="preserve">Whereas, </w:t>
      </w:r>
      <w:r>
        <w:rPr>
          <w:color w:val="000000"/>
          <w:u w:color="000000"/>
        </w:rPr>
        <w:t xml:space="preserve">The Hearth is one of only </w:t>
      </w:r>
      <w:r w:rsidRPr="0020605F">
        <w:rPr>
          <w:color w:val="000000"/>
          <w:u w:color="000000"/>
        </w:rPr>
        <w:t>five programs nationally that accepts Medicaid patients</w:t>
      </w:r>
      <w:r>
        <w:rPr>
          <w:color w:val="000000"/>
          <w:u w:color="000000"/>
        </w:rPr>
        <w:t>;</w:t>
      </w:r>
      <w:r w:rsidRPr="0020605F">
        <w:rPr>
          <w:color w:val="000000"/>
          <w:u w:color="000000"/>
        </w:rPr>
        <w:t xml:space="preserve"> and</w:t>
      </w:r>
    </w:p>
    <w:p w:rsidR="005F1319" w:rsidRPr="0020605F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 xml:space="preserve"> </w:t>
      </w:r>
    </w:p>
    <w:p w:rsidR="009B5ECD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0605F">
        <w:rPr>
          <w:color w:val="000000"/>
          <w:u w:color="000000"/>
        </w:rPr>
        <w:t xml:space="preserve">Whereas, </w:t>
      </w:r>
      <w:r>
        <w:rPr>
          <w:color w:val="000000"/>
          <w:u w:color="000000"/>
        </w:rPr>
        <w:t>The Hearth employs a comprehensive staff including</w:t>
      </w:r>
      <w:r w:rsidRPr="0020605F">
        <w:rPr>
          <w:color w:val="000000"/>
          <w:u w:color="000000"/>
        </w:rPr>
        <w:t xml:space="preserve"> psychiatrists, pediatricians,  dieticians, </w:t>
      </w:r>
      <w:r>
        <w:rPr>
          <w:color w:val="000000"/>
          <w:u w:color="000000"/>
        </w:rPr>
        <w:t xml:space="preserve">nurses, </w:t>
      </w:r>
      <w:r w:rsidRPr="0020605F">
        <w:rPr>
          <w:color w:val="000000"/>
          <w:u w:color="000000"/>
        </w:rPr>
        <w:t>therapists, and other professionals, as well as an on</w:t>
      </w:r>
      <w:r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 xml:space="preserve">site certified teacher who assists students to continue their education while </w:t>
      </w:r>
      <w:r>
        <w:rPr>
          <w:color w:val="000000"/>
          <w:u w:color="000000"/>
        </w:rPr>
        <w:t>undergoing treatment</w:t>
      </w:r>
      <w:r w:rsidR="009B5ECD">
        <w:t>.  Now, therefore,</w:t>
      </w:r>
    </w:p>
    <w:p w:rsidR="009B5ECD" w:rsidRDefault="009B5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ECD" w:rsidRDefault="009B5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5ECD" w:rsidRDefault="009B5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9B5ECD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5F1319">
        <w:t xml:space="preserve"> the members of the House of Representatives of the State of South Carolina, by this resolution, recognize the complex and devastating nature of eating</w:t>
      </w:r>
      <w:r w:rsidR="005F1319">
        <w:noBreakHyphen/>
        <w:t>disorder illnesses and the negative impact they have on individuals affected by them, on their families, and on the general welfare of our State; commend all professionals who provide eating</w:t>
      </w:r>
      <w:r w:rsidR="005F1319">
        <w:noBreakHyphen/>
        <w:t xml:space="preserve">disorder care, particularly the </w:t>
      </w:r>
      <w:r w:rsidR="005F1319" w:rsidRPr="0020605F">
        <w:rPr>
          <w:color w:val="000000"/>
          <w:u w:color="000000"/>
        </w:rPr>
        <w:t xml:space="preserve">excellent work in </w:t>
      </w:r>
      <w:r w:rsidR="005F1319">
        <w:rPr>
          <w:color w:val="000000"/>
          <w:u w:color="000000"/>
        </w:rPr>
        <w:t>treating</w:t>
      </w:r>
      <w:r w:rsidR="005F1319" w:rsidRPr="0020605F">
        <w:rPr>
          <w:color w:val="000000"/>
          <w:u w:color="000000"/>
        </w:rPr>
        <w:t xml:space="preserve"> eating disorders</w:t>
      </w:r>
      <w:r w:rsidR="005F1319">
        <w:rPr>
          <w:color w:val="000000"/>
          <w:u w:color="000000"/>
        </w:rPr>
        <w:t xml:space="preserve"> by t</w:t>
      </w:r>
      <w:r w:rsidR="005F1319" w:rsidRPr="0020605F">
        <w:rPr>
          <w:color w:val="000000"/>
          <w:u w:color="000000"/>
        </w:rPr>
        <w:t>he Hearth Center for Eating D</w:t>
      </w:r>
      <w:r w:rsidR="005F1319">
        <w:rPr>
          <w:color w:val="000000"/>
          <w:u w:color="000000"/>
        </w:rPr>
        <w:t>isorders in Richland County;</w:t>
      </w:r>
      <w:r w:rsidR="005F1319" w:rsidRPr="0020605F">
        <w:rPr>
          <w:color w:val="000000"/>
          <w:u w:color="000000"/>
        </w:rPr>
        <w:t xml:space="preserve"> </w:t>
      </w:r>
      <w:r w:rsidR="005F1319">
        <w:t>support National Eating Disorders Awareness Week; and declare Thursday, February 6, 2014, “Eating Disorder Awareness Day” in South Carolina.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Hearth Center for Eating Disorders.</w:t>
      </w:r>
    </w:p>
    <w:p w:rsidR="001B5549" w:rsidRDefault="005F13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5549" w:rsidRDefault="001B5549" w:rsidP="000238BA">
      <w:pPr>
        <w:suppressAutoHyphens/>
      </w:pPr>
    </w:p>
    <w:sectPr w:rsidR="001B5549" w:rsidSect="000238B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ECD" w:rsidRDefault="009B5ECD" w:rsidP="009F0C77">
      <w:r>
        <w:separator/>
      </w:r>
    </w:p>
  </w:endnote>
  <w:endnote w:type="continuationSeparator" w:id="0">
    <w:p w:rsidR="009B5ECD" w:rsidRDefault="009B5E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7B65CF-A1AE-4E6F-9979-71FA24E9EBBA}"/>
    <w:embedBold r:id="rId2" w:fontKey="{E6D5ACF9-6CA8-48C4-A9A2-462302E01D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A31923-1F11-494B-9B38-1896F78392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E55975-D988-4BC3-B049-3C1284E8BC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ED2258-B98D-4DDD-9731-96B8F56621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8BA" w:rsidRPr="001B5549" w:rsidRDefault="000238BA" w:rsidP="001B55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[4548]</w:t>
    </w:r>
    <w:r>
      <w:tab/>
    </w:r>
    <w:r w:rsidR="001C3F57">
      <w:fldChar w:fldCharType="begin"/>
    </w:r>
    <w:r w:rsidR="001C3F57">
      <w:instrText xml:space="preserve"> PAGE  \* MERGEFORMAT </w:instrText>
    </w:r>
    <w:r w:rsidR="001C3F57">
      <w:fldChar w:fldCharType="separate"/>
    </w:r>
    <w:r w:rsidR="00355CFA">
      <w:rPr>
        <w:noProof/>
      </w:rPr>
      <w:t>1</w:t>
    </w:r>
    <w:r w:rsidR="001C3F5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ECD" w:rsidRDefault="009B5ECD" w:rsidP="009F0C77">
      <w:r>
        <w:separator/>
      </w:r>
    </w:p>
  </w:footnote>
  <w:footnote w:type="continuationSeparator" w:id="0">
    <w:p w:rsidR="009B5ECD" w:rsidRDefault="009B5E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53AC14"/>
    <w:docVar w:name="CoverBillType" w:val="r"/>
    <w:docVar w:name="docpath" w:val="L:\Council\bills\GM\29853AC14.DOCX"/>
    <w:docVar w:name="dvBillNumber" w:val="45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7E1B"/>
    <w:rsid w:val="00011869"/>
    <w:rsid w:val="000238BA"/>
    <w:rsid w:val="00043059"/>
    <w:rsid w:val="000C5436"/>
    <w:rsid w:val="000D5BB6"/>
    <w:rsid w:val="000E1785"/>
    <w:rsid w:val="000F40FA"/>
    <w:rsid w:val="0010776B"/>
    <w:rsid w:val="00112D60"/>
    <w:rsid w:val="00133E66"/>
    <w:rsid w:val="001435A3"/>
    <w:rsid w:val="001B5549"/>
    <w:rsid w:val="001C3F57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1B6F"/>
    <w:rsid w:val="00325348"/>
    <w:rsid w:val="0032732C"/>
    <w:rsid w:val="00336AD0"/>
    <w:rsid w:val="00355CFA"/>
    <w:rsid w:val="0037079A"/>
    <w:rsid w:val="003A24F8"/>
    <w:rsid w:val="003D01E8"/>
    <w:rsid w:val="003E5288"/>
    <w:rsid w:val="003F6D79"/>
    <w:rsid w:val="0041760A"/>
    <w:rsid w:val="00417C01"/>
    <w:rsid w:val="004809EE"/>
    <w:rsid w:val="004E7D54"/>
    <w:rsid w:val="00517F5D"/>
    <w:rsid w:val="005273C6"/>
    <w:rsid w:val="00530A69"/>
    <w:rsid w:val="00545593"/>
    <w:rsid w:val="00556354"/>
    <w:rsid w:val="00577C6C"/>
    <w:rsid w:val="005C19BF"/>
    <w:rsid w:val="005C2FE2"/>
    <w:rsid w:val="005E2BC9"/>
    <w:rsid w:val="005F1319"/>
    <w:rsid w:val="00605102"/>
    <w:rsid w:val="006215AA"/>
    <w:rsid w:val="00654145"/>
    <w:rsid w:val="006913C9"/>
    <w:rsid w:val="0069470D"/>
    <w:rsid w:val="00734F00"/>
    <w:rsid w:val="007A70AE"/>
    <w:rsid w:val="007B7E1B"/>
    <w:rsid w:val="00802CF8"/>
    <w:rsid w:val="008362E8"/>
    <w:rsid w:val="008A1768"/>
    <w:rsid w:val="008F0F33"/>
    <w:rsid w:val="008F4429"/>
    <w:rsid w:val="0094021A"/>
    <w:rsid w:val="009B44AF"/>
    <w:rsid w:val="009B5EC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4A2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7B58"/>
    <w:rsid w:val="00E01744"/>
    <w:rsid w:val="00E41911"/>
    <w:rsid w:val="00E92EEF"/>
    <w:rsid w:val="00F24442"/>
    <w:rsid w:val="00F50AE3"/>
    <w:rsid w:val="00F67CF1"/>
    <w:rsid w:val="00F840F0"/>
    <w:rsid w:val="00FB0D0D"/>
    <w:rsid w:val="00FB43B4"/>
    <w:rsid w:val="00FE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F5FF3A6-95E6-4113-9D44-FDDC1E6B5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13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31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8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48_2014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D59E2-7FA1-45C4-90C5-D0B15D64C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820</Words>
  <Characters>4675</Characters>
  <Application>Microsoft Office Word</Application>
  <DocSecurity>0</DocSecurity>
  <Lines>38</Lines>
  <Paragraphs>10</Paragraphs>
  <ScaleCrop>false</ScaleCrop>
  <Company>LPITS</Company>
  <LinksUpToDate>false</LinksUpToDate>
  <CharactersWithSpaces>5485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4548: Eating Disorder Awareness Day - South Carolina Legislature Online</dc:title>
  <dc:creator>%USERNAME%</dc:creator>
  <cp:lastModifiedBy>N Cumfer</cp:lastModifiedBy>
  <cp:revision>7</cp:revision>
  <cp:lastPrinted>2014-01-22T15:56:00Z</cp:lastPrinted>
  <dcterms:created xsi:type="dcterms:W3CDTF">2014-01-23T15:27:00Z</dcterms:created>
  <dcterms:modified xsi:type="dcterms:W3CDTF">2014-12-05T16:58:00Z</dcterms:modified>
</cp:coreProperties>
</file>